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044E2" w14:textId="34454265" w:rsidR="00A04965" w:rsidRPr="00087D5E" w:rsidRDefault="00D70CCD" w:rsidP="00782673">
      <w:pPr>
        <w:pStyle w:val="000Titel1"/>
        <w:rPr>
          <w:sz w:val="48"/>
          <w:szCs w:val="48"/>
        </w:rPr>
      </w:pPr>
      <w:bookmarkStart w:id="0" w:name="_GoBack"/>
      <w:bookmarkEnd w:id="0"/>
      <w:r w:rsidRPr="00087D5E">
        <w:rPr>
          <w:sz w:val="48"/>
          <w:szCs w:val="48"/>
        </w:rPr>
        <w:t>Parking Van Daele</w:t>
      </w:r>
    </w:p>
    <w:p w14:paraId="3EA4284F" w14:textId="260009D5" w:rsidR="00BB5BFD" w:rsidRPr="00087D5E" w:rsidRDefault="00B75354" w:rsidP="00782673">
      <w:pPr>
        <w:pStyle w:val="000Titel1"/>
        <w:rPr>
          <w:sz w:val="32"/>
          <w:szCs w:val="32"/>
        </w:rPr>
      </w:pPr>
      <w:r w:rsidRPr="00087D5E">
        <w:rPr>
          <w:sz w:val="32"/>
          <w:szCs w:val="32"/>
        </w:rPr>
        <w:t>Karel Van Eeckestraat</w:t>
      </w:r>
      <w:r w:rsidR="00BB5BFD" w:rsidRPr="00087D5E">
        <w:rPr>
          <w:sz w:val="32"/>
          <w:szCs w:val="32"/>
        </w:rPr>
        <w:t xml:space="preserve"> –</w:t>
      </w:r>
    </w:p>
    <w:p w14:paraId="495F7F6C" w14:textId="7E1245AB" w:rsidR="00A04965" w:rsidRPr="00087D5E" w:rsidRDefault="00B75354" w:rsidP="00782673">
      <w:pPr>
        <w:pStyle w:val="000Titel1"/>
        <w:rPr>
          <w:sz w:val="32"/>
          <w:szCs w:val="32"/>
        </w:rPr>
      </w:pPr>
      <w:r w:rsidRPr="00087D5E">
        <w:rPr>
          <w:sz w:val="32"/>
          <w:szCs w:val="32"/>
        </w:rPr>
        <w:t>Kloosterstraat</w:t>
      </w:r>
    </w:p>
    <w:p w14:paraId="6FA82CAC" w14:textId="009978CD" w:rsidR="00A04965" w:rsidRPr="00087D5E" w:rsidRDefault="00F53748" w:rsidP="00782673">
      <w:pPr>
        <w:pStyle w:val="000Titel2"/>
        <w:rPr>
          <w:b w:val="0"/>
          <w:sz w:val="28"/>
          <w:szCs w:val="22"/>
        </w:rPr>
      </w:pPr>
      <w:r w:rsidRPr="00087D5E">
        <w:rPr>
          <w:b w:val="0"/>
          <w:sz w:val="28"/>
          <w:szCs w:val="22"/>
        </w:rPr>
        <w:t>Project</w:t>
      </w:r>
      <w:r w:rsidR="003409C5" w:rsidRPr="00087D5E">
        <w:rPr>
          <w:b w:val="0"/>
          <w:sz w:val="28"/>
          <w:szCs w:val="22"/>
        </w:rPr>
        <w:t>nota</w:t>
      </w:r>
      <w:r w:rsidR="00BB5BFD" w:rsidRPr="00087D5E">
        <w:rPr>
          <w:b w:val="0"/>
          <w:sz w:val="28"/>
          <w:szCs w:val="22"/>
        </w:rPr>
        <w:t xml:space="preserve"> Onteigening</w:t>
      </w:r>
    </w:p>
    <w:p w14:paraId="21C6A58B" w14:textId="77777777" w:rsidR="004D03A8" w:rsidRPr="00087D5E" w:rsidRDefault="004D03A8" w:rsidP="00D86A9B">
      <w:pPr>
        <w:pStyle w:val="000Titel3"/>
        <w:jc w:val="left"/>
        <w:rPr>
          <w:sz w:val="20"/>
        </w:rPr>
      </w:pPr>
    </w:p>
    <w:p w14:paraId="5CC97E11" w14:textId="77777777" w:rsidR="00A04965" w:rsidRPr="00087D5E" w:rsidRDefault="00A04965" w:rsidP="00A04965"/>
    <w:p w14:paraId="38F63156" w14:textId="77777777" w:rsidR="00A04965" w:rsidRPr="00087D5E" w:rsidRDefault="00A04965" w:rsidP="00A04965"/>
    <w:p w14:paraId="57CF7DF1" w14:textId="77777777" w:rsidR="00116E69" w:rsidRPr="00087D5E" w:rsidRDefault="00116E69" w:rsidP="00A04965"/>
    <w:p w14:paraId="4E1F6E40" w14:textId="77777777" w:rsidR="00116E69" w:rsidRPr="00087D5E" w:rsidRDefault="00116E69" w:rsidP="00A04965"/>
    <w:p w14:paraId="26D57614" w14:textId="77777777" w:rsidR="00116E69" w:rsidRPr="00087D5E" w:rsidRDefault="00116E69" w:rsidP="00A04965"/>
    <w:p w14:paraId="661F9529" w14:textId="77777777" w:rsidR="00116E69" w:rsidRPr="00087D5E" w:rsidRDefault="00116E69" w:rsidP="00A04965"/>
    <w:p w14:paraId="64AA3310" w14:textId="77777777" w:rsidR="00116E69" w:rsidRPr="00087D5E" w:rsidRDefault="00116E69" w:rsidP="00A04965"/>
    <w:p w14:paraId="7075DF9A" w14:textId="2DD78E83" w:rsidR="00116E69" w:rsidRPr="00087D5E" w:rsidRDefault="00116E69" w:rsidP="00A04965"/>
    <w:p w14:paraId="750FFB45" w14:textId="77777777" w:rsidR="00116E69" w:rsidRPr="00087D5E" w:rsidRDefault="00116E69" w:rsidP="00A04965"/>
    <w:p w14:paraId="01278EAA" w14:textId="77777777" w:rsidR="00116E69" w:rsidRPr="00087D5E" w:rsidRDefault="00116E69" w:rsidP="00A04965"/>
    <w:p w14:paraId="6598C854" w14:textId="77777777" w:rsidR="00A04965" w:rsidRPr="00087D5E" w:rsidRDefault="00A04965" w:rsidP="00A04965"/>
    <w:p w14:paraId="314A1DAD" w14:textId="77777777" w:rsidR="00920B2B" w:rsidRPr="00087D5E" w:rsidRDefault="00920B2B" w:rsidP="007370CA"/>
    <w:p w14:paraId="03614F04" w14:textId="77777777" w:rsidR="00920B2B" w:rsidRPr="00087D5E" w:rsidRDefault="00920B2B" w:rsidP="007370CA"/>
    <w:p w14:paraId="472105C6" w14:textId="77777777" w:rsidR="00A04965" w:rsidRPr="00087D5E" w:rsidRDefault="00A04965" w:rsidP="007370CA"/>
    <w:p w14:paraId="58E7550B" w14:textId="77777777" w:rsidR="00A04965" w:rsidRPr="00087D5E" w:rsidRDefault="00A04965" w:rsidP="007370CA"/>
    <w:p w14:paraId="3DB67837" w14:textId="77777777" w:rsidR="00A04965" w:rsidRPr="00087D5E" w:rsidRDefault="00A04965" w:rsidP="007370CA"/>
    <w:p w14:paraId="1C2E9B11" w14:textId="77777777" w:rsidR="00A04965" w:rsidRPr="00087D5E" w:rsidRDefault="00A04965" w:rsidP="007370CA"/>
    <w:p w14:paraId="42FFA0C9" w14:textId="77777777" w:rsidR="00A04965" w:rsidRPr="00087D5E" w:rsidRDefault="00A04965" w:rsidP="007370CA"/>
    <w:p w14:paraId="63C80F0B" w14:textId="4B00987E" w:rsidR="00A04965" w:rsidRPr="00087D5E" w:rsidRDefault="00A04965" w:rsidP="00A04965">
      <w:pPr>
        <w:pStyle w:val="Bijschrift"/>
        <w:rPr>
          <w:sz w:val="16"/>
          <w:szCs w:val="16"/>
        </w:rPr>
      </w:pPr>
      <w:r w:rsidRPr="00087D5E">
        <w:rPr>
          <w:sz w:val="16"/>
          <w:szCs w:val="16"/>
        </w:rPr>
        <w:t>S</w:t>
      </w:r>
      <w:r w:rsidR="00B75354" w:rsidRPr="00087D5E">
        <w:rPr>
          <w:sz w:val="16"/>
          <w:szCs w:val="16"/>
        </w:rPr>
        <w:t>tudiebureau Verhaeghe &amp; Partners bv</w:t>
      </w:r>
    </w:p>
    <w:p w14:paraId="0CF5F28A" w14:textId="78D0BFA3" w:rsidR="00A04965" w:rsidRPr="00087D5E" w:rsidRDefault="00D86A9B" w:rsidP="00A04965">
      <w:pPr>
        <w:pStyle w:val="Bijschrift"/>
        <w:rPr>
          <w:sz w:val="16"/>
          <w:szCs w:val="16"/>
        </w:rPr>
      </w:pPr>
      <w:r w:rsidRPr="00087D5E">
        <w:rPr>
          <w:sz w:val="16"/>
          <w:szCs w:val="16"/>
        </w:rPr>
        <w:t xml:space="preserve"> i.o.v. </w:t>
      </w:r>
      <w:r w:rsidR="00B75354" w:rsidRPr="00087D5E">
        <w:rPr>
          <w:sz w:val="16"/>
          <w:szCs w:val="16"/>
        </w:rPr>
        <w:t>gemeente Zedelgem</w:t>
      </w:r>
    </w:p>
    <w:p w14:paraId="52664DEE" w14:textId="045FB06F" w:rsidR="00A04965" w:rsidRPr="00087D5E" w:rsidRDefault="00B75354" w:rsidP="00A04965">
      <w:pPr>
        <w:pStyle w:val="Bijschrift"/>
        <w:rPr>
          <w:w w:val="103"/>
          <w:sz w:val="16"/>
          <w:szCs w:val="16"/>
        </w:rPr>
      </w:pPr>
      <w:r w:rsidRPr="00087D5E">
        <w:rPr>
          <w:sz w:val="16"/>
          <w:szCs w:val="16"/>
        </w:rPr>
        <w:t>september 2024</w:t>
      </w:r>
      <w:r w:rsidR="00087D5E" w:rsidRPr="00087D5E">
        <w:rPr>
          <w:sz w:val="16"/>
          <w:szCs w:val="16"/>
        </w:rPr>
        <w:t>, bijgewerkt mei 2026</w:t>
      </w:r>
    </w:p>
    <w:p w14:paraId="39C88D56" w14:textId="77777777" w:rsidR="00CD3C5A" w:rsidRPr="00087D5E" w:rsidRDefault="00CD3C5A" w:rsidP="007370CA">
      <w:pPr>
        <w:pStyle w:val="Bijschrift"/>
        <w:rPr>
          <w:w w:val="103"/>
        </w:rPr>
        <w:sectPr w:rsidR="00CD3C5A" w:rsidRPr="00087D5E" w:rsidSect="001319E8">
          <w:headerReference w:type="default" r:id="rId11"/>
          <w:footerReference w:type="default" r:id="rId12"/>
          <w:headerReference w:type="first" r:id="rId13"/>
          <w:pgSz w:w="11907" w:h="16839" w:code="9"/>
          <w:pgMar w:top="4933" w:right="2098" w:bottom="1021" w:left="4933" w:header="680" w:footer="680" w:gutter="0"/>
          <w:cols w:space="708"/>
          <w:noEndnote/>
          <w:titlePg/>
          <w:docGrid w:linePitch="272"/>
        </w:sectPr>
      </w:pPr>
    </w:p>
    <w:p w14:paraId="68B99ED9" w14:textId="77777777" w:rsidR="00E61B9F" w:rsidRPr="00087D5E" w:rsidRDefault="00E61B9F" w:rsidP="007370CA">
      <w:pPr>
        <w:pStyle w:val="001Titel1verantwoording"/>
      </w:pPr>
    </w:p>
    <w:p w14:paraId="177C4C7C" w14:textId="77777777" w:rsidR="00E61B9F" w:rsidRPr="00087D5E" w:rsidRDefault="00E61B9F" w:rsidP="007370CA">
      <w:pPr>
        <w:pStyle w:val="001Titel1verantwoording"/>
      </w:pPr>
    </w:p>
    <w:p w14:paraId="118238CD" w14:textId="77777777" w:rsidR="00E61B9F" w:rsidRPr="00087D5E" w:rsidRDefault="00E61B9F" w:rsidP="007370CA">
      <w:pPr>
        <w:pStyle w:val="001Titel1verantwoording"/>
      </w:pPr>
    </w:p>
    <w:p w14:paraId="5BBA0063" w14:textId="77777777" w:rsidR="00E61B9F" w:rsidRPr="00087D5E" w:rsidRDefault="00E61B9F" w:rsidP="007370CA">
      <w:pPr>
        <w:pStyle w:val="001Titel1verantwoording"/>
      </w:pPr>
    </w:p>
    <w:p w14:paraId="64E3B05E" w14:textId="77777777" w:rsidR="00E61B9F" w:rsidRPr="00087D5E" w:rsidRDefault="00E61B9F" w:rsidP="007370CA">
      <w:pPr>
        <w:pStyle w:val="001Titel1verantwoording"/>
      </w:pPr>
    </w:p>
    <w:p w14:paraId="4E545B7B" w14:textId="77777777" w:rsidR="00E61B9F" w:rsidRPr="00087D5E" w:rsidRDefault="00E61B9F" w:rsidP="007370CA">
      <w:pPr>
        <w:pStyle w:val="001Titel1verantwoording"/>
      </w:pPr>
    </w:p>
    <w:p w14:paraId="553D52EE" w14:textId="77777777" w:rsidR="00E61B9F" w:rsidRPr="00087D5E" w:rsidRDefault="00E61B9F" w:rsidP="007370CA">
      <w:pPr>
        <w:pStyle w:val="001Titel1verantwoording"/>
      </w:pPr>
    </w:p>
    <w:p w14:paraId="285368D9" w14:textId="77777777" w:rsidR="00E61B9F" w:rsidRPr="00087D5E" w:rsidRDefault="00E61B9F" w:rsidP="007370CA">
      <w:pPr>
        <w:pStyle w:val="001Titel1verantwoording"/>
      </w:pPr>
    </w:p>
    <w:p w14:paraId="14B2738C" w14:textId="77777777" w:rsidR="00E61B9F" w:rsidRPr="00087D5E" w:rsidRDefault="00E61B9F" w:rsidP="007370CA">
      <w:pPr>
        <w:pStyle w:val="001Titel1verantwoording"/>
      </w:pPr>
    </w:p>
    <w:p w14:paraId="3E94A6ED" w14:textId="77777777" w:rsidR="00E61B9F" w:rsidRPr="00087D5E" w:rsidRDefault="00E61B9F" w:rsidP="007370CA">
      <w:pPr>
        <w:pStyle w:val="001Titel1verantwoording"/>
      </w:pPr>
    </w:p>
    <w:p w14:paraId="3DE251F4" w14:textId="77777777" w:rsidR="00E61B9F" w:rsidRPr="00087D5E" w:rsidRDefault="00E61B9F" w:rsidP="007370CA">
      <w:pPr>
        <w:pStyle w:val="001Titel1verantwoording"/>
      </w:pPr>
    </w:p>
    <w:p w14:paraId="4C83FAA8" w14:textId="77777777" w:rsidR="00E61B9F" w:rsidRPr="00087D5E" w:rsidRDefault="00E61B9F" w:rsidP="007370CA">
      <w:pPr>
        <w:pStyle w:val="001Titel1verantwoording"/>
      </w:pPr>
    </w:p>
    <w:p w14:paraId="791CFF23" w14:textId="77777777" w:rsidR="00E61B9F" w:rsidRPr="00087D5E" w:rsidRDefault="00E61B9F" w:rsidP="007370CA">
      <w:pPr>
        <w:pStyle w:val="001Titel1verantwoording"/>
      </w:pPr>
    </w:p>
    <w:p w14:paraId="77F2D421" w14:textId="77777777" w:rsidR="00E61B9F" w:rsidRPr="00087D5E" w:rsidRDefault="00E61B9F" w:rsidP="007370CA">
      <w:pPr>
        <w:pStyle w:val="001Titel1verantwoording"/>
      </w:pPr>
    </w:p>
    <w:p w14:paraId="686B268C" w14:textId="77777777" w:rsidR="00E61B9F" w:rsidRPr="00087D5E" w:rsidRDefault="00E61B9F" w:rsidP="007370CA">
      <w:pPr>
        <w:pStyle w:val="001Titel1verantwoording"/>
      </w:pPr>
    </w:p>
    <w:p w14:paraId="0865CCCB" w14:textId="77777777" w:rsidR="00E61B9F" w:rsidRPr="00087D5E" w:rsidRDefault="00E61B9F" w:rsidP="007370CA">
      <w:pPr>
        <w:pStyle w:val="001Titel1verantwoording"/>
      </w:pPr>
    </w:p>
    <w:p w14:paraId="356E634C" w14:textId="77777777" w:rsidR="00E61B9F" w:rsidRPr="00087D5E" w:rsidRDefault="00E61B9F" w:rsidP="007370CA">
      <w:pPr>
        <w:pStyle w:val="001Titel1verantwoording"/>
      </w:pPr>
    </w:p>
    <w:p w14:paraId="1BDBDF8E" w14:textId="77777777" w:rsidR="00E61B9F" w:rsidRPr="00087D5E" w:rsidRDefault="00E61B9F" w:rsidP="007370CA">
      <w:pPr>
        <w:pStyle w:val="001Titel1verantwoording"/>
      </w:pPr>
    </w:p>
    <w:p w14:paraId="30F9EB39" w14:textId="77777777" w:rsidR="00E61B9F" w:rsidRPr="00087D5E" w:rsidRDefault="00E61B9F" w:rsidP="007370CA">
      <w:pPr>
        <w:pStyle w:val="001Titel1verantwoording"/>
      </w:pPr>
    </w:p>
    <w:p w14:paraId="325E91D9" w14:textId="77777777" w:rsidR="00E61B9F" w:rsidRPr="00087D5E" w:rsidRDefault="00E61B9F" w:rsidP="007370CA">
      <w:pPr>
        <w:pStyle w:val="001Titel1verantwoording"/>
      </w:pPr>
    </w:p>
    <w:p w14:paraId="5B5B8250" w14:textId="77777777" w:rsidR="00E61B9F" w:rsidRPr="00087D5E" w:rsidRDefault="00E61B9F" w:rsidP="007370CA">
      <w:pPr>
        <w:pStyle w:val="001Titel1verantwoording"/>
      </w:pPr>
    </w:p>
    <w:p w14:paraId="65AFCE57" w14:textId="77777777" w:rsidR="00E61B9F" w:rsidRPr="00087D5E" w:rsidRDefault="00E61B9F" w:rsidP="007370CA">
      <w:pPr>
        <w:pStyle w:val="001Titel1verantwoording"/>
      </w:pPr>
    </w:p>
    <w:p w14:paraId="73384166" w14:textId="77777777" w:rsidR="00E61B9F" w:rsidRPr="00087D5E" w:rsidRDefault="00E61B9F" w:rsidP="007370CA">
      <w:pPr>
        <w:pStyle w:val="001Titel1verantwoording"/>
      </w:pPr>
    </w:p>
    <w:p w14:paraId="1E410073" w14:textId="77777777" w:rsidR="00E61B9F" w:rsidRPr="00087D5E" w:rsidRDefault="00E61B9F" w:rsidP="007370CA">
      <w:pPr>
        <w:pStyle w:val="001Titel1verantwoording"/>
      </w:pPr>
    </w:p>
    <w:p w14:paraId="5CE70BE3" w14:textId="77777777" w:rsidR="00E61B9F" w:rsidRPr="00087D5E" w:rsidRDefault="00E61B9F" w:rsidP="007370CA">
      <w:pPr>
        <w:pStyle w:val="001Titel1verantwoording"/>
      </w:pPr>
    </w:p>
    <w:p w14:paraId="4F46FB57" w14:textId="77777777" w:rsidR="00E61B9F" w:rsidRPr="00087D5E" w:rsidRDefault="00E61B9F" w:rsidP="007370CA">
      <w:pPr>
        <w:pStyle w:val="001Titel1verantwoording"/>
      </w:pPr>
    </w:p>
    <w:p w14:paraId="08C5A50D" w14:textId="77777777" w:rsidR="00E61B9F" w:rsidRPr="00087D5E" w:rsidRDefault="00E61B9F" w:rsidP="007370CA">
      <w:pPr>
        <w:pStyle w:val="001Titel1verantwoording"/>
      </w:pPr>
    </w:p>
    <w:p w14:paraId="5DE2E8F8" w14:textId="13C1B190" w:rsidR="00937090" w:rsidRPr="00087D5E" w:rsidRDefault="00F0077F" w:rsidP="007370CA">
      <w:pPr>
        <w:pStyle w:val="001Titel1verantwoording"/>
      </w:pPr>
      <w:r w:rsidRPr="00087D5E">
        <w:lastRenderedPageBreak/>
        <w:t>V</w:t>
      </w:r>
      <w:r w:rsidR="00750679" w:rsidRPr="00087D5E">
        <w:t>erantwoording</w:t>
      </w:r>
    </w:p>
    <w:p w14:paraId="65104BEE" w14:textId="77777777" w:rsidR="009410B1" w:rsidRPr="00087D5E" w:rsidRDefault="009410B1" w:rsidP="007370CA"/>
    <w:p w14:paraId="3D3DE17F" w14:textId="77777777" w:rsidR="009410B1" w:rsidRPr="00087D5E" w:rsidRDefault="009410B1" w:rsidP="007370CA">
      <w:pPr>
        <w:sectPr w:rsidR="009410B1" w:rsidRPr="00087D5E" w:rsidSect="004A0870">
          <w:footerReference w:type="first" r:id="rId14"/>
          <w:pgSz w:w="11907" w:h="16839" w:code="9"/>
          <w:pgMar w:top="4423" w:right="1191" w:bottom="1814" w:left="1191" w:header="680" w:footer="680" w:gutter="0"/>
          <w:cols w:space="680"/>
          <w:noEndnote/>
          <w:titlePg/>
          <w:docGrid w:linePitch="272"/>
        </w:sectPr>
      </w:pPr>
    </w:p>
    <w:p w14:paraId="746841F0" w14:textId="77777777" w:rsidR="00964F86" w:rsidRPr="00087D5E" w:rsidRDefault="00964F86" w:rsidP="00964F86">
      <w:pPr>
        <w:pStyle w:val="001tabelkop"/>
      </w:pPr>
      <w:r w:rsidRPr="00087D5E">
        <w:t>Titel</w:t>
      </w:r>
    </w:p>
    <w:p w14:paraId="5EB68CE5" w14:textId="77777777" w:rsidR="00964F86" w:rsidRPr="00087D5E" w:rsidRDefault="00964F86" w:rsidP="00964F86">
      <w:pPr>
        <w:pStyle w:val="001tabelkop"/>
      </w:pPr>
      <w:r w:rsidRPr="00087D5E">
        <w:t>Subtitel</w:t>
      </w:r>
    </w:p>
    <w:p w14:paraId="1C481F03" w14:textId="77777777" w:rsidR="00964F86" w:rsidRPr="00087D5E" w:rsidRDefault="00964F86" w:rsidP="00964F86">
      <w:pPr>
        <w:pStyle w:val="001tabelkop"/>
      </w:pPr>
      <w:r w:rsidRPr="00087D5E">
        <w:t>Projectnummer</w:t>
      </w:r>
    </w:p>
    <w:p w14:paraId="768F572A" w14:textId="77777777" w:rsidR="00964F86" w:rsidRPr="00087D5E" w:rsidRDefault="00964F86" w:rsidP="00964F86">
      <w:pPr>
        <w:pStyle w:val="001tabelkop"/>
      </w:pPr>
    </w:p>
    <w:p w14:paraId="740FDFA4" w14:textId="77777777" w:rsidR="00964F86" w:rsidRPr="00087D5E" w:rsidRDefault="00964F86" w:rsidP="00964F86">
      <w:pPr>
        <w:pStyle w:val="001tabelkop"/>
      </w:pPr>
      <w:r w:rsidRPr="00087D5E">
        <w:t>Datum</w:t>
      </w:r>
    </w:p>
    <w:p w14:paraId="20037A4F" w14:textId="7825522F" w:rsidR="00964F86" w:rsidRPr="00087D5E" w:rsidRDefault="00964F86" w:rsidP="00964F86">
      <w:pPr>
        <w:pStyle w:val="001tabelkop"/>
      </w:pPr>
      <w:r w:rsidRPr="00087D5E">
        <w:t>Auteur(s)</w:t>
      </w:r>
    </w:p>
    <w:p w14:paraId="4077F98C" w14:textId="77777777" w:rsidR="00964F86" w:rsidRPr="00087D5E" w:rsidRDefault="00964F86" w:rsidP="00964F86">
      <w:pPr>
        <w:pStyle w:val="001tabelkop"/>
      </w:pPr>
      <w:r w:rsidRPr="00087D5E">
        <w:t>E-mail adres</w:t>
      </w:r>
    </w:p>
    <w:p w14:paraId="5E797FF6" w14:textId="77777777" w:rsidR="00964F86" w:rsidRPr="00087D5E" w:rsidRDefault="00964F86" w:rsidP="00964F86">
      <w:pPr>
        <w:pStyle w:val="001tabelkop"/>
      </w:pPr>
    </w:p>
    <w:p w14:paraId="762EF314" w14:textId="77777777" w:rsidR="00964F86" w:rsidRPr="00087D5E" w:rsidRDefault="00964F86" w:rsidP="00964F86">
      <w:pPr>
        <w:pStyle w:val="001tabelkop"/>
      </w:pPr>
    </w:p>
    <w:p w14:paraId="11935557" w14:textId="77777777" w:rsidR="00964F86" w:rsidRPr="00087D5E" w:rsidRDefault="00964F86" w:rsidP="00964F86">
      <w:pPr>
        <w:pStyle w:val="001tabelkop"/>
      </w:pPr>
    </w:p>
    <w:p w14:paraId="5C3DA9B2" w14:textId="77777777" w:rsidR="00964F86" w:rsidRPr="00087D5E" w:rsidRDefault="00964F86" w:rsidP="00964F86">
      <w:pPr>
        <w:pStyle w:val="001tabelkop"/>
      </w:pPr>
    </w:p>
    <w:p w14:paraId="44A40042" w14:textId="77777777" w:rsidR="00964F86" w:rsidRPr="00087D5E" w:rsidRDefault="00964F86" w:rsidP="00964F86">
      <w:pPr>
        <w:pStyle w:val="001tabelkop"/>
      </w:pPr>
    </w:p>
    <w:p w14:paraId="62AAC1B6" w14:textId="77777777" w:rsidR="00964F86" w:rsidRPr="00087D5E" w:rsidRDefault="00964F86" w:rsidP="00964F86">
      <w:pPr>
        <w:pStyle w:val="001tabelkop"/>
      </w:pPr>
    </w:p>
    <w:p w14:paraId="4BD645DF" w14:textId="77777777" w:rsidR="00964F86" w:rsidRPr="00087D5E" w:rsidRDefault="00964F86" w:rsidP="00964F86">
      <w:pPr>
        <w:pStyle w:val="001tabelkop"/>
      </w:pPr>
    </w:p>
    <w:p w14:paraId="76436548" w14:textId="77777777" w:rsidR="00964F86" w:rsidRPr="00087D5E" w:rsidRDefault="00964F86" w:rsidP="00964F86">
      <w:pPr>
        <w:pStyle w:val="001tabelkop"/>
      </w:pPr>
    </w:p>
    <w:p w14:paraId="1291833B" w14:textId="77777777" w:rsidR="00964F86" w:rsidRPr="00087D5E" w:rsidRDefault="00964F86" w:rsidP="00964F86">
      <w:pPr>
        <w:pStyle w:val="001tabelkop"/>
      </w:pPr>
    </w:p>
    <w:p w14:paraId="73641C83" w14:textId="315BB4D2" w:rsidR="00964F86" w:rsidRPr="00087D5E" w:rsidRDefault="00964F86" w:rsidP="00964F86">
      <w:pPr>
        <w:pStyle w:val="001tabelkop"/>
      </w:pPr>
    </w:p>
    <w:p w14:paraId="26349FBA" w14:textId="128FE59F" w:rsidR="00EC61C5" w:rsidRPr="00087D5E" w:rsidRDefault="00EC61C5" w:rsidP="00964F86">
      <w:pPr>
        <w:pStyle w:val="001tabelkop"/>
      </w:pPr>
    </w:p>
    <w:p w14:paraId="3568BB63" w14:textId="27548C04" w:rsidR="00EC61C5" w:rsidRPr="00087D5E" w:rsidRDefault="00EC61C5" w:rsidP="00964F86">
      <w:pPr>
        <w:pStyle w:val="001tabelkop"/>
      </w:pPr>
    </w:p>
    <w:p w14:paraId="718C3211" w14:textId="23087CEF" w:rsidR="00EC61C5" w:rsidRPr="00087D5E" w:rsidRDefault="00EC61C5" w:rsidP="00964F86">
      <w:pPr>
        <w:pStyle w:val="001tabelkop"/>
      </w:pPr>
    </w:p>
    <w:p w14:paraId="17AD9C84" w14:textId="77777777" w:rsidR="00EC61C5" w:rsidRPr="00087D5E" w:rsidRDefault="00EC61C5" w:rsidP="00964F86">
      <w:pPr>
        <w:pStyle w:val="001tabelkop"/>
      </w:pPr>
    </w:p>
    <w:p w14:paraId="62A6C2A0" w14:textId="77777777" w:rsidR="00964F86" w:rsidRPr="00087D5E" w:rsidRDefault="00964F86" w:rsidP="00964F86">
      <w:pPr>
        <w:pStyle w:val="001tabelkop"/>
      </w:pPr>
    </w:p>
    <w:p w14:paraId="328569D7" w14:textId="77777777" w:rsidR="00964F86" w:rsidRPr="00087D5E" w:rsidRDefault="00964F86" w:rsidP="00964F86">
      <w:pPr>
        <w:pStyle w:val="001tabelkop"/>
      </w:pPr>
    </w:p>
    <w:p w14:paraId="433A1E4B" w14:textId="77777777" w:rsidR="00964F86" w:rsidRPr="00087D5E" w:rsidRDefault="00964F86" w:rsidP="00964F86">
      <w:pPr>
        <w:pStyle w:val="001tabelkop"/>
      </w:pPr>
    </w:p>
    <w:p w14:paraId="27A8FE23" w14:textId="77777777" w:rsidR="00964F86" w:rsidRPr="00087D5E" w:rsidRDefault="00964F86" w:rsidP="00964F86">
      <w:pPr>
        <w:pStyle w:val="001tabelkop"/>
      </w:pPr>
    </w:p>
    <w:p w14:paraId="192A44DB" w14:textId="77777777" w:rsidR="00964F86" w:rsidRPr="00087D5E" w:rsidRDefault="00964F86" w:rsidP="00964F86">
      <w:pPr>
        <w:pStyle w:val="001tabelkop"/>
      </w:pPr>
    </w:p>
    <w:p w14:paraId="05A04B9F" w14:textId="77777777" w:rsidR="00964F86" w:rsidRPr="00087D5E" w:rsidRDefault="00964F86" w:rsidP="00964F86">
      <w:pPr>
        <w:pStyle w:val="001tabelkop"/>
      </w:pPr>
    </w:p>
    <w:p w14:paraId="7181BFDE" w14:textId="77777777" w:rsidR="00964F86" w:rsidRPr="00087D5E" w:rsidRDefault="00964F86" w:rsidP="00964F86">
      <w:pPr>
        <w:pStyle w:val="001tabelkop"/>
      </w:pPr>
      <w:r w:rsidRPr="00087D5E">
        <w:t>Contact</w:t>
      </w:r>
    </w:p>
    <w:p w14:paraId="19AA8ED4" w14:textId="77777777" w:rsidR="00964F86" w:rsidRPr="00087D5E" w:rsidRDefault="00964F86" w:rsidP="00964F86"/>
    <w:p w14:paraId="3F361323" w14:textId="39159586" w:rsidR="00964F86" w:rsidRPr="00087D5E" w:rsidRDefault="00964F86" w:rsidP="00964F86">
      <w:pPr>
        <w:pStyle w:val="001tabeltekst"/>
      </w:pPr>
      <w:r w:rsidRPr="00087D5E">
        <w:br w:type="column"/>
      </w:r>
      <w:r w:rsidR="00B75354" w:rsidRPr="00087D5E">
        <w:t xml:space="preserve">Parking Van Daele - </w:t>
      </w:r>
      <w:r w:rsidR="00BB5BFD" w:rsidRPr="00087D5E">
        <w:t xml:space="preserve"> </w:t>
      </w:r>
      <w:r w:rsidR="00B75354" w:rsidRPr="00087D5E">
        <w:t>Karel Van Eeckestraat - Kloosterstraat</w:t>
      </w:r>
    </w:p>
    <w:p w14:paraId="713B67EF" w14:textId="699075B2" w:rsidR="00BB5BFD" w:rsidRPr="00087D5E" w:rsidRDefault="00F53748" w:rsidP="00964F86">
      <w:pPr>
        <w:pStyle w:val="001tabeltekst"/>
      </w:pPr>
      <w:r w:rsidRPr="00087D5E">
        <w:t>Project</w:t>
      </w:r>
      <w:r w:rsidR="00BB5BFD" w:rsidRPr="00087D5E">
        <w:t xml:space="preserve">nota onteigening </w:t>
      </w:r>
    </w:p>
    <w:p w14:paraId="5B089906" w14:textId="46EA0F99" w:rsidR="00964F86" w:rsidRPr="00087D5E" w:rsidRDefault="00964F86" w:rsidP="00964F86">
      <w:pPr>
        <w:pStyle w:val="001tabeltekst"/>
      </w:pPr>
    </w:p>
    <w:p w14:paraId="0E5F4893" w14:textId="77777777" w:rsidR="00AC7B86" w:rsidRPr="00087D5E" w:rsidRDefault="00AC7B86" w:rsidP="00964F86">
      <w:pPr>
        <w:pStyle w:val="001tabeltekst"/>
      </w:pPr>
    </w:p>
    <w:p w14:paraId="75741BED" w14:textId="661EC61A" w:rsidR="00964F86" w:rsidRPr="00087D5E" w:rsidRDefault="00B75354" w:rsidP="00964F86">
      <w:pPr>
        <w:pStyle w:val="001tabeltekst"/>
      </w:pPr>
      <w:r w:rsidRPr="00087D5E">
        <w:t>september</w:t>
      </w:r>
      <w:r w:rsidR="00CF4D8A" w:rsidRPr="00087D5E">
        <w:t xml:space="preserve"> 202</w:t>
      </w:r>
      <w:r w:rsidRPr="00087D5E">
        <w:t>4</w:t>
      </w:r>
      <w:r w:rsidR="00087D5E" w:rsidRPr="00087D5E">
        <w:t>, bijgewerkt mei 2026</w:t>
      </w:r>
    </w:p>
    <w:p w14:paraId="02603C14" w14:textId="462856B1" w:rsidR="00964F86" w:rsidRPr="00087D5E" w:rsidRDefault="00B75354" w:rsidP="00964F86">
      <w:pPr>
        <w:pStyle w:val="001tabeltekst"/>
      </w:pPr>
      <w:r w:rsidRPr="00087D5E">
        <w:t>Timo Lootens</w:t>
      </w:r>
    </w:p>
    <w:p w14:paraId="40ED6AD0" w14:textId="4057BBFF" w:rsidR="00964F86" w:rsidRPr="00087D5E" w:rsidRDefault="00B75354" w:rsidP="00964F86">
      <w:pPr>
        <w:pStyle w:val="001tabeltekst"/>
      </w:pPr>
      <w:r w:rsidRPr="00087D5E">
        <w:t>timo@sbverhaeghe.be</w:t>
      </w:r>
    </w:p>
    <w:p w14:paraId="6F277319" w14:textId="77777777" w:rsidR="00964F86" w:rsidRPr="00087D5E" w:rsidRDefault="00964F86" w:rsidP="00964F86">
      <w:pPr>
        <w:pStyle w:val="001tabeltekst"/>
      </w:pPr>
    </w:p>
    <w:p w14:paraId="1A9647D3" w14:textId="77777777" w:rsidR="00964F86" w:rsidRPr="00087D5E" w:rsidRDefault="00964F86" w:rsidP="00964F86">
      <w:pPr>
        <w:pStyle w:val="001tabeltekst"/>
      </w:pPr>
    </w:p>
    <w:p w14:paraId="124E2DD7" w14:textId="77777777" w:rsidR="00964F86" w:rsidRPr="00087D5E" w:rsidRDefault="00964F86" w:rsidP="00964F86">
      <w:pPr>
        <w:pStyle w:val="001tabeltekst"/>
      </w:pPr>
    </w:p>
    <w:p w14:paraId="5C414FD2" w14:textId="66A21018" w:rsidR="00964F86" w:rsidRPr="00087D5E" w:rsidRDefault="00964F86" w:rsidP="00964F86">
      <w:pPr>
        <w:pStyle w:val="001tabeltekst"/>
      </w:pPr>
    </w:p>
    <w:p w14:paraId="50A00667" w14:textId="77777777" w:rsidR="00964F86" w:rsidRPr="00087D5E" w:rsidRDefault="00964F86" w:rsidP="00964F86">
      <w:pPr>
        <w:pStyle w:val="001tabeltekst"/>
      </w:pPr>
    </w:p>
    <w:p w14:paraId="26227277" w14:textId="77777777" w:rsidR="00964F86" w:rsidRPr="00087D5E" w:rsidRDefault="00964F86" w:rsidP="00964F86">
      <w:pPr>
        <w:pStyle w:val="001tabeltekst"/>
      </w:pPr>
    </w:p>
    <w:p w14:paraId="128DF8EE" w14:textId="77777777" w:rsidR="00964F86" w:rsidRPr="00087D5E" w:rsidRDefault="00964F86" w:rsidP="00964F86">
      <w:pPr>
        <w:pStyle w:val="001tabeltekst"/>
      </w:pPr>
    </w:p>
    <w:p w14:paraId="6B9370B0" w14:textId="6F856B62" w:rsidR="00964F86" w:rsidRPr="00087D5E" w:rsidRDefault="00964F86" w:rsidP="00964F86">
      <w:pPr>
        <w:pStyle w:val="001tabeltekst"/>
      </w:pPr>
    </w:p>
    <w:p w14:paraId="6C759386" w14:textId="77777777" w:rsidR="00EC61C5" w:rsidRPr="00087D5E" w:rsidRDefault="00EC61C5" w:rsidP="00964F86">
      <w:pPr>
        <w:pStyle w:val="001tabeltekst"/>
      </w:pPr>
    </w:p>
    <w:p w14:paraId="125712EA" w14:textId="77777777" w:rsidR="00964F86" w:rsidRPr="00087D5E" w:rsidRDefault="00964F86" w:rsidP="00964F86">
      <w:pPr>
        <w:pStyle w:val="001tabeltekst"/>
      </w:pPr>
    </w:p>
    <w:p w14:paraId="317D61F7" w14:textId="77777777" w:rsidR="00964F86" w:rsidRPr="00087D5E" w:rsidRDefault="00964F86" w:rsidP="00964F86">
      <w:pPr>
        <w:pStyle w:val="001tabeltekst"/>
      </w:pPr>
    </w:p>
    <w:p w14:paraId="32241B18" w14:textId="77777777" w:rsidR="00964F86" w:rsidRPr="00087D5E" w:rsidRDefault="00964F86" w:rsidP="00964F86">
      <w:pPr>
        <w:pStyle w:val="001tabeltekst"/>
      </w:pPr>
    </w:p>
    <w:p w14:paraId="2E3043CF" w14:textId="77777777" w:rsidR="00964F86" w:rsidRPr="00087D5E" w:rsidRDefault="00964F86" w:rsidP="00964F86">
      <w:pPr>
        <w:pStyle w:val="001tabeltekst"/>
      </w:pPr>
    </w:p>
    <w:p w14:paraId="0CA618BF" w14:textId="77777777" w:rsidR="00964F86" w:rsidRPr="00087D5E" w:rsidRDefault="00964F86" w:rsidP="00964F86">
      <w:pPr>
        <w:pStyle w:val="001tabeltekst"/>
      </w:pPr>
    </w:p>
    <w:p w14:paraId="5B1001DF" w14:textId="77777777" w:rsidR="00964F86" w:rsidRPr="00087D5E" w:rsidRDefault="00964F86" w:rsidP="00964F86">
      <w:pPr>
        <w:pStyle w:val="001tabeltekst"/>
      </w:pPr>
    </w:p>
    <w:p w14:paraId="1024A17B" w14:textId="77777777" w:rsidR="00964F86" w:rsidRPr="00087D5E" w:rsidRDefault="00964F86" w:rsidP="00964F86">
      <w:pPr>
        <w:pStyle w:val="001tabeltekst"/>
      </w:pPr>
    </w:p>
    <w:p w14:paraId="68539A83" w14:textId="77777777" w:rsidR="00964F86" w:rsidRPr="00087D5E" w:rsidRDefault="00964F86" w:rsidP="00964F86">
      <w:pPr>
        <w:pStyle w:val="001tabeltekst"/>
      </w:pPr>
    </w:p>
    <w:p w14:paraId="6A5B8195" w14:textId="77777777" w:rsidR="00964F86" w:rsidRPr="00087D5E" w:rsidRDefault="00964F86" w:rsidP="00964F86">
      <w:pPr>
        <w:pStyle w:val="001tabeltekst"/>
      </w:pPr>
    </w:p>
    <w:p w14:paraId="538723D8" w14:textId="77777777" w:rsidR="00964F86" w:rsidRPr="00087D5E" w:rsidRDefault="00964F86" w:rsidP="00964F86">
      <w:pPr>
        <w:pStyle w:val="001tabeltekst"/>
      </w:pPr>
    </w:p>
    <w:p w14:paraId="0276F2D5" w14:textId="00B1F9D0" w:rsidR="00964F86" w:rsidRPr="00087D5E" w:rsidRDefault="00B75354" w:rsidP="00964F86">
      <w:pPr>
        <w:pStyle w:val="001tabeltekst"/>
      </w:pPr>
      <w:r w:rsidRPr="00087D5E">
        <w:rPr>
          <w:noProof/>
        </w:rPr>
        <w:drawing>
          <wp:inline distT="0" distB="0" distL="0" distR="0" wp14:anchorId="46C95589" wp14:editId="5A51696A">
            <wp:extent cx="2447925" cy="619455"/>
            <wp:effectExtent l="0" t="0" r="0" b="9525"/>
            <wp:docPr id="1637419083" name="Afbeelding 26" descr="Afbeelding met tekst, Lettertype, logo,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419083" name="Afbeelding 26" descr="Afbeelding met tekst, Lettertype, logo, symbool&#10;&#10;Automatisch gegenereerde beschrijvi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34597" cy="641388"/>
                    </a:xfrm>
                    <a:prstGeom prst="rect">
                      <a:avLst/>
                    </a:prstGeom>
                  </pic:spPr>
                </pic:pic>
              </a:graphicData>
            </a:graphic>
          </wp:inline>
        </w:drawing>
      </w:r>
    </w:p>
    <w:p w14:paraId="284E954B" w14:textId="16811BE9" w:rsidR="00964F86" w:rsidRPr="00087D5E" w:rsidRDefault="00B75354" w:rsidP="00FF2A22">
      <w:pPr>
        <w:pStyle w:val="001tabeltekst"/>
        <w:jc w:val="center"/>
      </w:pPr>
      <w:r w:rsidRPr="00087D5E">
        <w:t>Studiebureau Verhaeghe &amp; Partners bv</w:t>
      </w:r>
      <w:r w:rsidR="00964F86" w:rsidRPr="00087D5E">
        <w:br/>
      </w:r>
      <w:r w:rsidRPr="00087D5E">
        <w:t>Torhoutsesteenweg 168</w:t>
      </w:r>
      <w:r w:rsidR="00964F86" w:rsidRPr="00087D5E">
        <w:br/>
        <w:t>B-</w:t>
      </w:r>
      <w:r w:rsidRPr="00087D5E">
        <w:t>8210 ZEDELGEM</w:t>
      </w:r>
      <w:r w:rsidR="00964F86" w:rsidRPr="00087D5E">
        <w:br/>
      </w:r>
      <w:hyperlink r:id="rId16" w:history="1">
        <w:r w:rsidRPr="00087D5E">
          <w:rPr>
            <w:rStyle w:val="Hyperlink"/>
            <w:szCs w:val="16"/>
          </w:rPr>
          <w:t>info@sbverhaeghe.be</w:t>
        </w:r>
      </w:hyperlink>
      <w:r w:rsidR="00964F86" w:rsidRPr="00087D5E">
        <w:br/>
        <w:t>www.</w:t>
      </w:r>
      <w:r w:rsidRPr="00087D5E">
        <w:t>sbverhaeghe</w:t>
      </w:r>
      <w:r w:rsidR="00964F86" w:rsidRPr="00087D5E">
        <w:t>.be</w:t>
      </w:r>
    </w:p>
    <w:p w14:paraId="6115B29C" w14:textId="77777777" w:rsidR="00F62A71" w:rsidRPr="00087D5E" w:rsidRDefault="00F62A71" w:rsidP="00A04965">
      <w:pPr>
        <w:pStyle w:val="001tabeltekst"/>
        <w:sectPr w:rsidR="00F62A71" w:rsidRPr="00087D5E" w:rsidSect="001319E8">
          <w:headerReference w:type="default" r:id="rId17"/>
          <w:type w:val="continuous"/>
          <w:pgSz w:w="11907" w:h="16839" w:code="9"/>
          <w:pgMar w:top="4479" w:right="1191" w:bottom="1814" w:left="1191" w:header="680" w:footer="680" w:gutter="0"/>
          <w:cols w:num="2" w:space="680"/>
          <w:noEndnote/>
          <w:docGrid w:linePitch="272"/>
        </w:sectPr>
      </w:pPr>
    </w:p>
    <w:p w14:paraId="05565EA2" w14:textId="77777777" w:rsidR="00F62A71" w:rsidRPr="00087D5E" w:rsidRDefault="00F62A71" w:rsidP="00C3107D">
      <w:pPr>
        <w:pStyle w:val="Inhopg1"/>
        <w:rPr>
          <w:noProof w:val="0"/>
        </w:rPr>
      </w:pPr>
    </w:p>
    <w:p w14:paraId="79E03EB5" w14:textId="77777777" w:rsidR="00B75354" w:rsidRPr="00087D5E" w:rsidRDefault="00B75354" w:rsidP="00B75354">
      <w:pPr>
        <w:rPr>
          <w:lang w:eastAsia="nl-BE"/>
        </w:rPr>
      </w:pPr>
    </w:p>
    <w:p w14:paraId="1871E770" w14:textId="77777777" w:rsidR="00B75354" w:rsidRPr="00087D5E" w:rsidRDefault="00B75354" w:rsidP="00B75354">
      <w:pPr>
        <w:rPr>
          <w:lang w:eastAsia="nl-BE"/>
        </w:rPr>
        <w:sectPr w:rsidR="00B75354" w:rsidRPr="00087D5E" w:rsidSect="001319E8">
          <w:type w:val="continuous"/>
          <w:pgSz w:w="11907" w:h="16839" w:code="9"/>
          <w:pgMar w:top="4479" w:right="1191" w:bottom="1814" w:left="1191" w:header="680" w:footer="680" w:gutter="0"/>
          <w:cols w:space="680"/>
          <w:noEndnote/>
          <w:docGrid w:linePitch="272"/>
        </w:sectPr>
      </w:pPr>
    </w:p>
    <w:p w14:paraId="64C86237" w14:textId="77777777" w:rsidR="000B23A0" w:rsidRPr="00087D5E" w:rsidRDefault="000B23A0" w:rsidP="007370CA">
      <w:pPr>
        <w:pStyle w:val="001Titel2Inhoudsopgave"/>
      </w:pPr>
      <w:r w:rsidRPr="00087D5E">
        <w:t>Inhoud</w:t>
      </w:r>
    </w:p>
    <w:p w14:paraId="766CD076" w14:textId="77777777" w:rsidR="00145307" w:rsidRPr="00087D5E" w:rsidRDefault="00145307" w:rsidP="000D2F3B"/>
    <w:p w14:paraId="69281C4E" w14:textId="28CB39DE" w:rsidR="005F3D18" w:rsidRPr="00087D5E" w:rsidRDefault="00D20FEF">
      <w:pPr>
        <w:pStyle w:val="Inhopg1"/>
        <w:rPr>
          <w:b w:val="0"/>
          <w:bCs w:val="0"/>
          <w:smallCaps w:val="0"/>
          <w:noProof w:val="0"/>
          <w:color w:val="auto"/>
          <w:kern w:val="2"/>
          <w:sz w:val="24"/>
          <w:szCs w:val="24"/>
          <w:u w:val="none"/>
          <w14:ligatures w14:val="standardContextual"/>
        </w:rPr>
      </w:pPr>
      <w:r w:rsidRPr="00087D5E">
        <w:rPr>
          <w:noProof w:val="0"/>
        </w:rPr>
        <w:fldChar w:fldCharType="begin"/>
      </w:r>
      <w:r w:rsidR="00C3107D" w:rsidRPr="00087D5E">
        <w:rPr>
          <w:noProof w:val="0"/>
        </w:rPr>
        <w:instrText xml:space="preserve"> TOC \o "1-4" \h \z \u </w:instrText>
      </w:r>
      <w:r w:rsidRPr="00087D5E">
        <w:rPr>
          <w:noProof w:val="0"/>
        </w:rPr>
        <w:fldChar w:fldCharType="separate"/>
      </w:r>
      <w:hyperlink w:anchor="_Toc179410326" w:history="1">
        <w:r w:rsidR="005F3D18" w:rsidRPr="00087D5E">
          <w:rPr>
            <w:rStyle w:val="Hyperlink"/>
            <w:noProof w:val="0"/>
          </w:rPr>
          <w:t>0</w:t>
        </w:r>
        <w:r w:rsidR="005F3D18" w:rsidRPr="00087D5E">
          <w:rPr>
            <w:b w:val="0"/>
            <w:bCs w:val="0"/>
            <w:smallCaps w:val="0"/>
            <w:noProof w:val="0"/>
            <w:color w:val="auto"/>
            <w:kern w:val="2"/>
            <w:sz w:val="24"/>
            <w:szCs w:val="24"/>
            <w:u w:val="none"/>
            <w14:ligatures w14:val="standardContextual"/>
          </w:rPr>
          <w:tab/>
        </w:r>
        <w:r w:rsidR="005F3D18" w:rsidRPr="00087D5E">
          <w:rPr>
            <w:rStyle w:val="Hyperlink"/>
            <w:noProof w:val="0"/>
          </w:rPr>
          <w:t>Inleiding</w:t>
        </w:r>
        <w:r w:rsidR="005F3D18" w:rsidRPr="00087D5E">
          <w:rPr>
            <w:noProof w:val="0"/>
            <w:webHidden/>
          </w:rPr>
          <w:tab/>
        </w:r>
        <w:r w:rsidR="005F3D18" w:rsidRPr="00087D5E">
          <w:rPr>
            <w:noProof w:val="0"/>
            <w:webHidden/>
          </w:rPr>
          <w:fldChar w:fldCharType="begin"/>
        </w:r>
        <w:r w:rsidR="005F3D18" w:rsidRPr="00087D5E">
          <w:rPr>
            <w:noProof w:val="0"/>
            <w:webHidden/>
          </w:rPr>
          <w:instrText xml:space="preserve"> PAGEREF _Toc179410326 \h </w:instrText>
        </w:r>
        <w:r w:rsidR="005F3D18" w:rsidRPr="00087D5E">
          <w:rPr>
            <w:noProof w:val="0"/>
            <w:webHidden/>
          </w:rPr>
        </w:r>
        <w:r w:rsidR="005F3D18" w:rsidRPr="00087D5E">
          <w:rPr>
            <w:noProof w:val="0"/>
            <w:webHidden/>
          </w:rPr>
          <w:fldChar w:fldCharType="separate"/>
        </w:r>
        <w:r w:rsidR="006935CE">
          <w:rPr>
            <w:webHidden/>
          </w:rPr>
          <w:t>5</w:t>
        </w:r>
        <w:r w:rsidR="005F3D18" w:rsidRPr="00087D5E">
          <w:rPr>
            <w:noProof w:val="0"/>
            <w:webHidden/>
          </w:rPr>
          <w:fldChar w:fldCharType="end"/>
        </w:r>
      </w:hyperlink>
    </w:p>
    <w:p w14:paraId="42D2C623" w14:textId="3F38D608" w:rsidR="005F3D18" w:rsidRPr="00087D5E" w:rsidRDefault="00564C72">
      <w:pPr>
        <w:pStyle w:val="Inhopg1"/>
        <w:rPr>
          <w:b w:val="0"/>
          <w:bCs w:val="0"/>
          <w:smallCaps w:val="0"/>
          <w:noProof w:val="0"/>
          <w:color w:val="auto"/>
          <w:kern w:val="2"/>
          <w:sz w:val="24"/>
          <w:szCs w:val="24"/>
          <w:u w:val="none"/>
          <w14:ligatures w14:val="standardContextual"/>
        </w:rPr>
      </w:pPr>
      <w:hyperlink w:anchor="_Toc179410327" w:history="1">
        <w:r w:rsidR="005F3D18" w:rsidRPr="00087D5E">
          <w:rPr>
            <w:rStyle w:val="Hyperlink"/>
            <w:noProof w:val="0"/>
          </w:rPr>
          <w:t>1</w:t>
        </w:r>
        <w:r w:rsidR="005F3D18" w:rsidRPr="00087D5E">
          <w:rPr>
            <w:b w:val="0"/>
            <w:bCs w:val="0"/>
            <w:smallCaps w:val="0"/>
            <w:noProof w:val="0"/>
            <w:color w:val="auto"/>
            <w:kern w:val="2"/>
            <w:sz w:val="24"/>
            <w:szCs w:val="24"/>
            <w:u w:val="none"/>
            <w14:ligatures w14:val="standardContextual"/>
          </w:rPr>
          <w:tab/>
        </w:r>
        <w:r w:rsidR="005F3D18" w:rsidRPr="00087D5E">
          <w:rPr>
            <w:rStyle w:val="Hyperlink"/>
            <w:noProof w:val="0"/>
          </w:rPr>
          <w:t>Projectplan</w:t>
        </w:r>
        <w:r w:rsidR="005F3D18" w:rsidRPr="00087D5E">
          <w:rPr>
            <w:noProof w:val="0"/>
            <w:webHidden/>
          </w:rPr>
          <w:tab/>
        </w:r>
        <w:r w:rsidR="005F3D18" w:rsidRPr="00087D5E">
          <w:rPr>
            <w:noProof w:val="0"/>
            <w:webHidden/>
          </w:rPr>
          <w:fldChar w:fldCharType="begin"/>
        </w:r>
        <w:r w:rsidR="005F3D18" w:rsidRPr="00087D5E">
          <w:rPr>
            <w:noProof w:val="0"/>
            <w:webHidden/>
          </w:rPr>
          <w:instrText xml:space="preserve"> PAGEREF _Toc179410327 \h </w:instrText>
        </w:r>
        <w:r w:rsidR="005F3D18" w:rsidRPr="00087D5E">
          <w:rPr>
            <w:noProof w:val="0"/>
            <w:webHidden/>
          </w:rPr>
        </w:r>
        <w:r w:rsidR="005F3D18" w:rsidRPr="00087D5E">
          <w:rPr>
            <w:noProof w:val="0"/>
            <w:webHidden/>
          </w:rPr>
          <w:fldChar w:fldCharType="separate"/>
        </w:r>
        <w:r w:rsidR="006935CE">
          <w:rPr>
            <w:webHidden/>
          </w:rPr>
          <w:t>7</w:t>
        </w:r>
        <w:r w:rsidR="005F3D18" w:rsidRPr="00087D5E">
          <w:rPr>
            <w:noProof w:val="0"/>
            <w:webHidden/>
          </w:rPr>
          <w:fldChar w:fldCharType="end"/>
        </w:r>
      </w:hyperlink>
    </w:p>
    <w:p w14:paraId="2B08097A" w14:textId="47A9FE92" w:rsidR="005F3D18" w:rsidRPr="00087D5E" w:rsidRDefault="00564C72">
      <w:pPr>
        <w:pStyle w:val="Inhopg1"/>
        <w:rPr>
          <w:b w:val="0"/>
          <w:bCs w:val="0"/>
          <w:smallCaps w:val="0"/>
          <w:noProof w:val="0"/>
          <w:color w:val="auto"/>
          <w:kern w:val="2"/>
          <w:sz w:val="24"/>
          <w:szCs w:val="24"/>
          <w:u w:val="none"/>
          <w14:ligatures w14:val="standardContextual"/>
        </w:rPr>
      </w:pPr>
      <w:hyperlink w:anchor="_Toc179410328" w:history="1">
        <w:r w:rsidR="005F3D18" w:rsidRPr="00087D5E">
          <w:rPr>
            <w:rStyle w:val="Hyperlink"/>
            <w:noProof w:val="0"/>
          </w:rPr>
          <w:t>2</w:t>
        </w:r>
        <w:r w:rsidR="005F3D18" w:rsidRPr="00087D5E">
          <w:rPr>
            <w:b w:val="0"/>
            <w:bCs w:val="0"/>
            <w:smallCaps w:val="0"/>
            <w:noProof w:val="0"/>
            <w:color w:val="auto"/>
            <w:kern w:val="2"/>
            <w:sz w:val="24"/>
            <w:szCs w:val="24"/>
            <w:u w:val="none"/>
            <w14:ligatures w14:val="standardContextual"/>
          </w:rPr>
          <w:tab/>
        </w:r>
        <w:r w:rsidR="005F3D18" w:rsidRPr="00087D5E">
          <w:rPr>
            <w:rStyle w:val="Hyperlink"/>
            <w:noProof w:val="0"/>
          </w:rPr>
          <w:t>beschrijving van het project</w:t>
        </w:r>
        <w:r w:rsidR="005F3D18" w:rsidRPr="00087D5E">
          <w:rPr>
            <w:noProof w:val="0"/>
            <w:webHidden/>
          </w:rPr>
          <w:tab/>
        </w:r>
        <w:r w:rsidR="005F3D18" w:rsidRPr="00087D5E">
          <w:rPr>
            <w:noProof w:val="0"/>
            <w:webHidden/>
          </w:rPr>
          <w:fldChar w:fldCharType="begin"/>
        </w:r>
        <w:r w:rsidR="005F3D18" w:rsidRPr="00087D5E">
          <w:rPr>
            <w:noProof w:val="0"/>
            <w:webHidden/>
          </w:rPr>
          <w:instrText xml:space="preserve"> PAGEREF _Toc179410328 \h </w:instrText>
        </w:r>
        <w:r w:rsidR="005F3D18" w:rsidRPr="00087D5E">
          <w:rPr>
            <w:noProof w:val="0"/>
            <w:webHidden/>
          </w:rPr>
        </w:r>
        <w:r w:rsidR="005F3D18" w:rsidRPr="00087D5E">
          <w:rPr>
            <w:noProof w:val="0"/>
            <w:webHidden/>
          </w:rPr>
          <w:fldChar w:fldCharType="separate"/>
        </w:r>
        <w:r w:rsidR="006935CE">
          <w:rPr>
            <w:webHidden/>
          </w:rPr>
          <w:t>8</w:t>
        </w:r>
        <w:r w:rsidR="005F3D18" w:rsidRPr="00087D5E">
          <w:rPr>
            <w:noProof w:val="0"/>
            <w:webHidden/>
          </w:rPr>
          <w:fldChar w:fldCharType="end"/>
        </w:r>
      </w:hyperlink>
    </w:p>
    <w:p w14:paraId="6E606236" w14:textId="62CE9E49" w:rsidR="005F3D18" w:rsidRPr="00087D5E" w:rsidRDefault="00564C72">
      <w:pPr>
        <w:pStyle w:val="Inhopg1"/>
        <w:rPr>
          <w:b w:val="0"/>
          <w:bCs w:val="0"/>
          <w:smallCaps w:val="0"/>
          <w:noProof w:val="0"/>
          <w:color w:val="auto"/>
          <w:kern w:val="2"/>
          <w:sz w:val="24"/>
          <w:szCs w:val="24"/>
          <w:u w:val="none"/>
          <w14:ligatures w14:val="standardContextual"/>
        </w:rPr>
      </w:pPr>
      <w:hyperlink w:anchor="_Toc179410329" w:history="1">
        <w:r w:rsidR="005F3D18" w:rsidRPr="00087D5E">
          <w:rPr>
            <w:rStyle w:val="Hyperlink"/>
            <w:noProof w:val="0"/>
          </w:rPr>
          <w:t>3</w:t>
        </w:r>
        <w:r w:rsidR="005F3D18" w:rsidRPr="00087D5E">
          <w:rPr>
            <w:b w:val="0"/>
            <w:bCs w:val="0"/>
            <w:smallCaps w:val="0"/>
            <w:noProof w:val="0"/>
            <w:color w:val="auto"/>
            <w:kern w:val="2"/>
            <w:sz w:val="24"/>
            <w:szCs w:val="24"/>
            <w:u w:val="none"/>
            <w14:ligatures w14:val="standardContextual"/>
          </w:rPr>
          <w:tab/>
        </w:r>
        <w:r w:rsidR="005F3D18" w:rsidRPr="00087D5E">
          <w:rPr>
            <w:rStyle w:val="Hyperlink"/>
            <w:noProof w:val="0"/>
          </w:rPr>
          <w:t>Uit te voeren werken</w:t>
        </w:r>
        <w:r w:rsidR="005F3D18" w:rsidRPr="00087D5E">
          <w:rPr>
            <w:noProof w:val="0"/>
            <w:webHidden/>
          </w:rPr>
          <w:tab/>
        </w:r>
        <w:r w:rsidR="005F3D18" w:rsidRPr="00087D5E">
          <w:rPr>
            <w:noProof w:val="0"/>
            <w:webHidden/>
          </w:rPr>
          <w:fldChar w:fldCharType="begin"/>
        </w:r>
        <w:r w:rsidR="005F3D18" w:rsidRPr="00087D5E">
          <w:rPr>
            <w:noProof w:val="0"/>
            <w:webHidden/>
          </w:rPr>
          <w:instrText xml:space="preserve"> PAGEREF _Toc179410329 \h </w:instrText>
        </w:r>
        <w:r w:rsidR="005F3D18" w:rsidRPr="00087D5E">
          <w:rPr>
            <w:noProof w:val="0"/>
            <w:webHidden/>
          </w:rPr>
        </w:r>
        <w:r w:rsidR="005F3D18" w:rsidRPr="00087D5E">
          <w:rPr>
            <w:noProof w:val="0"/>
            <w:webHidden/>
          </w:rPr>
          <w:fldChar w:fldCharType="separate"/>
        </w:r>
        <w:r w:rsidR="006935CE">
          <w:rPr>
            <w:webHidden/>
          </w:rPr>
          <w:t>18</w:t>
        </w:r>
        <w:r w:rsidR="005F3D18" w:rsidRPr="00087D5E">
          <w:rPr>
            <w:noProof w:val="0"/>
            <w:webHidden/>
          </w:rPr>
          <w:fldChar w:fldCharType="end"/>
        </w:r>
      </w:hyperlink>
    </w:p>
    <w:p w14:paraId="02A4AA1B" w14:textId="7EDCA596" w:rsidR="005F3D18" w:rsidRPr="00087D5E" w:rsidRDefault="00564C72">
      <w:pPr>
        <w:pStyle w:val="Inhopg1"/>
        <w:rPr>
          <w:b w:val="0"/>
          <w:bCs w:val="0"/>
          <w:smallCaps w:val="0"/>
          <w:noProof w:val="0"/>
          <w:color w:val="auto"/>
          <w:kern w:val="2"/>
          <w:sz w:val="24"/>
          <w:szCs w:val="24"/>
          <w:u w:val="none"/>
          <w14:ligatures w14:val="standardContextual"/>
        </w:rPr>
      </w:pPr>
      <w:hyperlink w:anchor="_Toc179410330" w:history="1">
        <w:r w:rsidR="005F3D18" w:rsidRPr="00087D5E">
          <w:rPr>
            <w:rStyle w:val="Hyperlink"/>
            <w:noProof w:val="0"/>
          </w:rPr>
          <w:t>4</w:t>
        </w:r>
        <w:r w:rsidR="005F3D18" w:rsidRPr="00087D5E">
          <w:rPr>
            <w:b w:val="0"/>
            <w:bCs w:val="0"/>
            <w:smallCaps w:val="0"/>
            <w:noProof w:val="0"/>
            <w:color w:val="auto"/>
            <w:kern w:val="2"/>
            <w:sz w:val="24"/>
            <w:szCs w:val="24"/>
            <w:u w:val="none"/>
            <w14:ligatures w14:val="standardContextual"/>
          </w:rPr>
          <w:tab/>
        </w:r>
        <w:r w:rsidR="005F3D18" w:rsidRPr="00087D5E">
          <w:rPr>
            <w:rStyle w:val="Hyperlink"/>
            <w:noProof w:val="0"/>
          </w:rPr>
          <w:t>Beheersmodaliteiten</w:t>
        </w:r>
        <w:r w:rsidR="005F3D18" w:rsidRPr="00087D5E">
          <w:rPr>
            <w:noProof w:val="0"/>
            <w:webHidden/>
          </w:rPr>
          <w:tab/>
        </w:r>
        <w:r w:rsidR="005F3D18" w:rsidRPr="00087D5E">
          <w:rPr>
            <w:noProof w:val="0"/>
            <w:webHidden/>
          </w:rPr>
          <w:fldChar w:fldCharType="begin"/>
        </w:r>
        <w:r w:rsidR="005F3D18" w:rsidRPr="00087D5E">
          <w:rPr>
            <w:noProof w:val="0"/>
            <w:webHidden/>
          </w:rPr>
          <w:instrText xml:space="preserve"> PAGEREF _Toc179410330 \h </w:instrText>
        </w:r>
        <w:r w:rsidR="005F3D18" w:rsidRPr="00087D5E">
          <w:rPr>
            <w:noProof w:val="0"/>
            <w:webHidden/>
          </w:rPr>
        </w:r>
        <w:r w:rsidR="005F3D18" w:rsidRPr="00087D5E">
          <w:rPr>
            <w:noProof w:val="0"/>
            <w:webHidden/>
          </w:rPr>
          <w:fldChar w:fldCharType="separate"/>
        </w:r>
        <w:r w:rsidR="006935CE">
          <w:rPr>
            <w:webHidden/>
          </w:rPr>
          <w:t>21</w:t>
        </w:r>
        <w:r w:rsidR="005F3D18" w:rsidRPr="00087D5E">
          <w:rPr>
            <w:noProof w:val="0"/>
            <w:webHidden/>
          </w:rPr>
          <w:fldChar w:fldCharType="end"/>
        </w:r>
      </w:hyperlink>
    </w:p>
    <w:p w14:paraId="021E8449" w14:textId="5643E846" w:rsidR="005F3D18" w:rsidRPr="00087D5E" w:rsidRDefault="00564C72">
      <w:pPr>
        <w:pStyle w:val="Inhopg1"/>
        <w:rPr>
          <w:b w:val="0"/>
          <w:bCs w:val="0"/>
          <w:smallCaps w:val="0"/>
          <w:noProof w:val="0"/>
          <w:color w:val="auto"/>
          <w:kern w:val="2"/>
          <w:sz w:val="24"/>
          <w:szCs w:val="24"/>
          <w:u w:val="none"/>
          <w14:ligatures w14:val="standardContextual"/>
        </w:rPr>
      </w:pPr>
      <w:hyperlink w:anchor="_Toc179410331" w:history="1">
        <w:r w:rsidR="005F3D18" w:rsidRPr="00087D5E">
          <w:rPr>
            <w:rStyle w:val="Hyperlink"/>
            <w:noProof w:val="0"/>
          </w:rPr>
          <w:t>5</w:t>
        </w:r>
        <w:r w:rsidR="005F3D18" w:rsidRPr="00087D5E">
          <w:rPr>
            <w:b w:val="0"/>
            <w:bCs w:val="0"/>
            <w:smallCaps w:val="0"/>
            <w:noProof w:val="0"/>
            <w:color w:val="auto"/>
            <w:kern w:val="2"/>
            <w:sz w:val="24"/>
            <w:szCs w:val="24"/>
            <w:u w:val="none"/>
            <w14:ligatures w14:val="standardContextual"/>
          </w:rPr>
          <w:tab/>
        </w:r>
        <w:r w:rsidR="005F3D18" w:rsidRPr="00087D5E">
          <w:rPr>
            <w:rStyle w:val="Hyperlink"/>
            <w:noProof w:val="0"/>
          </w:rPr>
          <w:t>Bijlagen</w:t>
        </w:r>
        <w:r w:rsidR="005F3D18" w:rsidRPr="00087D5E">
          <w:rPr>
            <w:noProof w:val="0"/>
            <w:webHidden/>
          </w:rPr>
          <w:tab/>
        </w:r>
        <w:r w:rsidR="005F3D18" w:rsidRPr="00087D5E">
          <w:rPr>
            <w:noProof w:val="0"/>
            <w:webHidden/>
          </w:rPr>
          <w:fldChar w:fldCharType="begin"/>
        </w:r>
        <w:r w:rsidR="005F3D18" w:rsidRPr="00087D5E">
          <w:rPr>
            <w:noProof w:val="0"/>
            <w:webHidden/>
          </w:rPr>
          <w:instrText xml:space="preserve"> PAGEREF _Toc179410331 \h </w:instrText>
        </w:r>
        <w:r w:rsidR="005F3D18" w:rsidRPr="00087D5E">
          <w:rPr>
            <w:noProof w:val="0"/>
            <w:webHidden/>
          </w:rPr>
        </w:r>
        <w:r w:rsidR="005F3D18" w:rsidRPr="00087D5E">
          <w:rPr>
            <w:noProof w:val="0"/>
            <w:webHidden/>
          </w:rPr>
          <w:fldChar w:fldCharType="separate"/>
        </w:r>
        <w:r w:rsidR="006935CE">
          <w:rPr>
            <w:webHidden/>
          </w:rPr>
          <w:t>22</w:t>
        </w:r>
        <w:r w:rsidR="005F3D18" w:rsidRPr="00087D5E">
          <w:rPr>
            <w:noProof w:val="0"/>
            <w:webHidden/>
          </w:rPr>
          <w:fldChar w:fldCharType="end"/>
        </w:r>
      </w:hyperlink>
    </w:p>
    <w:p w14:paraId="7351BC91" w14:textId="67C59A05" w:rsidR="00AA382D" w:rsidRPr="00087D5E" w:rsidRDefault="00D20FEF" w:rsidP="00631A12">
      <w:pPr>
        <w:pStyle w:val="Inhopg4"/>
        <w:rPr>
          <w:noProof w:val="0"/>
        </w:rPr>
        <w:sectPr w:rsidR="00AA382D" w:rsidRPr="00087D5E" w:rsidSect="001319E8">
          <w:type w:val="continuous"/>
          <w:pgSz w:w="11907" w:h="16839" w:code="9"/>
          <w:pgMar w:top="4763" w:right="1191" w:bottom="1814" w:left="1191" w:header="680" w:footer="680" w:gutter="0"/>
          <w:cols w:space="680"/>
          <w:noEndnote/>
          <w:docGrid w:linePitch="272"/>
        </w:sectPr>
      </w:pPr>
      <w:r w:rsidRPr="00087D5E">
        <w:rPr>
          <w:noProof w:val="0"/>
        </w:rPr>
        <w:fldChar w:fldCharType="end"/>
      </w:r>
    </w:p>
    <w:p w14:paraId="47BAFEEF" w14:textId="77777777" w:rsidR="0078437E" w:rsidRPr="00087D5E" w:rsidRDefault="0078437E" w:rsidP="0078437E">
      <w:pPr>
        <w:pStyle w:val="BijschriftLinks"/>
        <w:sectPr w:rsidR="0078437E" w:rsidRPr="00087D5E" w:rsidSect="001319E8">
          <w:type w:val="continuous"/>
          <w:pgSz w:w="11907" w:h="16839" w:code="9"/>
          <w:pgMar w:top="4763" w:right="1191" w:bottom="1814" w:left="1191" w:header="680" w:footer="680" w:gutter="0"/>
          <w:cols w:num="2" w:space="680"/>
          <w:noEndnote/>
          <w:docGrid w:linePitch="272"/>
        </w:sectPr>
      </w:pPr>
    </w:p>
    <w:p w14:paraId="6BD2F8E7" w14:textId="3BC7700C" w:rsidR="0078437E" w:rsidRPr="00087D5E" w:rsidRDefault="0078437E" w:rsidP="008447F5">
      <w:pPr>
        <w:pStyle w:val="Kop1"/>
        <w:ind w:left="851"/>
      </w:pPr>
      <w:bookmarkStart w:id="1" w:name="_Toc179410326"/>
      <w:r w:rsidRPr="00087D5E">
        <w:lastRenderedPageBreak/>
        <w:t>Inleiding</w:t>
      </w:r>
      <w:bookmarkEnd w:id="1"/>
    </w:p>
    <w:p w14:paraId="17A3AD35" w14:textId="77777777" w:rsidR="0078437E" w:rsidRPr="00087D5E" w:rsidRDefault="0078437E" w:rsidP="0078437E">
      <w:pPr>
        <w:ind w:right="2154"/>
        <w:rPr>
          <w:rStyle w:val="Nadruk"/>
        </w:rPr>
        <w:sectPr w:rsidR="0078437E" w:rsidRPr="00087D5E" w:rsidSect="0078437E">
          <w:headerReference w:type="default" r:id="rId18"/>
          <w:headerReference w:type="first" r:id="rId19"/>
          <w:footerReference w:type="first" r:id="rId20"/>
          <w:pgSz w:w="11907" w:h="16839" w:code="9"/>
          <w:pgMar w:top="1417" w:right="1417" w:bottom="1417" w:left="1417" w:header="680" w:footer="680" w:gutter="0"/>
          <w:cols w:space="680"/>
          <w:noEndnote/>
          <w:docGrid w:linePitch="272"/>
        </w:sectPr>
      </w:pPr>
    </w:p>
    <w:p w14:paraId="7D388452" w14:textId="77777777" w:rsidR="0078437E" w:rsidRPr="00087D5E" w:rsidRDefault="0078437E" w:rsidP="0078437E">
      <w:pPr>
        <w:ind w:left="2127" w:right="2154"/>
        <w:jc w:val="center"/>
        <w:rPr>
          <w:rStyle w:val="Nadruk"/>
        </w:rPr>
      </w:pPr>
    </w:p>
    <w:p w14:paraId="7C393539" w14:textId="77777777" w:rsidR="0078437E" w:rsidRPr="00087D5E" w:rsidRDefault="0078437E" w:rsidP="0078437E">
      <w:pPr>
        <w:ind w:left="2127" w:right="2154"/>
        <w:jc w:val="center"/>
        <w:rPr>
          <w:rStyle w:val="Nadruk"/>
        </w:rPr>
      </w:pPr>
    </w:p>
    <w:p w14:paraId="39BBBA3A" w14:textId="77777777" w:rsidR="0078437E" w:rsidRPr="00087D5E" w:rsidRDefault="0078437E" w:rsidP="0078437E">
      <w:pPr>
        <w:ind w:left="2127" w:right="2154"/>
        <w:jc w:val="center"/>
        <w:rPr>
          <w:rStyle w:val="Nadruk"/>
        </w:rPr>
        <w:sectPr w:rsidR="0078437E" w:rsidRPr="00087D5E" w:rsidSect="00D67F0A">
          <w:type w:val="continuous"/>
          <w:pgSz w:w="11907" w:h="16839" w:code="9"/>
          <w:pgMar w:top="1417" w:right="1417" w:bottom="1417" w:left="1417" w:header="680" w:footer="680" w:gutter="0"/>
          <w:pgNumType w:start="1"/>
          <w:cols w:num="2" w:space="680"/>
          <w:noEndnote/>
          <w:docGrid w:linePitch="272"/>
        </w:sectPr>
      </w:pPr>
    </w:p>
    <w:p w14:paraId="71E419E9" w14:textId="77777777" w:rsidR="0078437E" w:rsidRPr="00087D5E" w:rsidRDefault="0078437E" w:rsidP="0078437E">
      <w:pPr>
        <w:ind w:left="2127" w:right="2154"/>
        <w:jc w:val="center"/>
        <w:rPr>
          <w:rStyle w:val="Nadruk"/>
        </w:rPr>
      </w:pPr>
    </w:p>
    <w:p w14:paraId="56C2ED7D" w14:textId="77777777" w:rsidR="0078437E" w:rsidRPr="00087D5E" w:rsidRDefault="0078437E" w:rsidP="0078437E">
      <w:pPr>
        <w:ind w:left="2127" w:right="2154"/>
        <w:jc w:val="center"/>
        <w:rPr>
          <w:rStyle w:val="Nadruk"/>
        </w:rPr>
      </w:pPr>
    </w:p>
    <w:p w14:paraId="0F1DB958" w14:textId="77777777" w:rsidR="0078437E" w:rsidRPr="00087D5E" w:rsidRDefault="0078437E" w:rsidP="0078437E">
      <w:pPr>
        <w:ind w:left="2127" w:right="2154"/>
        <w:jc w:val="center"/>
        <w:rPr>
          <w:rStyle w:val="Nadruk"/>
          <w:b w:val="0"/>
        </w:rPr>
      </w:pPr>
    </w:p>
    <w:p w14:paraId="025C0BC9" w14:textId="77777777" w:rsidR="0078437E" w:rsidRPr="00087D5E" w:rsidRDefault="0078437E" w:rsidP="0078437E">
      <w:pPr>
        <w:rPr>
          <w:iCs/>
        </w:rPr>
        <w:sectPr w:rsidR="0078437E" w:rsidRPr="00087D5E" w:rsidSect="00133090">
          <w:type w:val="continuous"/>
          <w:pgSz w:w="11907" w:h="16839" w:code="9"/>
          <w:pgMar w:top="1814" w:right="1191" w:bottom="1814" w:left="1191" w:header="680" w:footer="680" w:gutter="0"/>
          <w:pgNumType w:start="1"/>
          <w:cols w:space="680"/>
          <w:noEndnote/>
          <w:docGrid w:linePitch="272"/>
        </w:sectPr>
      </w:pPr>
    </w:p>
    <w:p w14:paraId="2C34F0EC" w14:textId="36A2803D" w:rsidR="00380710" w:rsidRPr="00087D5E" w:rsidRDefault="00380710" w:rsidP="00F53748">
      <w:pPr>
        <w:jc w:val="both"/>
        <w:rPr>
          <w:iCs/>
        </w:rPr>
      </w:pPr>
      <w:r w:rsidRPr="00087D5E">
        <w:rPr>
          <w:iCs/>
        </w:rPr>
        <w:t xml:space="preserve">Onderhavig document betreft een </w:t>
      </w:r>
      <w:r w:rsidR="00F53748" w:rsidRPr="00087D5E">
        <w:rPr>
          <w:iCs/>
        </w:rPr>
        <w:t>project</w:t>
      </w:r>
      <w:r w:rsidRPr="00087D5E">
        <w:rPr>
          <w:iCs/>
        </w:rPr>
        <w:t>nota, in de zin van art. 12 van het Onteigeningsdecreet van 24 februari 2017, bijgevoegd bij het voorlopig onteigeningsbesluit en geeft meer informatie over de onteigeningsdoelstelling van algemeen belang voor het te realiseren plan.</w:t>
      </w:r>
    </w:p>
    <w:p w14:paraId="1855CDAC" w14:textId="77777777" w:rsidR="00380710" w:rsidRPr="00087D5E" w:rsidRDefault="00380710" w:rsidP="00F53748">
      <w:pPr>
        <w:jc w:val="both"/>
        <w:rPr>
          <w:iCs/>
        </w:rPr>
      </w:pPr>
    </w:p>
    <w:p w14:paraId="6402C4CC" w14:textId="1E87072E" w:rsidR="00380710" w:rsidRPr="00087D5E" w:rsidRDefault="00380710" w:rsidP="00F53748">
      <w:pPr>
        <w:jc w:val="both"/>
      </w:pPr>
      <w:r w:rsidRPr="00087D5E">
        <w:t xml:space="preserve">Volgens dit decreet bevat een </w:t>
      </w:r>
      <w:r w:rsidR="00F53748" w:rsidRPr="00087D5E">
        <w:t>project</w:t>
      </w:r>
      <w:r w:rsidRPr="00087D5E">
        <w:t xml:space="preserve">nota minstens de volgende elementen: </w:t>
      </w:r>
    </w:p>
    <w:p w14:paraId="5944C124" w14:textId="77777777" w:rsidR="00380710" w:rsidRPr="00087D5E" w:rsidRDefault="00380710" w:rsidP="00F53748">
      <w:pPr>
        <w:pStyle w:val="Lijstalinea"/>
        <w:numPr>
          <w:ilvl w:val="0"/>
          <w:numId w:val="27"/>
        </w:numPr>
        <w:jc w:val="both"/>
      </w:pPr>
      <w:r w:rsidRPr="00087D5E">
        <w:t xml:space="preserve">een projectplan, met een beschrijving van het project en van de daarbij te realiseren werken; </w:t>
      </w:r>
    </w:p>
    <w:p w14:paraId="3DB265A9" w14:textId="77777777" w:rsidR="00380710" w:rsidRPr="00087D5E" w:rsidRDefault="00380710" w:rsidP="00F53748">
      <w:pPr>
        <w:pStyle w:val="Lijstalinea"/>
        <w:numPr>
          <w:ilvl w:val="0"/>
          <w:numId w:val="27"/>
        </w:numPr>
        <w:jc w:val="both"/>
      </w:pPr>
      <w:r w:rsidRPr="00087D5E">
        <w:t xml:space="preserve">in voorkomend geval, de realisatietermijnen voor de uitvoering van de werken, voor zover ze bepaalbaar zijn; </w:t>
      </w:r>
    </w:p>
    <w:p w14:paraId="7FF2C73A" w14:textId="4B7C5558" w:rsidR="00380710" w:rsidRPr="00087D5E" w:rsidRDefault="00C31DBC" w:rsidP="00F53748">
      <w:pPr>
        <w:pStyle w:val="Lijstalinea"/>
        <w:numPr>
          <w:ilvl w:val="0"/>
          <w:numId w:val="27"/>
        </w:numPr>
        <w:jc w:val="both"/>
      </w:pPr>
      <w:r w:rsidRPr="00087D5E">
        <w:t xml:space="preserve">in </w:t>
      </w:r>
      <w:r w:rsidR="00380710" w:rsidRPr="00087D5E">
        <w:t xml:space="preserve">voorkomend geval, de realisatievoorwaarden voor de werken; </w:t>
      </w:r>
    </w:p>
    <w:p w14:paraId="1FD1FD2D" w14:textId="77777777" w:rsidR="00380710" w:rsidRPr="00087D5E" w:rsidRDefault="00380710" w:rsidP="00F53748">
      <w:pPr>
        <w:pStyle w:val="Lijstalinea"/>
        <w:numPr>
          <w:ilvl w:val="0"/>
          <w:numId w:val="27"/>
        </w:numPr>
        <w:jc w:val="both"/>
      </w:pPr>
      <w:r w:rsidRPr="00087D5E">
        <w:t>in voorkomend geval, de beheersmodaliteiten van het openbaar domein.</w:t>
      </w:r>
    </w:p>
    <w:p w14:paraId="79A35CD8" w14:textId="69E79C64" w:rsidR="00380710" w:rsidRPr="00087D5E" w:rsidRDefault="00380710" w:rsidP="00F53748">
      <w:pPr>
        <w:jc w:val="both"/>
        <w:rPr>
          <w:iCs/>
        </w:rPr>
      </w:pPr>
      <w:r w:rsidRPr="00087D5E">
        <w:t>De doelstelling van algemeen nut zal blijken uit het voorlopig onteigeningsbesluit</w:t>
      </w:r>
      <w:r w:rsidR="00C31DBC" w:rsidRPr="00087D5E">
        <w:t xml:space="preserve"> en </w:t>
      </w:r>
      <w:r w:rsidRPr="00087D5E">
        <w:t>de</w:t>
      </w:r>
      <w:r w:rsidR="00C31DBC" w:rsidRPr="00087D5E">
        <w:t>ze</w:t>
      </w:r>
      <w:r w:rsidRPr="00087D5E">
        <w:t xml:space="preserve"> </w:t>
      </w:r>
      <w:r w:rsidR="00F53748" w:rsidRPr="00087D5E">
        <w:t>project</w:t>
      </w:r>
      <w:r w:rsidRPr="00087D5E">
        <w:t>nota die samen met het onteigeningsplan moet worden gelezen.</w:t>
      </w:r>
    </w:p>
    <w:p w14:paraId="69CB4E62" w14:textId="77777777" w:rsidR="00380710" w:rsidRPr="00087D5E" w:rsidRDefault="00380710" w:rsidP="00F53748">
      <w:pPr>
        <w:jc w:val="both"/>
        <w:rPr>
          <w:iCs/>
        </w:rPr>
      </w:pPr>
    </w:p>
    <w:p w14:paraId="792CD933" w14:textId="2A007AEA" w:rsidR="0031685D" w:rsidRPr="00087D5E" w:rsidRDefault="0031685D" w:rsidP="00F53748">
      <w:pPr>
        <w:jc w:val="both"/>
        <w:rPr>
          <w:iCs/>
        </w:rPr>
      </w:pPr>
      <w:r w:rsidRPr="00087D5E">
        <w:rPr>
          <w:iCs/>
        </w:rPr>
        <w:t>De aanleiding en motivering voor de onteigening start van de noodzaak</w:t>
      </w:r>
      <w:r w:rsidR="00380710" w:rsidRPr="00087D5E">
        <w:rPr>
          <w:iCs/>
        </w:rPr>
        <w:t xml:space="preserve"> vanuit algemeen belang </w:t>
      </w:r>
      <w:r w:rsidRPr="00087D5E">
        <w:rPr>
          <w:iCs/>
        </w:rPr>
        <w:t xml:space="preserve">om te voorzien in een bijna conflictvrije verbinding voor </w:t>
      </w:r>
      <w:r w:rsidR="00B75354" w:rsidRPr="00087D5E">
        <w:rPr>
          <w:iCs/>
        </w:rPr>
        <w:t xml:space="preserve">voetgangers en </w:t>
      </w:r>
      <w:r w:rsidRPr="00087D5E">
        <w:rPr>
          <w:iCs/>
        </w:rPr>
        <w:t xml:space="preserve">fietsers tussen de </w:t>
      </w:r>
      <w:r w:rsidR="00B75354" w:rsidRPr="00087D5E">
        <w:rPr>
          <w:iCs/>
        </w:rPr>
        <w:t xml:space="preserve">Karel Van Eeckestraat en de Kloosterstraat. Hiermee gepaard gaand is de parkeerdruk langsheen de Kloosterstraat, in het bijzonder tijdens de spitsuren van de nabijgelegen school. </w:t>
      </w:r>
    </w:p>
    <w:p w14:paraId="177B96B5" w14:textId="1F6B71C9" w:rsidR="0031685D" w:rsidRPr="00087D5E" w:rsidRDefault="0031685D" w:rsidP="00F53748">
      <w:pPr>
        <w:jc w:val="both"/>
        <w:rPr>
          <w:iCs/>
        </w:rPr>
      </w:pPr>
    </w:p>
    <w:p w14:paraId="4E9D0AAA" w14:textId="77F8BE8A" w:rsidR="0031685D" w:rsidRPr="00087D5E" w:rsidRDefault="0031685D" w:rsidP="00F53748">
      <w:pPr>
        <w:jc w:val="both"/>
        <w:rPr>
          <w:iCs/>
        </w:rPr>
      </w:pPr>
      <w:r w:rsidRPr="00087D5E">
        <w:rPr>
          <w:iCs/>
        </w:rPr>
        <w:t xml:space="preserve">De realisatie van deze nieuwe </w:t>
      </w:r>
      <w:r w:rsidR="00B75354" w:rsidRPr="00087D5E">
        <w:rPr>
          <w:iCs/>
        </w:rPr>
        <w:t>parking en trage verbinding tussen K. Albertstraat (via de K. Van Eeckestraat) en de Kloosterstraat</w:t>
      </w:r>
      <w:r w:rsidRPr="00087D5E">
        <w:rPr>
          <w:iCs/>
        </w:rPr>
        <w:t xml:space="preserve"> staat in directe relatie tot en verbinding met </w:t>
      </w:r>
      <w:r w:rsidR="006D6EE7" w:rsidRPr="00087D5E">
        <w:rPr>
          <w:iCs/>
        </w:rPr>
        <w:t xml:space="preserve">de ganse nieuwe woonontwikkeling tussen de K. Albertstraat, de Lanestraat en de Kloosterstraat. Jonge gezinnen vinden de weg naar deze woonontwikkeling en wensen op een </w:t>
      </w:r>
      <w:r w:rsidR="00CA31C7" w:rsidRPr="00087D5E">
        <w:rPr>
          <w:iCs/>
        </w:rPr>
        <w:t>rustige, gemakkelijke en</w:t>
      </w:r>
      <w:r w:rsidR="006D6EE7" w:rsidRPr="00087D5E">
        <w:rPr>
          <w:iCs/>
        </w:rPr>
        <w:t xml:space="preserve"> effici</w:t>
      </w:r>
      <w:r w:rsidR="000732CD" w:rsidRPr="00087D5E">
        <w:rPr>
          <w:iCs/>
        </w:rPr>
        <w:t>ë</w:t>
      </w:r>
      <w:r w:rsidR="006D6EE7" w:rsidRPr="00087D5E">
        <w:rPr>
          <w:iCs/>
        </w:rPr>
        <w:t>nte manier hun kinderen naar de school te kunnen brengen.</w:t>
      </w:r>
      <w:r w:rsidRPr="00087D5E">
        <w:rPr>
          <w:iCs/>
        </w:rPr>
        <w:t xml:space="preserve">  </w:t>
      </w:r>
    </w:p>
    <w:p w14:paraId="79AF0CE5" w14:textId="5CDAE6DD" w:rsidR="0031685D" w:rsidRPr="00087D5E" w:rsidRDefault="0031685D" w:rsidP="0031685D">
      <w:pPr>
        <w:rPr>
          <w:iCs/>
        </w:rPr>
      </w:pPr>
      <w:r w:rsidRPr="00087D5E">
        <w:rPr>
          <w:iCs/>
        </w:rPr>
        <w:t xml:space="preserve">De timing voor de uitvoering van de </w:t>
      </w:r>
      <w:r w:rsidR="006D6EE7" w:rsidRPr="00087D5E">
        <w:rPr>
          <w:iCs/>
        </w:rPr>
        <w:t>nieuwe parking</w:t>
      </w:r>
      <w:r w:rsidRPr="00087D5E">
        <w:rPr>
          <w:iCs/>
        </w:rPr>
        <w:t xml:space="preserve"> </w:t>
      </w:r>
    </w:p>
    <w:p w14:paraId="3D36FB13" w14:textId="20B83C0D" w:rsidR="0031685D" w:rsidRPr="00087D5E" w:rsidRDefault="0031685D" w:rsidP="00F53748">
      <w:pPr>
        <w:jc w:val="both"/>
        <w:rPr>
          <w:iCs/>
        </w:rPr>
      </w:pPr>
      <w:r w:rsidRPr="00087D5E">
        <w:rPr>
          <w:iCs/>
        </w:rPr>
        <w:t xml:space="preserve">wordt voornamelijk bepaald door de </w:t>
      </w:r>
      <w:r w:rsidR="006D6EE7" w:rsidRPr="00087D5E">
        <w:rPr>
          <w:iCs/>
        </w:rPr>
        <w:t xml:space="preserve">technische studie die daarmee gepaard gaat. Tevens is een vergunningsprocedure lopende voor een nieuwbouwproject op de hoek van de Kloosterstraat en de K. Albertstraat. In deze aanvraag werd door het college reeds gevraagd om ook hier een aansluiting te voorzien op de trage doorsteek en parking Van Daele, teneinde een bijkomende </w:t>
      </w:r>
      <w:r w:rsidR="00CA31C7" w:rsidRPr="00087D5E">
        <w:rPr>
          <w:iCs/>
        </w:rPr>
        <w:t>rustige</w:t>
      </w:r>
      <w:r w:rsidR="006D6EE7" w:rsidRPr="00087D5E">
        <w:rPr>
          <w:iCs/>
        </w:rPr>
        <w:t xml:space="preserve"> wandelverbinding te creëren richting centrum Veldegem. Het huidig voetpad is te smal en zorgt voor een onveilige situatie, temeer de Kloosterstraat een drukke invalsweg is van Veldegem.</w:t>
      </w:r>
      <w:r w:rsidR="00596FED" w:rsidRPr="00087D5E">
        <w:rPr>
          <w:iCs/>
        </w:rPr>
        <w:t xml:space="preserve"> </w:t>
      </w:r>
      <w:bookmarkStart w:id="2" w:name="_Hlk231318840"/>
      <w:r w:rsidR="00C91820">
        <w:rPr>
          <w:iCs/>
        </w:rPr>
        <w:t xml:space="preserve">Deze oplossing </w:t>
      </w:r>
      <w:r w:rsidR="000E0102">
        <w:rPr>
          <w:iCs/>
        </w:rPr>
        <w:t>voor dit stuk wegenis is reeds goedgekeurd door de Gemeenteraad</w:t>
      </w:r>
      <w:r w:rsidR="00082A8B">
        <w:rPr>
          <w:iCs/>
        </w:rPr>
        <w:t xml:space="preserve">, </w:t>
      </w:r>
      <w:bookmarkStart w:id="3" w:name="_Hlk231320315"/>
      <w:r w:rsidR="00082A8B">
        <w:rPr>
          <w:iCs/>
        </w:rPr>
        <w:t xml:space="preserve">de bijhorende omgevingsvergunning is </w:t>
      </w:r>
      <w:r w:rsidR="00C91820">
        <w:rPr>
          <w:iCs/>
        </w:rPr>
        <w:t>actueel vergund</w:t>
      </w:r>
      <w:r w:rsidR="003775F1">
        <w:rPr>
          <w:iCs/>
        </w:rPr>
        <w:t xml:space="preserve"> door de Deputatie</w:t>
      </w:r>
      <w:r w:rsidR="000E0102">
        <w:rPr>
          <w:iCs/>
        </w:rPr>
        <w:t xml:space="preserve">. De omgevingsvergunning </w:t>
      </w:r>
      <w:r w:rsidR="00C91820">
        <w:rPr>
          <w:iCs/>
        </w:rPr>
        <w:t xml:space="preserve">maakt deel uit van een procedure voor de Raad voor Vergunningsbetwistingen. </w:t>
      </w:r>
      <w:bookmarkEnd w:id="3"/>
      <w:r w:rsidR="00C91820">
        <w:rPr>
          <w:iCs/>
        </w:rPr>
        <w:t>Op vandaag is er</w:t>
      </w:r>
      <w:r w:rsidR="000E0102">
        <w:rPr>
          <w:iCs/>
        </w:rPr>
        <w:t xml:space="preserve"> dus geen </w:t>
      </w:r>
      <w:r w:rsidR="00C91820">
        <w:rPr>
          <w:iCs/>
        </w:rPr>
        <w:t>nood om de doorsteek te onteigenen.</w:t>
      </w:r>
      <w:bookmarkEnd w:id="2"/>
    </w:p>
    <w:p w14:paraId="3C869259" w14:textId="77777777" w:rsidR="00596FED" w:rsidRPr="00087D5E" w:rsidRDefault="00596FED" w:rsidP="00F53748">
      <w:pPr>
        <w:jc w:val="both"/>
        <w:rPr>
          <w:iCs/>
        </w:rPr>
      </w:pPr>
    </w:p>
    <w:p w14:paraId="30476D42" w14:textId="62BC1FC2" w:rsidR="0031685D" w:rsidRPr="00087D5E" w:rsidRDefault="0031685D" w:rsidP="00F53748">
      <w:pPr>
        <w:jc w:val="both"/>
        <w:rPr>
          <w:iCs/>
        </w:rPr>
      </w:pPr>
      <w:r w:rsidRPr="00087D5E">
        <w:rPr>
          <w:iCs/>
        </w:rPr>
        <w:t xml:space="preserve">Voor de realisatie van de </w:t>
      </w:r>
      <w:r w:rsidR="006D6EE7" w:rsidRPr="00087D5E">
        <w:rPr>
          <w:iCs/>
        </w:rPr>
        <w:t>parking en trage doorsteek</w:t>
      </w:r>
      <w:r w:rsidRPr="00087D5E">
        <w:rPr>
          <w:iCs/>
        </w:rPr>
        <w:t xml:space="preserve"> is het noodzakelijk om </w:t>
      </w:r>
      <w:r w:rsidR="006D6EE7" w:rsidRPr="00087D5E">
        <w:rPr>
          <w:iCs/>
        </w:rPr>
        <w:t>h</w:t>
      </w:r>
      <w:r w:rsidRPr="00087D5E">
        <w:rPr>
          <w:iCs/>
        </w:rPr>
        <w:t>e</w:t>
      </w:r>
      <w:r w:rsidR="006D6EE7" w:rsidRPr="00087D5E">
        <w:rPr>
          <w:iCs/>
        </w:rPr>
        <w:t>t</w:t>
      </w:r>
      <w:r w:rsidRPr="00087D5E">
        <w:rPr>
          <w:iCs/>
        </w:rPr>
        <w:t xml:space="preserve"> perce</w:t>
      </w:r>
      <w:r w:rsidR="006D6EE7" w:rsidRPr="00087D5E">
        <w:rPr>
          <w:iCs/>
        </w:rPr>
        <w:t>e</w:t>
      </w:r>
      <w:r w:rsidRPr="00087D5E">
        <w:rPr>
          <w:iCs/>
        </w:rPr>
        <w:t xml:space="preserve">l waarvan sprake in deze onteigening te verwerven. </w:t>
      </w:r>
      <w:r w:rsidR="006D6EE7" w:rsidRPr="00087D5E">
        <w:rPr>
          <w:iCs/>
        </w:rPr>
        <w:t xml:space="preserve">Enkele aanpalende percelen werden reeds op minnelijke wijze verworven, echter </w:t>
      </w:r>
      <w:r w:rsidRPr="00087D5E">
        <w:rPr>
          <w:iCs/>
        </w:rPr>
        <w:t>kon</w:t>
      </w:r>
      <w:r w:rsidR="006D6EE7" w:rsidRPr="00087D5E">
        <w:rPr>
          <w:iCs/>
        </w:rPr>
        <w:t xml:space="preserve"> dit perceel</w:t>
      </w:r>
      <w:r w:rsidRPr="00087D5E">
        <w:rPr>
          <w:iCs/>
        </w:rPr>
        <w:t xml:space="preserve"> niet worden verworven op minnelijke wijze, waardoor het ook noodzakelijk is om over te gaan tot onteigening van </w:t>
      </w:r>
      <w:r w:rsidR="006D6EE7" w:rsidRPr="00087D5E">
        <w:rPr>
          <w:iCs/>
        </w:rPr>
        <w:t>h</w:t>
      </w:r>
      <w:r w:rsidRPr="00087D5E">
        <w:rPr>
          <w:iCs/>
        </w:rPr>
        <w:t>e</w:t>
      </w:r>
      <w:r w:rsidR="006D6EE7" w:rsidRPr="00087D5E">
        <w:rPr>
          <w:iCs/>
        </w:rPr>
        <w:t>t</w:t>
      </w:r>
      <w:r w:rsidRPr="00087D5E">
        <w:rPr>
          <w:iCs/>
        </w:rPr>
        <w:t xml:space="preserve"> onroerend goed. </w:t>
      </w:r>
    </w:p>
    <w:p w14:paraId="4C11ABFD" w14:textId="77777777" w:rsidR="00B75354" w:rsidRPr="00087D5E" w:rsidRDefault="00B75354" w:rsidP="00F53748">
      <w:pPr>
        <w:jc w:val="both"/>
        <w:rPr>
          <w:iCs/>
        </w:rPr>
      </w:pPr>
    </w:p>
    <w:p w14:paraId="2B0A2611" w14:textId="3AF45E05" w:rsidR="00380710" w:rsidRPr="00087D5E" w:rsidRDefault="00380710" w:rsidP="00F53748">
      <w:pPr>
        <w:jc w:val="both"/>
        <w:rPr>
          <w:iCs/>
        </w:rPr>
      </w:pPr>
      <w:r w:rsidRPr="00087D5E">
        <w:rPr>
          <w:iCs/>
        </w:rPr>
        <w:t xml:space="preserve">Voorliggende onteigening is ook gelegen binnen de grenzen van </w:t>
      </w:r>
      <w:r w:rsidR="006D6EE7" w:rsidRPr="00087D5E">
        <w:rPr>
          <w:iCs/>
        </w:rPr>
        <w:t>het</w:t>
      </w:r>
      <w:r w:rsidRPr="00087D5E">
        <w:rPr>
          <w:iCs/>
        </w:rPr>
        <w:t xml:space="preserve"> </w:t>
      </w:r>
      <w:r w:rsidR="006D6EE7" w:rsidRPr="00087D5E">
        <w:rPr>
          <w:iCs/>
        </w:rPr>
        <w:t>BPA “De Lane”, goedgekeurd 16/08/2010 bij besluit van de Vlaamse Minister van Financiën, Begroting, Werk, Ruimtelijke Ordening en Sport</w:t>
      </w:r>
      <w:r w:rsidRPr="00087D5E">
        <w:rPr>
          <w:iCs/>
        </w:rPr>
        <w:t xml:space="preserve">, ter uitvoering van </w:t>
      </w:r>
      <w:r w:rsidR="006D6EE7" w:rsidRPr="00087D5E">
        <w:rPr>
          <w:iCs/>
        </w:rPr>
        <w:t xml:space="preserve">afwerking van een centraal gelegen gebied, en dit voor de realisatie van bijkomende woningen, </w:t>
      </w:r>
      <w:r w:rsidR="00FF2A22" w:rsidRPr="00087D5E">
        <w:rPr>
          <w:iCs/>
        </w:rPr>
        <w:t xml:space="preserve">gemeenschapsvoorzieningen, openbare </w:t>
      </w:r>
      <w:r w:rsidR="006D6EE7" w:rsidRPr="00087D5E">
        <w:rPr>
          <w:iCs/>
        </w:rPr>
        <w:t xml:space="preserve">groenzone en </w:t>
      </w:r>
      <w:r w:rsidR="00FF2A22" w:rsidRPr="00087D5E">
        <w:rPr>
          <w:iCs/>
        </w:rPr>
        <w:t>binnenstraat</w:t>
      </w:r>
      <w:r w:rsidR="006D6EE7" w:rsidRPr="00087D5E">
        <w:rPr>
          <w:iCs/>
        </w:rPr>
        <w:t>.</w:t>
      </w:r>
    </w:p>
    <w:p w14:paraId="45BE8AE9" w14:textId="77777777" w:rsidR="00380710" w:rsidRPr="00087D5E" w:rsidRDefault="00380710" w:rsidP="00F53748">
      <w:pPr>
        <w:jc w:val="both"/>
        <w:rPr>
          <w:iCs/>
        </w:rPr>
      </w:pPr>
    </w:p>
    <w:p w14:paraId="6B961FA8" w14:textId="1C827EDA" w:rsidR="00380710" w:rsidRPr="00087D5E" w:rsidRDefault="00380710" w:rsidP="00F53748">
      <w:pPr>
        <w:jc w:val="both"/>
        <w:rPr>
          <w:iCs/>
        </w:rPr>
      </w:pPr>
      <w:r w:rsidRPr="00087D5E">
        <w:rPr>
          <w:iCs/>
        </w:rPr>
        <w:t xml:space="preserve">De onteigening volgt geen administratieve procedure vanuit de verwezenlijking van het </w:t>
      </w:r>
      <w:r w:rsidR="006D6EE7" w:rsidRPr="00087D5E">
        <w:rPr>
          <w:iCs/>
        </w:rPr>
        <w:t>BPA “De Lane”</w:t>
      </w:r>
      <w:r w:rsidRPr="00087D5E">
        <w:rPr>
          <w:iCs/>
        </w:rPr>
        <w:t xml:space="preserve"> </w:t>
      </w:r>
      <w:r w:rsidRPr="00087D5E">
        <w:rPr>
          <w:i/>
        </w:rPr>
        <w:t>an sich</w:t>
      </w:r>
      <w:r w:rsidRPr="00087D5E">
        <w:rPr>
          <w:iCs/>
        </w:rPr>
        <w:t xml:space="preserve">, maar geeft wel invulling volgens de principes en visie zoals bepaald in het </w:t>
      </w:r>
      <w:r w:rsidR="006D6EE7" w:rsidRPr="00087D5E">
        <w:rPr>
          <w:iCs/>
        </w:rPr>
        <w:t>BPA</w:t>
      </w:r>
      <w:r w:rsidRPr="00087D5E">
        <w:rPr>
          <w:iCs/>
        </w:rPr>
        <w:t>.</w:t>
      </w:r>
      <w:r w:rsidR="00C31DBC" w:rsidRPr="00087D5E">
        <w:rPr>
          <w:iCs/>
        </w:rPr>
        <w:t xml:space="preserve"> </w:t>
      </w:r>
    </w:p>
    <w:p w14:paraId="6EB3F53C" w14:textId="77777777" w:rsidR="006D6EE7" w:rsidRPr="00087D5E" w:rsidRDefault="006D6EE7" w:rsidP="0031685D">
      <w:pPr>
        <w:rPr>
          <w:iCs/>
        </w:rPr>
      </w:pPr>
    </w:p>
    <w:p w14:paraId="44D1B156" w14:textId="77777777" w:rsidR="006D6EE7" w:rsidRPr="00087D5E" w:rsidRDefault="006D6EE7" w:rsidP="0031685D">
      <w:pPr>
        <w:rPr>
          <w:iCs/>
        </w:rPr>
      </w:pPr>
    </w:p>
    <w:p w14:paraId="108CD43B" w14:textId="77777777" w:rsidR="006D6EE7" w:rsidRPr="00087D5E" w:rsidRDefault="006D6EE7" w:rsidP="0031685D">
      <w:pPr>
        <w:rPr>
          <w:iCs/>
        </w:rPr>
      </w:pPr>
    </w:p>
    <w:p w14:paraId="245FF920" w14:textId="77777777" w:rsidR="006D6EE7" w:rsidRPr="00087D5E" w:rsidRDefault="006D6EE7" w:rsidP="0031685D">
      <w:pPr>
        <w:rPr>
          <w:iCs/>
        </w:rPr>
      </w:pPr>
    </w:p>
    <w:p w14:paraId="3FD945B3" w14:textId="77777777" w:rsidR="006D6EE7" w:rsidRPr="00087D5E" w:rsidRDefault="006D6EE7" w:rsidP="0031685D">
      <w:pPr>
        <w:rPr>
          <w:iCs/>
        </w:rPr>
      </w:pPr>
    </w:p>
    <w:p w14:paraId="43D8B7B4" w14:textId="77777777" w:rsidR="006D6EE7" w:rsidRPr="00087D5E" w:rsidRDefault="006D6EE7" w:rsidP="0031685D">
      <w:pPr>
        <w:rPr>
          <w:iCs/>
        </w:rPr>
      </w:pPr>
    </w:p>
    <w:p w14:paraId="1D67DEC2" w14:textId="7FA6B732" w:rsidR="006D2BB3" w:rsidRPr="00087D5E" w:rsidRDefault="00FF2A22">
      <w:pPr>
        <w:rPr>
          <w:iCs/>
        </w:rPr>
      </w:pPr>
      <w:r w:rsidRPr="00087D5E">
        <w:rPr>
          <w:noProof/>
        </w:rPr>
        <w:drawing>
          <wp:anchor distT="0" distB="0" distL="114300" distR="114300" simplePos="0" relativeHeight="251863040" behindDoc="1" locked="0" layoutInCell="1" allowOverlap="1" wp14:anchorId="2E89FB92" wp14:editId="0083C60C">
            <wp:simplePos x="0" y="0"/>
            <wp:positionH relativeFrom="margin">
              <wp:posOffset>-42928</wp:posOffset>
            </wp:positionH>
            <wp:positionV relativeFrom="paragraph">
              <wp:posOffset>360427</wp:posOffset>
            </wp:positionV>
            <wp:extent cx="6118351" cy="6704333"/>
            <wp:effectExtent l="0" t="7302" r="8572" b="8573"/>
            <wp:wrapNone/>
            <wp:docPr id="209008324" name="Afbeelding 35" descr="Afbeelding met tekst, kaart, tekening,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761790" name="Afbeelding 35" descr="Afbeelding met tekst, kaart, tekening, ontwerp&#10;&#10;Automatisch gegenereerde beschrijving"/>
                    <pic:cNvPicPr/>
                  </pic:nvPicPr>
                  <pic:blipFill rotWithShape="1">
                    <a:blip r:embed="rId21" cstate="print">
                      <a:extLst>
                        <a:ext uri="{28A0092B-C50C-407E-A947-70E740481C1C}">
                          <a14:useLocalDpi xmlns:a14="http://schemas.microsoft.com/office/drawing/2010/main" val="0"/>
                        </a:ext>
                      </a:extLst>
                    </a:blip>
                    <a:srcRect l="9903" t="40064" r="16300" b="21624"/>
                    <a:stretch/>
                  </pic:blipFill>
                  <pic:spPr bwMode="auto">
                    <a:xfrm rot="5400000">
                      <a:off x="0" y="0"/>
                      <a:ext cx="6128730" cy="67157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80710" w:rsidRPr="00087D5E">
        <w:rPr>
          <w:i/>
        </w:rPr>
        <w:t>In de figuur</w:t>
      </w:r>
      <w:r w:rsidR="00470A0F" w:rsidRPr="00087D5E">
        <w:rPr>
          <w:i/>
        </w:rPr>
        <w:t xml:space="preserve"> </w:t>
      </w:r>
      <w:r w:rsidR="008D1870" w:rsidRPr="00087D5E">
        <w:rPr>
          <w:i/>
        </w:rPr>
        <w:t>hieronder</w:t>
      </w:r>
      <w:r w:rsidR="00380710" w:rsidRPr="00087D5E">
        <w:rPr>
          <w:i/>
        </w:rPr>
        <w:t xml:space="preserve"> word</w:t>
      </w:r>
      <w:r w:rsidRPr="00087D5E">
        <w:rPr>
          <w:i/>
        </w:rPr>
        <w:t>t een uittreksel van het BPA w</w:t>
      </w:r>
      <w:r w:rsidR="00380710" w:rsidRPr="00087D5E">
        <w:rPr>
          <w:i/>
        </w:rPr>
        <w:t xml:space="preserve">eergegeven, samen met een conceptuele pijl voor de </w:t>
      </w:r>
      <w:r w:rsidRPr="00087D5E">
        <w:rPr>
          <w:i/>
        </w:rPr>
        <w:t>(</w:t>
      </w:r>
      <w:r w:rsidR="00380710" w:rsidRPr="00087D5E">
        <w:rPr>
          <w:i/>
        </w:rPr>
        <w:t>noodzakelijke</w:t>
      </w:r>
      <w:r w:rsidRPr="00087D5E">
        <w:rPr>
          <w:i/>
        </w:rPr>
        <w:t>)</w:t>
      </w:r>
      <w:r w:rsidR="00380710" w:rsidRPr="00087D5E">
        <w:rPr>
          <w:i/>
        </w:rPr>
        <w:t xml:space="preserve"> fiets</w:t>
      </w:r>
      <w:r w:rsidRPr="00087D5E">
        <w:rPr>
          <w:i/>
        </w:rPr>
        <w:t>- en voetgangers</w:t>
      </w:r>
      <w:r w:rsidR="00380710" w:rsidRPr="00087D5E">
        <w:rPr>
          <w:i/>
        </w:rPr>
        <w:t>verbinding.</w:t>
      </w:r>
    </w:p>
    <w:p w14:paraId="56293F9F" w14:textId="0FCDEE57" w:rsidR="008D1870" w:rsidRPr="00087D5E" w:rsidRDefault="008D1870" w:rsidP="006D2BB3">
      <w:pPr>
        <w:jc w:val="center"/>
      </w:pPr>
    </w:p>
    <w:p w14:paraId="2962EF78" w14:textId="179DDFFC" w:rsidR="00FF2A22" w:rsidRPr="00087D5E" w:rsidRDefault="00FF2A22" w:rsidP="006D2BB3">
      <w:pPr>
        <w:jc w:val="center"/>
      </w:pPr>
    </w:p>
    <w:p w14:paraId="64C45BEA" w14:textId="2FAB8D0D" w:rsidR="00FF2A22" w:rsidRPr="00087D5E" w:rsidRDefault="00FF2A22" w:rsidP="006D2BB3">
      <w:pPr>
        <w:jc w:val="center"/>
      </w:pPr>
    </w:p>
    <w:p w14:paraId="562C810B" w14:textId="77777777" w:rsidR="00FF2A22" w:rsidRPr="00087D5E" w:rsidRDefault="00FF2A22" w:rsidP="006D2BB3">
      <w:pPr>
        <w:jc w:val="center"/>
      </w:pPr>
    </w:p>
    <w:p w14:paraId="19895C8F" w14:textId="77777777" w:rsidR="00FF2A22" w:rsidRPr="00087D5E" w:rsidRDefault="00FF2A22" w:rsidP="006D2BB3">
      <w:pPr>
        <w:jc w:val="center"/>
      </w:pPr>
    </w:p>
    <w:p w14:paraId="1DC0DBF0" w14:textId="77777777" w:rsidR="00FF2A22" w:rsidRPr="00087D5E" w:rsidRDefault="00FF2A22" w:rsidP="006D2BB3">
      <w:pPr>
        <w:jc w:val="center"/>
      </w:pPr>
    </w:p>
    <w:p w14:paraId="47753C48" w14:textId="5232B696" w:rsidR="00FF2A22" w:rsidRPr="00087D5E" w:rsidRDefault="00FF2A22" w:rsidP="006D2BB3">
      <w:pPr>
        <w:jc w:val="center"/>
      </w:pPr>
    </w:p>
    <w:p w14:paraId="4B303810" w14:textId="77777777" w:rsidR="00FF2A22" w:rsidRPr="00087D5E" w:rsidRDefault="00FF2A22" w:rsidP="006D2BB3">
      <w:pPr>
        <w:jc w:val="center"/>
      </w:pPr>
    </w:p>
    <w:p w14:paraId="5883BCC3" w14:textId="77777777" w:rsidR="00FF2A22" w:rsidRPr="00087D5E" w:rsidRDefault="00FF2A22" w:rsidP="006D2BB3">
      <w:pPr>
        <w:jc w:val="center"/>
      </w:pPr>
    </w:p>
    <w:p w14:paraId="10D4D134" w14:textId="77777777" w:rsidR="00FF2A22" w:rsidRPr="00087D5E" w:rsidRDefault="00FF2A22" w:rsidP="006D2BB3">
      <w:pPr>
        <w:jc w:val="center"/>
      </w:pPr>
    </w:p>
    <w:p w14:paraId="1321672A" w14:textId="1A0D6F78" w:rsidR="00FF2A22" w:rsidRPr="00087D5E" w:rsidRDefault="00FF2A22" w:rsidP="006D2BB3">
      <w:pPr>
        <w:jc w:val="center"/>
      </w:pPr>
    </w:p>
    <w:p w14:paraId="2172892F" w14:textId="77777777" w:rsidR="00FF2A22" w:rsidRPr="00087D5E" w:rsidRDefault="00FF2A22" w:rsidP="006D2BB3">
      <w:pPr>
        <w:jc w:val="center"/>
      </w:pPr>
    </w:p>
    <w:p w14:paraId="5DF64157" w14:textId="4F0C2260" w:rsidR="00FF2A22" w:rsidRPr="00087D5E" w:rsidRDefault="00FF2A22" w:rsidP="006D2BB3">
      <w:pPr>
        <w:jc w:val="center"/>
      </w:pPr>
    </w:p>
    <w:p w14:paraId="55DF1421" w14:textId="77777777" w:rsidR="00FF2A22" w:rsidRPr="00087D5E" w:rsidRDefault="00FF2A22" w:rsidP="006D2BB3">
      <w:pPr>
        <w:jc w:val="center"/>
      </w:pPr>
    </w:p>
    <w:p w14:paraId="503A64F6" w14:textId="77777777" w:rsidR="00FF2A22" w:rsidRPr="00087D5E" w:rsidRDefault="00FF2A22" w:rsidP="006D2BB3">
      <w:pPr>
        <w:jc w:val="center"/>
      </w:pPr>
    </w:p>
    <w:p w14:paraId="38E26C2C" w14:textId="77777777" w:rsidR="00FF2A22" w:rsidRPr="00087D5E" w:rsidRDefault="00FF2A22" w:rsidP="006D2BB3">
      <w:pPr>
        <w:jc w:val="center"/>
      </w:pPr>
    </w:p>
    <w:p w14:paraId="0BAF0B49" w14:textId="77777777" w:rsidR="00FF2A22" w:rsidRPr="00087D5E" w:rsidRDefault="00FF2A22" w:rsidP="006D2BB3">
      <w:pPr>
        <w:jc w:val="center"/>
      </w:pPr>
    </w:p>
    <w:p w14:paraId="1578A6E3" w14:textId="4E625274" w:rsidR="00FF2A22" w:rsidRPr="00087D5E" w:rsidRDefault="00FF2A22" w:rsidP="006D2BB3">
      <w:pPr>
        <w:jc w:val="center"/>
      </w:pPr>
    </w:p>
    <w:p w14:paraId="5A62F03F" w14:textId="77777777" w:rsidR="00FF2A22" w:rsidRPr="00087D5E" w:rsidRDefault="00FF2A22" w:rsidP="006D2BB3">
      <w:pPr>
        <w:jc w:val="center"/>
      </w:pPr>
    </w:p>
    <w:p w14:paraId="45CDB16E" w14:textId="76BC9364" w:rsidR="00FF2A22" w:rsidRPr="00087D5E" w:rsidRDefault="00FF2A22" w:rsidP="006D2BB3">
      <w:pPr>
        <w:jc w:val="center"/>
      </w:pPr>
    </w:p>
    <w:p w14:paraId="42B27AC9" w14:textId="1592559D" w:rsidR="00FF2A22" w:rsidRPr="00087D5E" w:rsidRDefault="00FF2A22" w:rsidP="006D2BB3">
      <w:pPr>
        <w:jc w:val="center"/>
      </w:pPr>
    </w:p>
    <w:p w14:paraId="3BAFB6E1" w14:textId="73601EFA" w:rsidR="00FF2A22" w:rsidRPr="00087D5E" w:rsidRDefault="00FF2A22" w:rsidP="006D2BB3">
      <w:pPr>
        <w:jc w:val="center"/>
      </w:pPr>
    </w:p>
    <w:p w14:paraId="7678E830" w14:textId="3DA32B67" w:rsidR="00FF2A22" w:rsidRPr="00087D5E" w:rsidRDefault="00FF2A22" w:rsidP="006D2BB3">
      <w:pPr>
        <w:jc w:val="center"/>
      </w:pPr>
    </w:p>
    <w:p w14:paraId="09197752" w14:textId="241B4C38" w:rsidR="00FF2A22" w:rsidRPr="00087D5E" w:rsidRDefault="00FF2A22" w:rsidP="006D2BB3">
      <w:pPr>
        <w:jc w:val="center"/>
      </w:pPr>
    </w:p>
    <w:p w14:paraId="61DD6E08" w14:textId="32659800" w:rsidR="00FF2A22" w:rsidRPr="00087D5E" w:rsidRDefault="00FF2A22" w:rsidP="006D2BB3">
      <w:pPr>
        <w:jc w:val="center"/>
      </w:pPr>
    </w:p>
    <w:p w14:paraId="4372E627" w14:textId="5F967B5A" w:rsidR="00FF2A22" w:rsidRPr="00087D5E" w:rsidRDefault="00FF2A22" w:rsidP="006D2BB3">
      <w:pPr>
        <w:jc w:val="center"/>
      </w:pPr>
    </w:p>
    <w:p w14:paraId="5CC6FC04" w14:textId="58231A4D" w:rsidR="00FF2A22" w:rsidRPr="00087D5E" w:rsidRDefault="00FF2A22" w:rsidP="006D2BB3">
      <w:pPr>
        <w:jc w:val="center"/>
      </w:pPr>
    </w:p>
    <w:p w14:paraId="1B7B255A" w14:textId="2665004E" w:rsidR="00FF2A22" w:rsidRPr="00087D5E" w:rsidRDefault="00FF2A22" w:rsidP="006D2BB3">
      <w:pPr>
        <w:jc w:val="center"/>
      </w:pPr>
    </w:p>
    <w:p w14:paraId="74FC2C02" w14:textId="1219CA69" w:rsidR="00FF2A22" w:rsidRPr="00087D5E" w:rsidRDefault="00FF2A22" w:rsidP="006D2BB3">
      <w:pPr>
        <w:jc w:val="center"/>
      </w:pPr>
    </w:p>
    <w:p w14:paraId="2D4EB5C6" w14:textId="2FEC3CAA" w:rsidR="00FF2A22" w:rsidRPr="00087D5E" w:rsidRDefault="00FF2A22" w:rsidP="006D2BB3">
      <w:pPr>
        <w:jc w:val="center"/>
      </w:pPr>
    </w:p>
    <w:p w14:paraId="2FA90D00" w14:textId="0C98B81C" w:rsidR="00FF2A22" w:rsidRPr="00087D5E" w:rsidRDefault="00FF2A22" w:rsidP="006D2BB3">
      <w:pPr>
        <w:jc w:val="center"/>
      </w:pPr>
      <w:r w:rsidRPr="00087D5E">
        <w:rPr>
          <w:noProof/>
        </w:rPr>
        <w:drawing>
          <wp:anchor distT="0" distB="0" distL="114300" distR="114300" simplePos="0" relativeHeight="251862016" behindDoc="0" locked="0" layoutInCell="1" allowOverlap="1" wp14:anchorId="2C5340BE" wp14:editId="189E0072">
            <wp:simplePos x="0" y="0"/>
            <wp:positionH relativeFrom="margin">
              <wp:posOffset>-1050603</wp:posOffset>
            </wp:positionH>
            <wp:positionV relativeFrom="paragraph">
              <wp:posOffset>237177</wp:posOffset>
            </wp:positionV>
            <wp:extent cx="2747000" cy="1487785"/>
            <wp:effectExtent l="953" t="0" r="0" b="0"/>
            <wp:wrapNone/>
            <wp:docPr id="1861761790" name="Afbeelding 35" descr="Afbeelding met tekst, kaart, tekening,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761790" name="Afbeelding 35" descr="Afbeelding met tekst, kaart, tekening, ontwerp&#10;&#10;Automatisch gegenereerde beschrijving"/>
                    <pic:cNvPicPr/>
                  </pic:nvPicPr>
                  <pic:blipFill rotWithShape="1">
                    <a:blip r:embed="rId22" cstate="print">
                      <a:extLst>
                        <a:ext uri="{28A0092B-C50C-407E-A947-70E740481C1C}">
                          <a14:useLocalDpi xmlns:a14="http://schemas.microsoft.com/office/drawing/2010/main" val="0"/>
                        </a:ext>
                      </a:extLst>
                    </a:blip>
                    <a:srcRect l="71567" t="90811" b="1891"/>
                    <a:stretch/>
                  </pic:blipFill>
                  <pic:spPr bwMode="auto">
                    <a:xfrm rot="5400000">
                      <a:off x="0" y="0"/>
                      <a:ext cx="2747036" cy="1487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1F77AC" w14:textId="07054A4C" w:rsidR="00FF2A22" w:rsidRPr="00087D5E" w:rsidRDefault="00FF2A22" w:rsidP="006D2BB3">
      <w:pPr>
        <w:jc w:val="center"/>
      </w:pPr>
    </w:p>
    <w:p w14:paraId="79FA46C6" w14:textId="3193C27B" w:rsidR="00FF2A22" w:rsidRPr="00087D5E" w:rsidRDefault="00FF2A22" w:rsidP="006D2BB3">
      <w:pPr>
        <w:jc w:val="center"/>
      </w:pPr>
    </w:p>
    <w:p w14:paraId="68F4CCBA" w14:textId="403EB4CA" w:rsidR="00FF2A22" w:rsidRPr="00087D5E" w:rsidRDefault="00FF2A22" w:rsidP="006D2BB3">
      <w:pPr>
        <w:jc w:val="center"/>
      </w:pPr>
    </w:p>
    <w:p w14:paraId="4ABE2E0A" w14:textId="77777777" w:rsidR="00FF2A22" w:rsidRPr="00087D5E" w:rsidRDefault="00FF2A22" w:rsidP="006D2BB3">
      <w:pPr>
        <w:jc w:val="center"/>
      </w:pPr>
    </w:p>
    <w:p w14:paraId="4990DEFC" w14:textId="77777777" w:rsidR="00FF2A22" w:rsidRPr="00087D5E" w:rsidRDefault="00FF2A22" w:rsidP="006D2BB3">
      <w:pPr>
        <w:jc w:val="center"/>
      </w:pPr>
    </w:p>
    <w:p w14:paraId="649BD0ED" w14:textId="77777777" w:rsidR="00FF2A22" w:rsidRPr="00087D5E" w:rsidRDefault="00FF2A22" w:rsidP="006D2BB3">
      <w:pPr>
        <w:jc w:val="center"/>
      </w:pPr>
    </w:p>
    <w:p w14:paraId="7815A6BA" w14:textId="77777777" w:rsidR="00FF2A22" w:rsidRPr="00087D5E" w:rsidRDefault="00FF2A22" w:rsidP="006D2BB3">
      <w:pPr>
        <w:jc w:val="center"/>
      </w:pPr>
    </w:p>
    <w:p w14:paraId="5D2A9DF6" w14:textId="77777777" w:rsidR="00FF2A22" w:rsidRPr="00087D5E" w:rsidRDefault="00FF2A22" w:rsidP="006D2BB3">
      <w:pPr>
        <w:jc w:val="center"/>
      </w:pPr>
    </w:p>
    <w:p w14:paraId="005B23A7" w14:textId="77777777" w:rsidR="00FF2A22" w:rsidRPr="00087D5E" w:rsidRDefault="00FF2A22" w:rsidP="006D2BB3">
      <w:pPr>
        <w:jc w:val="center"/>
      </w:pPr>
    </w:p>
    <w:p w14:paraId="249F236D" w14:textId="77777777" w:rsidR="00FF2A22" w:rsidRPr="00087D5E" w:rsidRDefault="00FF2A22" w:rsidP="006D2BB3">
      <w:pPr>
        <w:jc w:val="center"/>
      </w:pPr>
    </w:p>
    <w:p w14:paraId="06124345" w14:textId="77777777" w:rsidR="00FF2A22" w:rsidRPr="00087D5E" w:rsidRDefault="00FF2A22" w:rsidP="006D2BB3">
      <w:pPr>
        <w:jc w:val="center"/>
      </w:pPr>
    </w:p>
    <w:p w14:paraId="445D3E0A" w14:textId="77777777" w:rsidR="00FF2A22" w:rsidRPr="00087D5E" w:rsidRDefault="00FF2A22" w:rsidP="006D2BB3">
      <w:pPr>
        <w:jc w:val="center"/>
      </w:pPr>
    </w:p>
    <w:p w14:paraId="363AB27C" w14:textId="77777777" w:rsidR="00FF2A22" w:rsidRPr="00087D5E" w:rsidRDefault="00FF2A22" w:rsidP="006D2BB3">
      <w:pPr>
        <w:jc w:val="center"/>
      </w:pPr>
    </w:p>
    <w:p w14:paraId="5A8CA728" w14:textId="77777777" w:rsidR="00FF2A22" w:rsidRPr="00087D5E" w:rsidRDefault="00FF2A22" w:rsidP="006D2BB3">
      <w:pPr>
        <w:jc w:val="center"/>
      </w:pPr>
    </w:p>
    <w:p w14:paraId="56D8AB9C" w14:textId="77777777" w:rsidR="00FF2A22" w:rsidRPr="00087D5E" w:rsidRDefault="00FF2A22" w:rsidP="006D2BB3">
      <w:pPr>
        <w:jc w:val="center"/>
      </w:pPr>
    </w:p>
    <w:p w14:paraId="4A56C817" w14:textId="77777777" w:rsidR="00FF2A22" w:rsidRPr="00087D5E" w:rsidRDefault="00FF2A22" w:rsidP="006D2BB3">
      <w:pPr>
        <w:jc w:val="center"/>
      </w:pPr>
    </w:p>
    <w:p w14:paraId="23C54405" w14:textId="77777777" w:rsidR="00FF2A22" w:rsidRPr="00087D5E" w:rsidRDefault="00FF2A22" w:rsidP="006D2BB3">
      <w:pPr>
        <w:jc w:val="center"/>
      </w:pPr>
    </w:p>
    <w:p w14:paraId="2712E021" w14:textId="77777777" w:rsidR="00FF2A22" w:rsidRPr="00087D5E" w:rsidRDefault="00FF2A22" w:rsidP="006D2BB3">
      <w:pPr>
        <w:jc w:val="center"/>
      </w:pPr>
    </w:p>
    <w:p w14:paraId="7E9DC1F0" w14:textId="77777777" w:rsidR="00FF2A22" w:rsidRPr="00087D5E" w:rsidRDefault="00FF2A22" w:rsidP="006D2BB3">
      <w:pPr>
        <w:jc w:val="center"/>
      </w:pPr>
    </w:p>
    <w:p w14:paraId="133756E9" w14:textId="77777777" w:rsidR="00FF2A22" w:rsidRPr="00087D5E" w:rsidRDefault="00FF2A22" w:rsidP="006D2BB3">
      <w:pPr>
        <w:jc w:val="center"/>
      </w:pPr>
    </w:p>
    <w:p w14:paraId="192B6EC4" w14:textId="77777777" w:rsidR="00FF2A22" w:rsidRPr="00087D5E" w:rsidRDefault="00FF2A22" w:rsidP="006D2BB3">
      <w:pPr>
        <w:jc w:val="center"/>
      </w:pPr>
    </w:p>
    <w:p w14:paraId="655B0481" w14:textId="77777777" w:rsidR="00FF2A22" w:rsidRPr="00087D5E" w:rsidRDefault="00FF2A22" w:rsidP="006D2BB3">
      <w:pPr>
        <w:jc w:val="center"/>
      </w:pPr>
    </w:p>
    <w:p w14:paraId="62BF0062" w14:textId="77777777" w:rsidR="00FF2A22" w:rsidRPr="00087D5E" w:rsidRDefault="00FF2A22" w:rsidP="006D2BB3">
      <w:pPr>
        <w:jc w:val="center"/>
      </w:pPr>
    </w:p>
    <w:p w14:paraId="634B62EB" w14:textId="29B4D9A8" w:rsidR="00FF2A22" w:rsidRPr="00087D5E" w:rsidRDefault="00FF2A22" w:rsidP="006D2BB3">
      <w:pPr>
        <w:jc w:val="center"/>
      </w:pPr>
    </w:p>
    <w:p w14:paraId="5EF06ADC" w14:textId="77777777" w:rsidR="00FF2A22" w:rsidRPr="00087D5E" w:rsidRDefault="00FF2A22" w:rsidP="006D2BB3">
      <w:pPr>
        <w:jc w:val="center"/>
      </w:pPr>
    </w:p>
    <w:p w14:paraId="66A393F8" w14:textId="77777777" w:rsidR="00FF2A22" w:rsidRPr="00087D5E" w:rsidRDefault="00FF2A22" w:rsidP="006D2BB3">
      <w:pPr>
        <w:jc w:val="center"/>
      </w:pPr>
    </w:p>
    <w:p w14:paraId="72947F35" w14:textId="77777777" w:rsidR="00FF2A22" w:rsidRPr="00087D5E" w:rsidRDefault="00FF2A22" w:rsidP="006D2BB3">
      <w:pPr>
        <w:jc w:val="center"/>
      </w:pPr>
    </w:p>
    <w:p w14:paraId="629C0F22" w14:textId="77777777" w:rsidR="00FF2A22" w:rsidRPr="00087D5E" w:rsidRDefault="00FF2A22" w:rsidP="006D2BB3">
      <w:pPr>
        <w:jc w:val="center"/>
      </w:pPr>
    </w:p>
    <w:p w14:paraId="73950721" w14:textId="77777777" w:rsidR="00FF2A22" w:rsidRPr="00087D5E" w:rsidRDefault="00FF2A22" w:rsidP="006D2BB3">
      <w:pPr>
        <w:jc w:val="center"/>
      </w:pPr>
    </w:p>
    <w:p w14:paraId="15E9DE35" w14:textId="77777777" w:rsidR="00FF2A22" w:rsidRPr="00087D5E" w:rsidRDefault="00FF2A22" w:rsidP="006D2BB3">
      <w:pPr>
        <w:jc w:val="center"/>
      </w:pPr>
    </w:p>
    <w:p w14:paraId="20ACB85E" w14:textId="77777777" w:rsidR="00FF2A22" w:rsidRPr="00087D5E" w:rsidRDefault="00FF2A22" w:rsidP="006D2BB3">
      <w:pPr>
        <w:jc w:val="center"/>
      </w:pPr>
    </w:p>
    <w:p w14:paraId="65CA9383" w14:textId="77777777" w:rsidR="00FF2A22" w:rsidRPr="00087D5E" w:rsidRDefault="00FF2A22" w:rsidP="006D2BB3">
      <w:pPr>
        <w:jc w:val="center"/>
      </w:pPr>
    </w:p>
    <w:p w14:paraId="73F37743" w14:textId="77777777" w:rsidR="00FF2A22" w:rsidRPr="00087D5E" w:rsidRDefault="00FF2A22" w:rsidP="006D2BB3">
      <w:pPr>
        <w:jc w:val="center"/>
      </w:pPr>
    </w:p>
    <w:p w14:paraId="6EEBC3A8" w14:textId="77777777" w:rsidR="00FF2A22" w:rsidRPr="00087D5E" w:rsidRDefault="00FF2A22" w:rsidP="006D2BB3">
      <w:pPr>
        <w:jc w:val="center"/>
      </w:pPr>
    </w:p>
    <w:p w14:paraId="42BB85E4" w14:textId="77777777" w:rsidR="00FF2A22" w:rsidRPr="00087D5E" w:rsidRDefault="00FF2A22" w:rsidP="006D2BB3">
      <w:pPr>
        <w:jc w:val="center"/>
      </w:pPr>
    </w:p>
    <w:p w14:paraId="7EC37725" w14:textId="77777777" w:rsidR="00FF2A22" w:rsidRPr="00087D5E" w:rsidRDefault="00FF2A22" w:rsidP="006D2BB3">
      <w:pPr>
        <w:jc w:val="center"/>
      </w:pPr>
    </w:p>
    <w:p w14:paraId="5283C658" w14:textId="77777777" w:rsidR="00FF2A22" w:rsidRPr="00087D5E" w:rsidRDefault="00FF2A22" w:rsidP="006D2BB3">
      <w:pPr>
        <w:jc w:val="center"/>
      </w:pPr>
    </w:p>
    <w:p w14:paraId="1D81B30A" w14:textId="77777777" w:rsidR="00FF2A22" w:rsidRPr="00087D5E" w:rsidRDefault="00FF2A22" w:rsidP="006D2BB3">
      <w:pPr>
        <w:jc w:val="center"/>
      </w:pPr>
    </w:p>
    <w:p w14:paraId="0385F8D2" w14:textId="77777777" w:rsidR="00FF2A22" w:rsidRPr="00087D5E" w:rsidRDefault="00FF2A22" w:rsidP="006D2BB3">
      <w:pPr>
        <w:jc w:val="center"/>
      </w:pPr>
    </w:p>
    <w:p w14:paraId="1D336BA7" w14:textId="77777777" w:rsidR="00FF2A22" w:rsidRPr="00087D5E" w:rsidRDefault="00FF2A22" w:rsidP="006D2BB3">
      <w:pPr>
        <w:jc w:val="center"/>
      </w:pPr>
    </w:p>
    <w:p w14:paraId="4E55BD59" w14:textId="77777777" w:rsidR="00FF2A22" w:rsidRPr="00087D5E" w:rsidRDefault="00FF2A22" w:rsidP="006D2BB3">
      <w:pPr>
        <w:jc w:val="center"/>
      </w:pPr>
    </w:p>
    <w:p w14:paraId="287CF40E" w14:textId="77777777" w:rsidR="00FF2A22" w:rsidRPr="00087D5E" w:rsidRDefault="00FF2A22" w:rsidP="006D2BB3">
      <w:pPr>
        <w:jc w:val="center"/>
      </w:pPr>
    </w:p>
    <w:p w14:paraId="39128A16" w14:textId="77777777" w:rsidR="00FF2A22" w:rsidRPr="00087D5E" w:rsidRDefault="00FF2A22" w:rsidP="006D2BB3">
      <w:pPr>
        <w:jc w:val="center"/>
      </w:pPr>
    </w:p>
    <w:p w14:paraId="4B93C111" w14:textId="77777777" w:rsidR="00FF2A22" w:rsidRPr="00087D5E" w:rsidRDefault="00FF2A22" w:rsidP="006D2BB3">
      <w:pPr>
        <w:jc w:val="center"/>
      </w:pPr>
    </w:p>
    <w:p w14:paraId="4F72E515" w14:textId="25FB552F" w:rsidR="00FF2A22" w:rsidRPr="00087D5E" w:rsidRDefault="00424794" w:rsidP="006D2BB3">
      <w:pPr>
        <w:jc w:val="center"/>
      </w:pPr>
      <w:r w:rsidRPr="00087D5E">
        <w:rPr>
          <w:noProof/>
        </w:rPr>
        <mc:AlternateContent>
          <mc:Choice Requires="wps">
            <w:drawing>
              <wp:anchor distT="0" distB="0" distL="114300" distR="114300" simplePos="0" relativeHeight="251864064" behindDoc="0" locked="0" layoutInCell="1" allowOverlap="1" wp14:anchorId="35FFA013" wp14:editId="3A703E6D">
                <wp:simplePos x="0" y="0"/>
                <wp:positionH relativeFrom="column">
                  <wp:posOffset>410738</wp:posOffset>
                </wp:positionH>
                <wp:positionV relativeFrom="paragraph">
                  <wp:posOffset>52117</wp:posOffset>
                </wp:positionV>
                <wp:extent cx="536902" cy="197250"/>
                <wp:effectExtent l="0" t="114300" r="0" b="107950"/>
                <wp:wrapNone/>
                <wp:docPr id="558518978" name="Pijl: links/rechts 36"/>
                <wp:cNvGraphicFramePr/>
                <a:graphic xmlns:a="http://schemas.openxmlformats.org/drawingml/2006/main">
                  <a:graphicData uri="http://schemas.microsoft.com/office/word/2010/wordprocessingShape">
                    <wps:wsp>
                      <wps:cNvSpPr/>
                      <wps:spPr>
                        <a:xfrm rot="2237192">
                          <a:off x="0" y="0"/>
                          <a:ext cx="536902" cy="197250"/>
                        </a:xfrm>
                        <a:prstGeom prst="leftRightArrow">
                          <a:avLst/>
                        </a:prstGeom>
                        <a:solidFill>
                          <a:schemeClr val="tx2">
                            <a:lumMod val="50000"/>
                          </a:schemeClr>
                        </a:solidFill>
                        <a:ln>
                          <a:solidFill>
                            <a:schemeClr val="tx2">
                              <a:lumMod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EC94027"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Pijl: links/rechts 36" o:spid="_x0000_s1026" type="#_x0000_t69" style="position:absolute;margin-left:32.35pt;margin-top:4.1pt;width:42.3pt;height:15.55pt;rotation:2443610fd;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" adj="3968" fillcolor="#0f243e [1615]" strokecolor="#0f243e [1615]" strokeweight="2pt"/>
            </w:pict>
          </mc:Fallback>
        </mc:AlternateContent>
      </w:r>
    </w:p>
    <w:p w14:paraId="64327A66" w14:textId="77777777" w:rsidR="00FF2A22" w:rsidRPr="00087D5E" w:rsidRDefault="00FF2A22" w:rsidP="006D2BB3">
      <w:pPr>
        <w:jc w:val="center"/>
      </w:pPr>
    </w:p>
    <w:p w14:paraId="1A51E265" w14:textId="77777777" w:rsidR="00FF2A22" w:rsidRPr="00087D5E" w:rsidRDefault="00FF2A22" w:rsidP="006D2BB3">
      <w:pPr>
        <w:jc w:val="center"/>
      </w:pPr>
    </w:p>
    <w:p w14:paraId="5617C540" w14:textId="77777777" w:rsidR="00FF2A22" w:rsidRPr="00087D5E" w:rsidRDefault="00FF2A22" w:rsidP="006D2BB3">
      <w:pPr>
        <w:jc w:val="center"/>
      </w:pPr>
    </w:p>
    <w:p w14:paraId="6B620C9F" w14:textId="77777777" w:rsidR="00FF2A22" w:rsidRPr="00087D5E" w:rsidRDefault="00FF2A22" w:rsidP="006D2BB3">
      <w:pPr>
        <w:jc w:val="center"/>
      </w:pPr>
    </w:p>
    <w:p w14:paraId="1576EB95" w14:textId="77777777" w:rsidR="00FF2A22" w:rsidRPr="00087D5E" w:rsidRDefault="00FF2A22" w:rsidP="006D2BB3">
      <w:pPr>
        <w:jc w:val="center"/>
      </w:pPr>
    </w:p>
    <w:p w14:paraId="72B72059" w14:textId="77777777" w:rsidR="00FF2A22" w:rsidRPr="00087D5E" w:rsidRDefault="00FF2A22" w:rsidP="006D2BB3">
      <w:pPr>
        <w:jc w:val="center"/>
      </w:pPr>
    </w:p>
    <w:p w14:paraId="7E9451E5" w14:textId="77777777" w:rsidR="00FF2A22" w:rsidRPr="00087D5E" w:rsidRDefault="00FF2A22" w:rsidP="006D2BB3">
      <w:pPr>
        <w:jc w:val="center"/>
      </w:pPr>
    </w:p>
    <w:p w14:paraId="531174BF" w14:textId="77777777" w:rsidR="00FF2A22" w:rsidRPr="00087D5E" w:rsidRDefault="00FF2A22" w:rsidP="006D2BB3">
      <w:pPr>
        <w:jc w:val="center"/>
      </w:pPr>
    </w:p>
    <w:p w14:paraId="6B861AC1" w14:textId="77777777" w:rsidR="00FF2A22" w:rsidRPr="00087D5E" w:rsidRDefault="00FF2A22" w:rsidP="006D2BB3">
      <w:pPr>
        <w:jc w:val="center"/>
        <w:sectPr w:rsidR="00FF2A22" w:rsidRPr="00087D5E" w:rsidSect="004A0870">
          <w:type w:val="continuous"/>
          <w:pgSz w:w="11907" w:h="16839" w:code="9"/>
          <w:pgMar w:top="1814" w:right="1191" w:bottom="1814" w:left="1191" w:header="680" w:footer="680" w:gutter="0"/>
          <w:pgNumType w:start="5"/>
          <w:cols w:num="2" w:space="680"/>
          <w:noEndnote/>
          <w:docGrid w:linePitch="272"/>
        </w:sectPr>
      </w:pPr>
    </w:p>
    <w:p w14:paraId="36ABC80B" w14:textId="54489439" w:rsidR="008D1870" w:rsidRPr="00087D5E" w:rsidRDefault="008D1870" w:rsidP="006D2BB3">
      <w:pPr>
        <w:jc w:val="center"/>
      </w:pPr>
    </w:p>
    <w:p w14:paraId="46AD79A9" w14:textId="3B2EE016" w:rsidR="006D2BB3" w:rsidRPr="00087D5E" w:rsidRDefault="006D2BB3" w:rsidP="006D2BB3">
      <w:pPr>
        <w:jc w:val="center"/>
      </w:pPr>
    </w:p>
    <w:p w14:paraId="1D97AC6E" w14:textId="77777777" w:rsidR="00FF2A22" w:rsidRPr="00087D5E" w:rsidRDefault="00FF2A22" w:rsidP="006D2BB3">
      <w:pPr>
        <w:jc w:val="center"/>
      </w:pPr>
    </w:p>
    <w:p w14:paraId="0821308C" w14:textId="77777777" w:rsidR="006D2BB3" w:rsidRPr="00087D5E" w:rsidRDefault="006D2BB3" w:rsidP="00297B6B">
      <w:pPr>
        <w:sectPr w:rsidR="006D2BB3" w:rsidRPr="00087D5E" w:rsidSect="008D1870">
          <w:type w:val="continuous"/>
          <w:pgSz w:w="11907" w:h="16839" w:code="9"/>
          <w:pgMar w:top="1814" w:right="1191" w:bottom="1814" w:left="1191" w:header="680" w:footer="680" w:gutter="0"/>
          <w:cols w:space="680"/>
          <w:noEndnote/>
          <w:docGrid w:linePitch="272"/>
        </w:sectPr>
      </w:pPr>
    </w:p>
    <w:p w14:paraId="0300DBF9" w14:textId="23D16E42" w:rsidR="008D1870" w:rsidRPr="00087D5E" w:rsidRDefault="008D1870" w:rsidP="006D2BB3">
      <w:pPr>
        <w:sectPr w:rsidR="008D1870" w:rsidRPr="00087D5E" w:rsidSect="001319E8">
          <w:type w:val="continuous"/>
          <w:pgSz w:w="11907" w:h="16839" w:code="9"/>
          <w:pgMar w:top="4763" w:right="1191" w:bottom="1814" w:left="1191" w:header="680" w:footer="680" w:gutter="0"/>
          <w:cols w:num="2" w:space="680"/>
          <w:noEndnote/>
          <w:docGrid w:linePitch="272"/>
        </w:sectPr>
      </w:pPr>
    </w:p>
    <w:p w14:paraId="089AF31F" w14:textId="0CC0F62A" w:rsidR="003A397D" w:rsidRPr="00297B6B" w:rsidRDefault="003A397D" w:rsidP="00297B6B">
      <w:pPr>
        <w:rPr>
          <w:iCs/>
        </w:rPr>
        <w:sectPr w:rsidR="003A397D" w:rsidRPr="00297B6B" w:rsidSect="001319E8">
          <w:type w:val="continuous"/>
          <w:pgSz w:w="11907" w:h="16839" w:code="9"/>
          <w:pgMar w:top="4763" w:right="1191" w:bottom="1814" w:left="1191" w:header="680" w:footer="680" w:gutter="0"/>
          <w:cols w:num="2" w:space="680"/>
          <w:noEndnote/>
          <w:docGrid w:linePitch="272"/>
        </w:sectPr>
      </w:pPr>
    </w:p>
    <w:p w14:paraId="3B6D982C" w14:textId="0CB1B586" w:rsidR="008128B3" w:rsidRPr="00087D5E" w:rsidRDefault="00EC61C5" w:rsidP="008447F5">
      <w:pPr>
        <w:pStyle w:val="Kop1"/>
        <w:ind w:left="851"/>
      </w:pPr>
      <w:bookmarkStart w:id="4" w:name="_Toc179410327"/>
      <w:r w:rsidRPr="00087D5E">
        <w:lastRenderedPageBreak/>
        <w:t>Projectplan</w:t>
      </w:r>
      <w:bookmarkEnd w:id="4"/>
    </w:p>
    <w:p w14:paraId="76739464" w14:textId="77777777" w:rsidR="00DE443D" w:rsidRPr="00087D5E" w:rsidRDefault="00DE443D" w:rsidP="00DE443D">
      <w:pPr>
        <w:ind w:right="2154"/>
        <w:rPr>
          <w:rStyle w:val="Nadruk"/>
        </w:rPr>
        <w:sectPr w:rsidR="00DE443D" w:rsidRPr="00087D5E" w:rsidSect="0078437E">
          <w:headerReference w:type="default" r:id="rId23"/>
          <w:headerReference w:type="first" r:id="rId24"/>
          <w:footerReference w:type="first" r:id="rId25"/>
          <w:pgSz w:w="11907" w:h="16839" w:code="9"/>
          <w:pgMar w:top="1417" w:right="1417" w:bottom="1417" w:left="1417" w:header="680" w:footer="680" w:gutter="0"/>
          <w:cols w:space="680"/>
          <w:noEndnote/>
          <w:docGrid w:linePitch="272"/>
        </w:sectPr>
      </w:pPr>
      <w:bookmarkStart w:id="5" w:name="_Hlk518896379"/>
    </w:p>
    <w:p w14:paraId="4B10BA50" w14:textId="06B93764" w:rsidR="00B91292" w:rsidRPr="00087D5E" w:rsidRDefault="00B91292" w:rsidP="002871C5">
      <w:pPr>
        <w:ind w:left="2127" w:right="2154"/>
        <w:jc w:val="center"/>
        <w:rPr>
          <w:rStyle w:val="Nadruk"/>
        </w:rPr>
      </w:pPr>
    </w:p>
    <w:p w14:paraId="5BC85DD0" w14:textId="286239E7" w:rsidR="00D67F0A" w:rsidRPr="00087D5E" w:rsidRDefault="00D67F0A" w:rsidP="002871C5">
      <w:pPr>
        <w:ind w:left="2127" w:right="2154"/>
        <w:jc w:val="center"/>
        <w:rPr>
          <w:rStyle w:val="Nadruk"/>
        </w:rPr>
      </w:pPr>
    </w:p>
    <w:p w14:paraId="30C3CABB" w14:textId="77777777" w:rsidR="00D67F0A" w:rsidRPr="00087D5E" w:rsidRDefault="00D67F0A" w:rsidP="002871C5">
      <w:pPr>
        <w:ind w:left="2127" w:right="2154"/>
        <w:jc w:val="center"/>
        <w:rPr>
          <w:rStyle w:val="Nadruk"/>
        </w:rPr>
        <w:sectPr w:rsidR="00D67F0A" w:rsidRPr="00087D5E" w:rsidSect="00D67F0A">
          <w:type w:val="continuous"/>
          <w:pgSz w:w="11907" w:h="16839" w:code="9"/>
          <w:pgMar w:top="1417" w:right="1417" w:bottom="1417" w:left="1417" w:header="680" w:footer="680" w:gutter="0"/>
          <w:pgNumType w:start="1"/>
          <w:cols w:num="2" w:space="680"/>
          <w:noEndnote/>
          <w:docGrid w:linePitch="272"/>
        </w:sectPr>
      </w:pPr>
    </w:p>
    <w:p w14:paraId="62453D6D" w14:textId="01BE9068" w:rsidR="00D67F0A" w:rsidRPr="00087D5E" w:rsidRDefault="00D67F0A" w:rsidP="002871C5">
      <w:pPr>
        <w:ind w:left="2127" w:right="2154"/>
        <w:jc w:val="center"/>
        <w:rPr>
          <w:rStyle w:val="Nadruk"/>
        </w:rPr>
      </w:pPr>
    </w:p>
    <w:p w14:paraId="148A61AE" w14:textId="3BDC122D" w:rsidR="000617DF" w:rsidRPr="00087D5E" w:rsidRDefault="000617DF" w:rsidP="000617DF">
      <w:pPr>
        <w:ind w:left="2127" w:right="2154"/>
        <w:jc w:val="center"/>
        <w:rPr>
          <w:rStyle w:val="Nadruk"/>
          <w:b w:val="0"/>
        </w:rPr>
      </w:pPr>
    </w:p>
    <w:p w14:paraId="1BD208B6" w14:textId="77777777" w:rsidR="00D67F0A" w:rsidRPr="00087D5E" w:rsidRDefault="00D67F0A" w:rsidP="00D67F0A">
      <w:pPr>
        <w:rPr>
          <w:iCs/>
        </w:rPr>
        <w:sectPr w:rsidR="00D67F0A" w:rsidRPr="00087D5E" w:rsidSect="00133090">
          <w:type w:val="continuous"/>
          <w:pgSz w:w="11907" w:h="16839" w:code="9"/>
          <w:pgMar w:top="1814" w:right="1191" w:bottom="1814" w:left="1191" w:header="680" w:footer="680" w:gutter="0"/>
          <w:pgNumType w:start="1"/>
          <w:cols w:space="680"/>
          <w:noEndnote/>
          <w:docGrid w:linePitch="272"/>
        </w:sectPr>
      </w:pPr>
    </w:p>
    <w:p w14:paraId="307FA9DC" w14:textId="4EB7015C" w:rsidR="00C31DBC" w:rsidRPr="00087D5E" w:rsidRDefault="00C31DBC" w:rsidP="00F53748">
      <w:pPr>
        <w:jc w:val="both"/>
        <w:rPr>
          <w:iCs/>
        </w:rPr>
      </w:pPr>
      <w:r w:rsidRPr="00087D5E">
        <w:rPr>
          <w:iCs/>
        </w:rPr>
        <w:t>De percelen maken deel uit van een ruimer projectgebied</w:t>
      </w:r>
      <w:r w:rsidR="006D6EE7" w:rsidRPr="00087D5E">
        <w:rPr>
          <w:iCs/>
        </w:rPr>
        <w:t xml:space="preserve"> en zijn eigenlijk de afwerking van de nieuwe woonlobben en de verbinding naar de Kloosterstraat. Hieronder geven we ter info een uittreksel mee uit de toelichtende nota van het </w:t>
      </w:r>
      <w:r w:rsidR="00F74A0B" w:rsidRPr="00087D5E">
        <w:rPr>
          <w:iCs/>
        </w:rPr>
        <w:t>BPA</w:t>
      </w:r>
      <w:r w:rsidR="006D6EE7" w:rsidRPr="00087D5E">
        <w:rPr>
          <w:iCs/>
        </w:rPr>
        <w:t xml:space="preserve"> met invulling van de parking, evenals een detail van de mogelijke invulling van de parking met intekening van het te onteigenen perceel.</w:t>
      </w:r>
    </w:p>
    <w:p w14:paraId="38CBC822" w14:textId="29F15278" w:rsidR="00C31DBC" w:rsidRPr="00087D5E" w:rsidRDefault="006D6EE7" w:rsidP="00F53748">
      <w:pPr>
        <w:jc w:val="both"/>
        <w:rPr>
          <w:iCs/>
        </w:rPr>
      </w:pPr>
      <w:r w:rsidRPr="00087D5E">
        <w:rPr>
          <w:noProof/>
        </w:rPr>
        <w:drawing>
          <wp:anchor distT="0" distB="0" distL="114300" distR="114300" simplePos="0" relativeHeight="251846656" behindDoc="1" locked="0" layoutInCell="1" allowOverlap="1" wp14:anchorId="33CBBE49" wp14:editId="1538ACF2">
            <wp:simplePos x="0" y="0"/>
            <wp:positionH relativeFrom="margin">
              <wp:posOffset>3899678</wp:posOffset>
            </wp:positionH>
            <wp:positionV relativeFrom="paragraph">
              <wp:posOffset>478647</wp:posOffset>
            </wp:positionV>
            <wp:extent cx="1735794" cy="2484109"/>
            <wp:effectExtent l="6985" t="0" r="5080" b="5080"/>
            <wp:wrapNone/>
            <wp:docPr id="116752526" name="Afbeelding 27" descr="Afbeelding met tekst, Rechthoek, Plan,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5246" name="Afbeelding 27" descr="Afbeelding met tekst, Rechthoek, Plan, kaart&#10;&#10;Automatisch gegenereerde beschrijving"/>
                    <pic:cNvPicPr/>
                  </pic:nvPicPr>
                  <pic:blipFill rotWithShape="1">
                    <a:blip r:embed="rId26">
                      <a:extLst>
                        <a:ext uri="{28A0092B-C50C-407E-A947-70E740481C1C}">
                          <a14:useLocalDpi xmlns:a14="http://schemas.microsoft.com/office/drawing/2010/main" val="0"/>
                        </a:ext>
                      </a:extLst>
                    </a:blip>
                    <a:srcRect l="58444" t="15712" r="20489" b="62383"/>
                    <a:stretch/>
                  </pic:blipFill>
                  <pic:spPr bwMode="auto">
                    <a:xfrm rot="5400000">
                      <a:off x="0" y="0"/>
                      <a:ext cx="1735794" cy="24841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3D24" w:rsidRPr="00087D5E">
        <w:rPr>
          <w:iCs/>
        </w:rPr>
        <w:t xml:space="preserve">Het te onteigenen perceel maakt </w:t>
      </w:r>
      <w:r w:rsidRPr="00087D5E">
        <w:rPr>
          <w:iCs/>
        </w:rPr>
        <w:t xml:space="preserve">dus </w:t>
      </w:r>
      <w:r w:rsidR="00443D24" w:rsidRPr="00087D5E">
        <w:rPr>
          <w:iCs/>
        </w:rPr>
        <w:t>deel uit van een ruimer projectplan</w:t>
      </w:r>
      <w:r w:rsidR="00E431C4" w:rsidRPr="00087D5E">
        <w:rPr>
          <w:iCs/>
        </w:rPr>
        <w:t xml:space="preserve">. Hieronder geven we ter info </w:t>
      </w:r>
      <w:r w:rsidR="0073746D" w:rsidRPr="00087D5E">
        <w:rPr>
          <w:iCs/>
        </w:rPr>
        <w:t>een</w:t>
      </w:r>
      <w:r w:rsidR="00E431C4" w:rsidRPr="00087D5E">
        <w:rPr>
          <w:iCs/>
        </w:rPr>
        <w:t xml:space="preserve"> </w:t>
      </w:r>
      <w:r w:rsidR="0073746D" w:rsidRPr="00087D5E">
        <w:rPr>
          <w:iCs/>
        </w:rPr>
        <w:t>uittreksel van het</w:t>
      </w:r>
      <w:r w:rsidR="00E431C4" w:rsidRPr="00087D5E">
        <w:rPr>
          <w:iCs/>
        </w:rPr>
        <w:t xml:space="preserve"> projectplan</w:t>
      </w:r>
      <w:r w:rsidR="0073746D" w:rsidRPr="00087D5E">
        <w:rPr>
          <w:iCs/>
        </w:rPr>
        <w:t xml:space="preserve"> met aanduiding van het te onteigenen deel + een verkleinde weergave van het volledige projectplan.</w:t>
      </w:r>
    </w:p>
    <w:p w14:paraId="03D75765" w14:textId="7550CF58" w:rsidR="00E431C4" w:rsidRPr="00087D5E" w:rsidRDefault="006D6EE7" w:rsidP="00D67F0A">
      <w:pPr>
        <w:rPr>
          <w:iCs/>
        </w:rPr>
      </w:pPr>
      <w:r w:rsidRPr="00087D5E">
        <w:rPr>
          <w:noProof/>
        </w:rPr>
        <mc:AlternateContent>
          <mc:Choice Requires="wps">
            <w:drawing>
              <wp:anchor distT="0" distB="0" distL="114300" distR="114300" simplePos="0" relativeHeight="251851776" behindDoc="0" locked="0" layoutInCell="1" allowOverlap="1" wp14:anchorId="382F572F" wp14:editId="153160E6">
                <wp:simplePos x="0" y="0"/>
                <wp:positionH relativeFrom="column">
                  <wp:posOffset>1290320</wp:posOffset>
                </wp:positionH>
                <wp:positionV relativeFrom="paragraph">
                  <wp:posOffset>223520</wp:posOffset>
                </wp:positionV>
                <wp:extent cx="295275" cy="542925"/>
                <wp:effectExtent l="19050" t="19050" r="28575" b="28575"/>
                <wp:wrapNone/>
                <wp:docPr id="79212071" name="Rechthoek 31"/>
                <wp:cNvGraphicFramePr/>
                <a:graphic xmlns:a="http://schemas.openxmlformats.org/drawingml/2006/main">
                  <a:graphicData uri="http://schemas.microsoft.com/office/word/2010/wordprocessingShape">
                    <wps:wsp>
                      <wps:cNvSpPr/>
                      <wps:spPr>
                        <a:xfrm>
                          <a:off x="0" y="0"/>
                          <a:ext cx="295275" cy="542925"/>
                        </a:xfrm>
                        <a:prstGeom prst="rect">
                          <a:avLst/>
                        </a:prstGeom>
                        <a:noFill/>
                        <a:ln w="38100">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190EA54C" id="Rechthoek 31" o:spid="_x0000_s1026" style="position:absolute;margin-left:101.6pt;margin-top:17.6pt;width:23.25pt;height:42.75pt;z-index:251851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" filled="f" strokecolor="yellow" strokeweight="3pt"/>
            </w:pict>
          </mc:Fallback>
        </mc:AlternateContent>
      </w:r>
      <w:r w:rsidRPr="00087D5E">
        <w:rPr>
          <w:noProof/>
        </w:rPr>
        <mc:AlternateContent>
          <mc:Choice Requires="wps">
            <w:drawing>
              <wp:anchor distT="0" distB="0" distL="114300" distR="114300" simplePos="0" relativeHeight="251849728" behindDoc="0" locked="0" layoutInCell="1" allowOverlap="1" wp14:anchorId="4039881A" wp14:editId="033C0B85">
                <wp:simplePos x="0" y="0"/>
                <wp:positionH relativeFrom="margin">
                  <wp:posOffset>3548380</wp:posOffset>
                </wp:positionH>
                <wp:positionV relativeFrom="paragraph">
                  <wp:posOffset>33020</wp:posOffset>
                </wp:positionV>
                <wp:extent cx="2266950" cy="1038225"/>
                <wp:effectExtent l="19050" t="19050" r="19050" b="28575"/>
                <wp:wrapNone/>
                <wp:docPr id="1887944242" name="Rechthoek 28"/>
                <wp:cNvGraphicFramePr/>
                <a:graphic xmlns:a="http://schemas.openxmlformats.org/drawingml/2006/main">
                  <a:graphicData uri="http://schemas.microsoft.com/office/word/2010/wordprocessingShape">
                    <wps:wsp>
                      <wps:cNvSpPr/>
                      <wps:spPr>
                        <a:xfrm>
                          <a:off x="0" y="0"/>
                          <a:ext cx="2266950" cy="1038225"/>
                        </a:xfrm>
                        <a:prstGeom prst="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73F5C53" id="Rechthoek 28" o:spid="_x0000_s1026" style="position:absolute;margin-left:279.4pt;margin-top:2.6pt;width:178.5pt;height:81.75pt;z-index:251849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" filled="f" strokecolor="red" strokeweight="3pt">
                <w10:wrap anchorx="margin"/>
              </v:rect>
            </w:pict>
          </mc:Fallback>
        </mc:AlternateContent>
      </w:r>
    </w:p>
    <w:p w14:paraId="13644A56" w14:textId="77777777" w:rsidR="0073746D" w:rsidRPr="00087D5E" w:rsidRDefault="0073746D" w:rsidP="00D67F0A">
      <w:pPr>
        <w:sectPr w:rsidR="0073746D" w:rsidRPr="00087D5E" w:rsidSect="00D67F0A">
          <w:type w:val="continuous"/>
          <w:pgSz w:w="11907" w:h="16839" w:code="9"/>
          <w:pgMar w:top="1814" w:right="1191" w:bottom="1814" w:left="1191" w:header="680" w:footer="680" w:gutter="0"/>
          <w:pgNumType w:start="1"/>
          <w:cols w:num="2" w:space="680"/>
          <w:noEndnote/>
          <w:docGrid w:linePitch="272"/>
        </w:sectPr>
      </w:pPr>
    </w:p>
    <w:p w14:paraId="3EE3029E" w14:textId="2B885F6D" w:rsidR="00E431C4" w:rsidRPr="00087D5E" w:rsidRDefault="006D6EE7" w:rsidP="00D67F0A">
      <w:pPr>
        <w:rPr>
          <w:iCs/>
        </w:rPr>
      </w:pPr>
      <w:r w:rsidRPr="00087D5E">
        <w:rPr>
          <w:noProof/>
        </w:rPr>
        <w:drawing>
          <wp:anchor distT="0" distB="0" distL="114300" distR="114300" simplePos="0" relativeHeight="251844608" behindDoc="0" locked="0" layoutInCell="1" allowOverlap="1" wp14:anchorId="4B22F25B" wp14:editId="1638B5AA">
            <wp:simplePos x="0" y="0"/>
            <wp:positionH relativeFrom="margin">
              <wp:posOffset>626110</wp:posOffset>
            </wp:positionH>
            <wp:positionV relativeFrom="paragraph">
              <wp:posOffset>123191</wp:posOffset>
            </wp:positionV>
            <wp:extent cx="4135306" cy="5711190"/>
            <wp:effectExtent l="0" t="6985" r="0" b="0"/>
            <wp:wrapNone/>
            <wp:docPr id="106425246" name="Afbeelding 27" descr="Afbeelding met tekst, Rechthoek, Plan,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5246" name="Afbeelding 27" descr="Afbeelding met tekst, Rechthoek, Plan, kaart&#10;&#10;Automatisch gegenereerde beschrijving"/>
                    <pic:cNvPicPr/>
                  </pic:nvPicPr>
                  <pic:blipFill rotWithShape="1">
                    <a:blip r:embed="rId27" cstate="print">
                      <a:extLst>
                        <a:ext uri="{28A0092B-C50C-407E-A947-70E740481C1C}">
                          <a14:useLocalDpi xmlns:a14="http://schemas.microsoft.com/office/drawing/2010/main" val="0"/>
                        </a:ext>
                      </a:extLst>
                    </a:blip>
                    <a:srcRect l="10991" t="6197" r="5045" b="9560"/>
                    <a:stretch/>
                  </pic:blipFill>
                  <pic:spPr bwMode="auto">
                    <a:xfrm rot="5400000">
                      <a:off x="0" y="0"/>
                      <a:ext cx="4135306" cy="5711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A7D85A" w14:textId="4C5047E5" w:rsidR="00E431C4" w:rsidRPr="00087D5E" w:rsidRDefault="00E431C4" w:rsidP="00D67F0A">
      <w:pPr>
        <w:rPr>
          <w:iCs/>
        </w:rPr>
        <w:sectPr w:rsidR="00E431C4" w:rsidRPr="00087D5E" w:rsidSect="00D67F0A">
          <w:type w:val="continuous"/>
          <w:pgSz w:w="11907" w:h="16839" w:code="9"/>
          <w:pgMar w:top="1814" w:right="1191" w:bottom="1814" w:left="1191" w:header="680" w:footer="680" w:gutter="0"/>
          <w:pgNumType w:start="1"/>
          <w:cols w:num="2" w:space="680"/>
          <w:noEndnote/>
          <w:docGrid w:linePitch="272"/>
        </w:sectPr>
      </w:pPr>
    </w:p>
    <w:p w14:paraId="6C93FBED" w14:textId="15AC78A8" w:rsidR="0073746D" w:rsidRPr="00087D5E" w:rsidRDefault="0073746D" w:rsidP="0073746D"/>
    <w:p w14:paraId="1AECC75A" w14:textId="6A20225D" w:rsidR="006D6EE7" w:rsidRPr="00087D5E" w:rsidRDefault="00626835" w:rsidP="0073746D">
      <w:r w:rsidRPr="00087D5E">
        <w:rPr>
          <w:noProof/>
        </w:rPr>
        <mc:AlternateContent>
          <mc:Choice Requires="wps">
            <w:drawing>
              <wp:anchor distT="0" distB="0" distL="114300" distR="114300" simplePos="0" relativeHeight="251853824" behindDoc="0" locked="0" layoutInCell="1" allowOverlap="1" wp14:anchorId="6DD331B5" wp14:editId="2CC47BA4">
                <wp:simplePos x="0" y="0"/>
                <wp:positionH relativeFrom="column">
                  <wp:posOffset>4853940</wp:posOffset>
                </wp:positionH>
                <wp:positionV relativeFrom="paragraph">
                  <wp:posOffset>14605</wp:posOffset>
                </wp:positionV>
                <wp:extent cx="495300" cy="619125"/>
                <wp:effectExtent l="38100" t="38100" r="19050" b="28575"/>
                <wp:wrapNone/>
                <wp:docPr id="1737838139" name="Rechte verbindingslijn met pijl 33"/>
                <wp:cNvGraphicFramePr/>
                <a:graphic xmlns:a="http://schemas.openxmlformats.org/drawingml/2006/main">
                  <a:graphicData uri="http://schemas.microsoft.com/office/word/2010/wordprocessingShape">
                    <wps:wsp>
                      <wps:cNvCnPr/>
                      <wps:spPr>
                        <a:xfrm flipH="1" flipV="1">
                          <a:off x="0" y="0"/>
                          <a:ext cx="495300" cy="619125"/>
                        </a:xfrm>
                        <a:prstGeom prst="straightConnector1">
                          <a:avLst/>
                        </a:prstGeom>
                        <a:ln>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5674484" id="_x0000_t32" coordsize="21600,21600" o:spt="32" o:oned="t" path="m,l21600,21600e" filled="f">
                <v:path arrowok="t" fillok="f" o:connecttype="none"/>
                <o:lock v:ext="edit" shapetype="t"/>
              </v:shapetype>
              <v:shape id="Rechte verbindingslijn met pijl 33" o:spid="_x0000_s1026" type="#_x0000_t32" style="position:absolute;margin-left:382.2pt;margin-top:1.15pt;width:39pt;height:48.75pt;flip:x y;z-index:251853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" strokecolor="yellow">
                <v:stroke endarrow="block"/>
              </v:shape>
            </w:pict>
          </mc:Fallback>
        </mc:AlternateContent>
      </w:r>
    </w:p>
    <w:p w14:paraId="6507262E" w14:textId="77777777" w:rsidR="006D6EE7" w:rsidRPr="00087D5E" w:rsidRDefault="006D6EE7" w:rsidP="0073746D"/>
    <w:p w14:paraId="3F8DF07D" w14:textId="7BF7368A" w:rsidR="006D6EE7" w:rsidRPr="00087D5E" w:rsidRDefault="006D6EE7" w:rsidP="0073746D"/>
    <w:p w14:paraId="2A498067" w14:textId="77777777" w:rsidR="006D6EE7" w:rsidRPr="00087D5E" w:rsidRDefault="006D6EE7" w:rsidP="0073746D"/>
    <w:p w14:paraId="5437CBF9" w14:textId="58B793B2" w:rsidR="006D6EE7" w:rsidRPr="00087D5E" w:rsidRDefault="00626835" w:rsidP="0073746D">
      <w:r w:rsidRPr="00087D5E">
        <w:rPr>
          <w:noProof/>
        </w:rPr>
        <mc:AlternateContent>
          <mc:Choice Requires="wps">
            <w:drawing>
              <wp:anchor distT="0" distB="0" distL="114300" distR="114300" simplePos="0" relativeHeight="251852800" behindDoc="0" locked="0" layoutInCell="1" allowOverlap="1" wp14:anchorId="15A9F719" wp14:editId="2CE38CC6">
                <wp:simplePos x="0" y="0"/>
                <wp:positionH relativeFrom="column">
                  <wp:posOffset>4987291</wp:posOffset>
                </wp:positionH>
                <wp:positionV relativeFrom="paragraph">
                  <wp:posOffset>26035</wp:posOffset>
                </wp:positionV>
                <wp:extent cx="1028700" cy="438150"/>
                <wp:effectExtent l="19050" t="19050" r="19050" b="19050"/>
                <wp:wrapNone/>
                <wp:docPr id="2120857819" name="Tekstvak 32"/>
                <wp:cNvGraphicFramePr/>
                <a:graphic xmlns:a="http://schemas.openxmlformats.org/drawingml/2006/main">
                  <a:graphicData uri="http://schemas.microsoft.com/office/word/2010/wordprocessingShape">
                    <wps:wsp>
                      <wps:cNvSpPr txBox="1"/>
                      <wps:spPr>
                        <a:xfrm>
                          <a:off x="0" y="0"/>
                          <a:ext cx="1028700" cy="438150"/>
                        </a:xfrm>
                        <a:prstGeom prst="rect">
                          <a:avLst/>
                        </a:prstGeom>
                        <a:solidFill>
                          <a:schemeClr val="lt1"/>
                        </a:solidFill>
                        <a:ln w="38100">
                          <a:solidFill>
                            <a:srgbClr val="FFFF00"/>
                          </a:solidFill>
                        </a:ln>
                      </wps:spPr>
                      <wps:txbx>
                        <w:txbxContent>
                          <w:p w14:paraId="07A9CB40" w14:textId="369D741F" w:rsidR="00626835" w:rsidRPr="00087D5E" w:rsidRDefault="00626835" w:rsidP="00626835">
                            <w:pPr>
                              <w:jc w:val="center"/>
                            </w:pPr>
                            <w:r w:rsidRPr="00087D5E">
                              <w:t>Te onteigenen</w:t>
                            </w:r>
                          </w:p>
                          <w:p w14:paraId="59C25E3B" w14:textId="1A309C6C" w:rsidR="00626835" w:rsidRPr="00087D5E" w:rsidRDefault="00626835" w:rsidP="00626835">
                            <w:pPr>
                              <w:jc w:val="center"/>
                            </w:pPr>
                            <w:r w:rsidRPr="00087D5E">
                              <w:t>perceel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5A9F719" id="_x0000_t202" coordsize="21600,21600" o:spt="202" path="m,l,21600r21600,l21600,xe">
                <v:stroke joinstyle="miter"/>
                <v:path gradientshapeok="t" o:connecttype="rect"/>
              </v:shapetype>
              <v:shape id="Tekstvak 32" o:spid="_x0000_s1026" type="#_x0000_t202" style="position:absolute;margin-left:392.7pt;margin-top:2.05pt;width:81pt;height:34.5pt;z-index:251852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" fillcolor="white [3201]" strokecolor="yellow" strokeweight="3pt">
                <v:textbox>
                  <w:txbxContent>
                    <w:p w14:paraId="07A9CB40" w14:textId="369D741F" w:rsidR="00626835" w:rsidRPr="00087D5E" w:rsidRDefault="00626835" w:rsidP="00626835">
                      <w:pPr>
                        <w:jc w:val="center"/>
                      </w:pPr>
                      <w:r w:rsidRPr="00087D5E">
                        <w:t>Te onteigenen</w:t>
                      </w:r>
                    </w:p>
                    <w:p w14:paraId="59C25E3B" w14:textId="1A309C6C" w:rsidR="00626835" w:rsidRPr="00087D5E" w:rsidRDefault="00626835" w:rsidP="00626835">
                      <w:pPr>
                        <w:jc w:val="center"/>
                      </w:pPr>
                      <w:proofErr w:type="gramStart"/>
                      <w:r w:rsidRPr="00087D5E">
                        <w:t>perceel</w:t>
                      </w:r>
                      <w:proofErr w:type="gramEnd"/>
                    </w:p>
                  </w:txbxContent>
                </v:textbox>
              </v:shape>
            </w:pict>
          </mc:Fallback>
        </mc:AlternateContent>
      </w:r>
    </w:p>
    <w:p w14:paraId="497AD507" w14:textId="2549BA13" w:rsidR="006D6EE7" w:rsidRPr="00087D5E" w:rsidRDefault="006D6EE7" w:rsidP="0073746D"/>
    <w:p w14:paraId="40B3EE49" w14:textId="031C2736" w:rsidR="006D6EE7" w:rsidRPr="00087D5E" w:rsidRDefault="006D6EE7" w:rsidP="0073746D"/>
    <w:p w14:paraId="1F0B9A1D" w14:textId="54E58346" w:rsidR="006D6EE7" w:rsidRPr="00087D5E" w:rsidRDefault="006D6EE7" w:rsidP="0073746D">
      <w:r w:rsidRPr="00087D5E">
        <w:rPr>
          <w:noProof/>
        </w:rPr>
        <mc:AlternateContent>
          <mc:Choice Requires="wps">
            <w:drawing>
              <wp:anchor distT="0" distB="0" distL="114300" distR="114300" simplePos="0" relativeHeight="251850752" behindDoc="0" locked="0" layoutInCell="1" allowOverlap="1" wp14:anchorId="2AD2C544" wp14:editId="183AE1A6">
                <wp:simplePos x="0" y="0"/>
                <wp:positionH relativeFrom="margin">
                  <wp:posOffset>1366838</wp:posOffset>
                </wp:positionH>
                <wp:positionV relativeFrom="paragraph">
                  <wp:posOffset>85408</wp:posOffset>
                </wp:positionV>
                <wp:extent cx="3310472" cy="723900"/>
                <wp:effectExtent l="35878" t="0" r="2222" b="40323"/>
                <wp:wrapNone/>
                <wp:docPr id="1180891450" name="Pijl: gekromd omlaag 30"/>
                <wp:cNvGraphicFramePr/>
                <a:graphic xmlns:a="http://schemas.openxmlformats.org/drawingml/2006/main">
                  <a:graphicData uri="http://schemas.microsoft.com/office/word/2010/wordprocessingShape">
                    <wps:wsp>
                      <wps:cNvSpPr/>
                      <wps:spPr>
                        <a:xfrm rot="16385709">
                          <a:off x="0" y="0"/>
                          <a:ext cx="3310472" cy="723900"/>
                        </a:xfrm>
                        <a:prstGeom prst="curvedDown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3F45E0FF"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Pijl: gekromd omlaag 30" o:spid="_x0000_s1026" type="#_x0000_t105" style="position:absolute;margin-left:107.65pt;margin-top:6.75pt;width:260.65pt;height:57pt;rotation:-5695396fd;z-index:2518507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" adj="19238,21009,16200" fillcolor="red" strokecolor="red" strokeweight="2pt">
                <w10:wrap anchorx="margin"/>
              </v:shape>
            </w:pict>
          </mc:Fallback>
        </mc:AlternateContent>
      </w:r>
    </w:p>
    <w:p w14:paraId="01C3BBFF" w14:textId="0AD7958D" w:rsidR="006D6EE7" w:rsidRPr="00087D5E" w:rsidRDefault="006D6EE7" w:rsidP="0073746D"/>
    <w:p w14:paraId="44B66B3F" w14:textId="37E3AF28" w:rsidR="006D6EE7" w:rsidRPr="00087D5E" w:rsidRDefault="006D6EE7" w:rsidP="0073746D"/>
    <w:p w14:paraId="32219652" w14:textId="6041BC66" w:rsidR="006D6EE7" w:rsidRPr="00087D5E" w:rsidRDefault="006D6EE7" w:rsidP="0073746D"/>
    <w:p w14:paraId="601A0F6F" w14:textId="024C2958" w:rsidR="006D6EE7" w:rsidRPr="00087D5E" w:rsidRDefault="006D6EE7" w:rsidP="0073746D"/>
    <w:p w14:paraId="6E335FC0" w14:textId="620DEE30" w:rsidR="006D6EE7" w:rsidRPr="00087D5E" w:rsidRDefault="006D6EE7" w:rsidP="0073746D"/>
    <w:p w14:paraId="2D93273D" w14:textId="0AB61348" w:rsidR="006D6EE7" w:rsidRPr="00087D5E" w:rsidRDefault="006D6EE7" w:rsidP="0073746D"/>
    <w:p w14:paraId="51EBBCA3" w14:textId="51478BAD" w:rsidR="006D6EE7" w:rsidRPr="00087D5E" w:rsidRDefault="006D6EE7" w:rsidP="0073746D"/>
    <w:p w14:paraId="57E92E84" w14:textId="2181ABF6" w:rsidR="006D6EE7" w:rsidRPr="00087D5E" w:rsidRDefault="006D6EE7" w:rsidP="0073746D"/>
    <w:p w14:paraId="4D589405" w14:textId="77777777" w:rsidR="006D6EE7" w:rsidRPr="00087D5E" w:rsidRDefault="006D6EE7" w:rsidP="0073746D"/>
    <w:p w14:paraId="17BD2FC2" w14:textId="77777777" w:rsidR="006D6EE7" w:rsidRPr="00087D5E" w:rsidRDefault="006D6EE7" w:rsidP="0073746D"/>
    <w:p w14:paraId="14747EE4" w14:textId="77777777" w:rsidR="006D6EE7" w:rsidRPr="00087D5E" w:rsidRDefault="006D6EE7" w:rsidP="0073746D"/>
    <w:p w14:paraId="2B1E2E3F" w14:textId="24720A2F" w:rsidR="006D6EE7" w:rsidRPr="00087D5E" w:rsidRDefault="006D6EE7" w:rsidP="0073746D">
      <w:r w:rsidRPr="00087D5E">
        <w:rPr>
          <w:noProof/>
        </w:rPr>
        <mc:AlternateContent>
          <mc:Choice Requires="wps">
            <w:drawing>
              <wp:anchor distT="0" distB="0" distL="114300" distR="114300" simplePos="0" relativeHeight="251847680" behindDoc="0" locked="0" layoutInCell="1" allowOverlap="1" wp14:anchorId="3973B757" wp14:editId="4A259759">
                <wp:simplePos x="0" y="0"/>
                <wp:positionH relativeFrom="column">
                  <wp:posOffset>3577590</wp:posOffset>
                </wp:positionH>
                <wp:positionV relativeFrom="paragraph">
                  <wp:posOffset>8890</wp:posOffset>
                </wp:positionV>
                <wp:extent cx="1352550" cy="552450"/>
                <wp:effectExtent l="19050" t="19050" r="19050" b="19050"/>
                <wp:wrapNone/>
                <wp:docPr id="1099647151" name="Rechthoek 28"/>
                <wp:cNvGraphicFramePr/>
                <a:graphic xmlns:a="http://schemas.openxmlformats.org/drawingml/2006/main">
                  <a:graphicData uri="http://schemas.microsoft.com/office/word/2010/wordprocessingShape">
                    <wps:wsp>
                      <wps:cNvSpPr/>
                      <wps:spPr>
                        <a:xfrm>
                          <a:off x="0" y="0"/>
                          <a:ext cx="1352550" cy="552450"/>
                        </a:xfrm>
                        <a:prstGeom prst="rect">
                          <a:avLst/>
                        </a:prstGeom>
                        <a:noFill/>
                        <a:ln w="381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18BD2A7" id="Rechthoek 28" o:spid="_x0000_s1026" style="position:absolute;margin-left:281.7pt;margin-top:.7pt;width:106.5pt;height:43.5pt;z-index:251847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" filled="f" strokecolor="red" strokeweight="3pt"/>
            </w:pict>
          </mc:Fallback>
        </mc:AlternateContent>
      </w:r>
    </w:p>
    <w:p w14:paraId="75BD23E7" w14:textId="00E5AEE7" w:rsidR="006D6EE7" w:rsidRPr="00087D5E" w:rsidRDefault="006D6EE7" w:rsidP="0073746D"/>
    <w:p w14:paraId="3F1BD163" w14:textId="77777777" w:rsidR="006D6EE7" w:rsidRPr="00087D5E" w:rsidRDefault="006D6EE7" w:rsidP="0073746D"/>
    <w:p w14:paraId="4FAF7F33" w14:textId="77777777" w:rsidR="006D6EE7" w:rsidRPr="00087D5E" w:rsidRDefault="006D6EE7" w:rsidP="0073746D"/>
    <w:p w14:paraId="51DF038E" w14:textId="77777777" w:rsidR="006D6EE7" w:rsidRPr="00087D5E" w:rsidRDefault="006D6EE7" w:rsidP="0073746D"/>
    <w:p w14:paraId="6529E395" w14:textId="77777777" w:rsidR="006D6EE7" w:rsidRPr="00087D5E" w:rsidRDefault="006D6EE7" w:rsidP="0073746D"/>
    <w:p w14:paraId="36814E40" w14:textId="77777777" w:rsidR="006D6EE7" w:rsidRPr="00087D5E" w:rsidRDefault="006D6EE7" w:rsidP="0073746D"/>
    <w:p w14:paraId="4CEC8113" w14:textId="77777777" w:rsidR="006D6EE7" w:rsidRPr="00087D5E" w:rsidRDefault="006D6EE7" w:rsidP="0073746D"/>
    <w:p w14:paraId="1DAA40AC" w14:textId="77777777" w:rsidR="006D6EE7" w:rsidRPr="00087D5E" w:rsidRDefault="006D6EE7" w:rsidP="0073746D"/>
    <w:p w14:paraId="24B1ACC4" w14:textId="77777777" w:rsidR="006D6EE7" w:rsidRPr="00087D5E" w:rsidRDefault="006D6EE7" w:rsidP="0073746D"/>
    <w:p w14:paraId="4E30EE4F" w14:textId="77777777" w:rsidR="006D6EE7" w:rsidRPr="00087D5E" w:rsidRDefault="006D6EE7" w:rsidP="0073746D"/>
    <w:p w14:paraId="193D082F" w14:textId="77777777" w:rsidR="0073746D" w:rsidRPr="00087D5E" w:rsidRDefault="0073746D" w:rsidP="0073746D"/>
    <w:p w14:paraId="4A225567" w14:textId="151D0B88" w:rsidR="00C31DBC" w:rsidRPr="00087D5E" w:rsidRDefault="0073746D" w:rsidP="007C4D88">
      <w:pPr>
        <w:rPr>
          <w:iCs/>
        </w:rPr>
        <w:sectPr w:rsidR="00C31DBC" w:rsidRPr="00087D5E" w:rsidSect="00C31DBC">
          <w:type w:val="continuous"/>
          <w:pgSz w:w="11907" w:h="16839" w:code="9"/>
          <w:pgMar w:top="1814" w:right="1191" w:bottom="1814" w:left="1191" w:header="680" w:footer="680" w:gutter="0"/>
          <w:pgNumType w:start="1"/>
          <w:cols w:space="680"/>
          <w:noEndnote/>
          <w:docGrid w:linePitch="272"/>
        </w:sectPr>
      </w:pPr>
      <w:r w:rsidRPr="00087D5E">
        <w:t xml:space="preserve">  </w:t>
      </w:r>
      <w:r w:rsidRPr="00087D5E">
        <w:rPr>
          <w:noProof/>
        </w:rPr>
        <mc:AlternateContent>
          <mc:Choice Requires="wps">
            <w:drawing>
              <wp:anchor distT="0" distB="0" distL="114300" distR="114300" simplePos="0" relativeHeight="251810816" behindDoc="0" locked="0" layoutInCell="1" allowOverlap="1" wp14:anchorId="576E3E41" wp14:editId="4845671C">
                <wp:simplePos x="0" y="0"/>
                <wp:positionH relativeFrom="column">
                  <wp:posOffset>4669155</wp:posOffset>
                </wp:positionH>
                <wp:positionV relativeFrom="paragraph">
                  <wp:posOffset>2963545</wp:posOffset>
                </wp:positionV>
                <wp:extent cx="427355" cy="335280"/>
                <wp:effectExtent l="0" t="0" r="10795" b="26670"/>
                <wp:wrapNone/>
                <wp:docPr id="28" name="Rectangle 28"/>
                <wp:cNvGraphicFramePr/>
                <a:graphic xmlns:a="http://schemas.openxmlformats.org/drawingml/2006/main">
                  <a:graphicData uri="http://schemas.microsoft.com/office/word/2010/wordprocessingShape">
                    <wps:wsp>
                      <wps:cNvSpPr/>
                      <wps:spPr>
                        <a:xfrm>
                          <a:off x="0" y="0"/>
                          <a:ext cx="427355" cy="335280"/>
                        </a:xfrm>
                        <a:prstGeom prst="rect">
                          <a:avLst/>
                        </a:prstGeom>
                        <a:noFill/>
                        <a:ln w="12700">
                          <a:solidFill>
                            <a:srgbClr val="FF0000"/>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65B5580F" id="Rectangle 28" o:spid="_x0000_s1026" style="position:absolute;margin-left:367.65pt;margin-top:233.35pt;width:33.65pt;height:26.4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" filled="f" strokecolor="red" strokeweight="1pt"/>
            </w:pict>
          </mc:Fallback>
        </mc:AlternateContent>
      </w:r>
      <w:r w:rsidRPr="00087D5E">
        <w:rPr>
          <w:i/>
          <w:iCs/>
        </w:rPr>
        <w:t xml:space="preserve">Uittreksel projectplan </w:t>
      </w:r>
      <w:bookmarkEnd w:id="5"/>
    </w:p>
    <w:p w14:paraId="5AC27F45" w14:textId="77777777" w:rsidR="00C31DBC" w:rsidRPr="00087D5E" w:rsidRDefault="00EC61C5" w:rsidP="00C31DBC">
      <w:pPr>
        <w:pStyle w:val="Kop1"/>
        <w:ind w:left="851"/>
      </w:pPr>
      <w:bookmarkStart w:id="6" w:name="_Toc179410328"/>
      <w:r w:rsidRPr="00087D5E">
        <w:lastRenderedPageBreak/>
        <w:t>beschrijving van het project</w:t>
      </w:r>
      <w:bookmarkEnd w:id="6"/>
    </w:p>
    <w:p w14:paraId="42CA039D" w14:textId="77777777" w:rsidR="00BB5F6A" w:rsidRPr="00087D5E" w:rsidRDefault="00BB5F6A" w:rsidP="00BB5F6A"/>
    <w:p w14:paraId="1781FA81" w14:textId="77777777" w:rsidR="00BB5F6A" w:rsidRPr="00087D5E" w:rsidRDefault="00BB5F6A" w:rsidP="00BB5F6A"/>
    <w:p w14:paraId="18145C67" w14:textId="77777777" w:rsidR="00BB5F6A" w:rsidRPr="00087D5E" w:rsidRDefault="00BB5F6A" w:rsidP="00EC61C5">
      <w:pPr>
        <w:rPr>
          <w:b/>
          <w:iCs/>
          <w:sz w:val="22"/>
        </w:rPr>
        <w:sectPr w:rsidR="00BB5F6A" w:rsidRPr="00087D5E" w:rsidSect="004A0870">
          <w:type w:val="continuous"/>
          <w:pgSz w:w="11907" w:h="16839" w:code="9"/>
          <w:pgMar w:top="1814" w:right="1191" w:bottom="1814" w:left="1191" w:header="680" w:footer="680" w:gutter="0"/>
          <w:pgNumType w:start="8"/>
          <w:cols w:space="680"/>
          <w:noEndnote/>
          <w:docGrid w:linePitch="272"/>
        </w:sectPr>
      </w:pPr>
    </w:p>
    <w:p w14:paraId="38DAA01E" w14:textId="01363824" w:rsidR="005C16B7" w:rsidRPr="00087D5E" w:rsidRDefault="005C16B7" w:rsidP="00EC61C5">
      <w:pPr>
        <w:rPr>
          <w:b/>
          <w:iCs/>
          <w:color w:val="auto"/>
          <w:sz w:val="22"/>
        </w:rPr>
      </w:pPr>
      <w:r w:rsidRPr="00087D5E">
        <w:rPr>
          <w:b/>
          <w:iCs/>
          <w:color w:val="auto"/>
          <w:sz w:val="22"/>
        </w:rPr>
        <w:t>Situering</w:t>
      </w:r>
    </w:p>
    <w:p w14:paraId="7F044386" w14:textId="2A2C63ED" w:rsidR="00451C8F" w:rsidRPr="00087D5E" w:rsidRDefault="00451C8F" w:rsidP="00F53748">
      <w:pPr>
        <w:jc w:val="both"/>
        <w:rPr>
          <w:iCs/>
          <w:color w:val="auto"/>
        </w:rPr>
      </w:pPr>
    </w:p>
    <w:p w14:paraId="78035C11" w14:textId="74EBADEF" w:rsidR="00970E7B" w:rsidRPr="00087D5E" w:rsidRDefault="00451C8F" w:rsidP="00F53748">
      <w:pPr>
        <w:jc w:val="both"/>
        <w:rPr>
          <w:color w:val="auto"/>
        </w:rPr>
      </w:pPr>
      <w:r w:rsidRPr="00087D5E">
        <w:rPr>
          <w:color w:val="auto"/>
        </w:rPr>
        <w:t xml:space="preserve">De nieuwe </w:t>
      </w:r>
      <w:r w:rsidR="00970E7B" w:rsidRPr="00087D5E">
        <w:rPr>
          <w:color w:val="auto"/>
        </w:rPr>
        <w:t>parking en trage doorsteek (wandel- en</w:t>
      </w:r>
      <w:r w:rsidR="00087D5E">
        <w:rPr>
          <w:color w:val="auto"/>
        </w:rPr>
        <w:t xml:space="preserve"> </w:t>
      </w:r>
      <w:r w:rsidRPr="00087D5E">
        <w:rPr>
          <w:color w:val="auto"/>
        </w:rPr>
        <w:t>fietsverbinding</w:t>
      </w:r>
      <w:r w:rsidR="00970E7B" w:rsidRPr="00087D5E">
        <w:rPr>
          <w:color w:val="auto"/>
        </w:rPr>
        <w:t>)</w:t>
      </w:r>
      <w:r w:rsidRPr="00087D5E">
        <w:rPr>
          <w:color w:val="auto"/>
        </w:rPr>
        <w:t xml:space="preserve"> moet </w:t>
      </w:r>
      <w:r w:rsidR="00970E7B" w:rsidRPr="00087D5E">
        <w:rPr>
          <w:color w:val="auto"/>
        </w:rPr>
        <w:t>de K. Van Eeckestraat en de Lanestraat</w:t>
      </w:r>
      <w:r w:rsidRPr="00087D5E">
        <w:rPr>
          <w:color w:val="auto"/>
        </w:rPr>
        <w:t xml:space="preserve"> verbinden met de </w:t>
      </w:r>
      <w:r w:rsidR="00970E7B" w:rsidRPr="00087D5E">
        <w:rPr>
          <w:color w:val="auto"/>
        </w:rPr>
        <w:t>Kloosterstraat en basisschool “de stapsteen”.</w:t>
      </w:r>
      <w:r w:rsidR="00596FED" w:rsidRPr="00087D5E">
        <w:rPr>
          <w:color w:val="auto"/>
        </w:rPr>
        <w:t xml:space="preserve"> Dit</w:t>
      </w:r>
      <w:r w:rsidRPr="00087D5E">
        <w:rPr>
          <w:color w:val="auto"/>
        </w:rPr>
        <w:t xml:space="preserve"> ter hoogte van de </w:t>
      </w:r>
      <w:r w:rsidR="00970E7B" w:rsidRPr="00087D5E">
        <w:rPr>
          <w:color w:val="auto"/>
        </w:rPr>
        <w:t>schoolpoort in de Kloosterstraat.</w:t>
      </w:r>
      <w:r w:rsidRPr="00087D5E">
        <w:rPr>
          <w:color w:val="auto"/>
        </w:rPr>
        <w:t xml:space="preserve"> Het projectgebied is grotendeels gelegen op terreinen van de </w:t>
      </w:r>
      <w:r w:rsidR="00970E7B" w:rsidRPr="00087D5E">
        <w:rPr>
          <w:color w:val="auto"/>
        </w:rPr>
        <w:t xml:space="preserve">gemeente Zedelgem (achtergelegen tuinen van de woningen langsheen de </w:t>
      </w:r>
    </w:p>
    <w:p w14:paraId="6895E181" w14:textId="77777777" w:rsidR="00970E7B" w:rsidRPr="00087D5E" w:rsidRDefault="00970E7B" w:rsidP="00F53748">
      <w:pPr>
        <w:jc w:val="both"/>
        <w:rPr>
          <w:color w:val="auto"/>
        </w:rPr>
      </w:pPr>
    </w:p>
    <w:p w14:paraId="0B3FAE18" w14:textId="77777777" w:rsidR="00970E7B" w:rsidRPr="00087D5E" w:rsidRDefault="00970E7B" w:rsidP="00F53748">
      <w:pPr>
        <w:jc w:val="both"/>
        <w:rPr>
          <w:color w:val="auto"/>
        </w:rPr>
      </w:pPr>
    </w:p>
    <w:p w14:paraId="43358D1D" w14:textId="77777777" w:rsidR="00970E7B" w:rsidRPr="00087D5E" w:rsidRDefault="00970E7B" w:rsidP="00F53748">
      <w:pPr>
        <w:jc w:val="both"/>
        <w:rPr>
          <w:color w:val="auto"/>
        </w:rPr>
      </w:pPr>
    </w:p>
    <w:p w14:paraId="4FB64359" w14:textId="77777777" w:rsidR="00970E7B" w:rsidRPr="00087D5E" w:rsidRDefault="00970E7B" w:rsidP="00F53748">
      <w:pPr>
        <w:jc w:val="both"/>
        <w:rPr>
          <w:color w:val="auto"/>
        </w:rPr>
      </w:pPr>
    </w:p>
    <w:p w14:paraId="32F77211" w14:textId="77777777" w:rsidR="00970E7B" w:rsidRPr="00087D5E" w:rsidRDefault="00970E7B" w:rsidP="00F53748">
      <w:pPr>
        <w:jc w:val="both"/>
        <w:rPr>
          <w:color w:val="auto"/>
        </w:rPr>
      </w:pPr>
    </w:p>
    <w:p w14:paraId="08338280" w14:textId="0A672B5E" w:rsidR="00970E7B" w:rsidRPr="00087D5E" w:rsidRDefault="00970E7B" w:rsidP="00F53748">
      <w:pPr>
        <w:jc w:val="both"/>
        <w:rPr>
          <w:color w:val="auto"/>
        </w:rPr>
      </w:pPr>
      <w:r w:rsidRPr="00087D5E">
        <w:rPr>
          <w:color w:val="auto"/>
        </w:rPr>
        <w:t>K. Albertstraat). Eén enkel perceel is op heden nog eigendom van een private eigenaar, vandaar de opstart van de onteigeningsprocedure.</w:t>
      </w:r>
    </w:p>
    <w:p w14:paraId="7B6CF36D" w14:textId="109FBA3E" w:rsidR="00451C8F" w:rsidRPr="00087D5E" w:rsidRDefault="00451C8F" w:rsidP="00F53748">
      <w:pPr>
        <w:jc w:val="both"/>
        <w:rPr>
          <w:color w:val="auto"/>
        </w:rPr>
      </w:pPr>
      <w:r w:rsidRPr="00087D5E">
        <w:rPr>
          <w:color w:val="auto"/>
        </w:rPr>
        <w:t xml:space="preserve">Het projectgebied wordt in het zuiden begrensd door </w:t>
      </w:r>
      <w:r w:rsidR="00970E7B" w:rsidRPr="00087D5E">
        <w:rPr>
          <w:color w:val="auto"/>
        </w:rPr>
        <w:t xml:space="preserve">diverse private tuinen langsheen de K. Albertstraat, in </w:t>
      </w:r>
      <w:r w:rsidRPr="00087D5E">
        <w:rPr>
          <w:color w:val="auto"/>
        </w:rPr>
        <w:t xml:space="preserve">het westen door de </w:t>
      </w:r>
      <w:r w:rsidR="00970E7B" w:rsidRPr="00087D5E">
        <w:rPr>
          <w:color w:val="auto"/>
        </w:rPr>
        <w:t xml:space="preserve">gemeentelijke groenzone, </w:t>
      </w:r>
      <w:r w:rsidRPr="00087D5E">
        <w:rPr>
          <w:color w:val="auto"/>
        </w:rPr>
        <w:t xml:space="preserve">in het noorden door </w:t>
      </w:r>
      <w:r w:rsidR="00970E7B" w:rsidRPr="00087D5E">
        <w:rPr>
          <w:color w:val="auto"/>
        </w:rPr>
        <w:t>een garagestraatje</w:t>
      </w:r>
      <w:r w:rsidRPr="00087D5E">
        <w:rPr>
          <w:color w:val="auto"/>
        </w:rPr>
        <w:t xml:space="preserve"> en in het oosten door de </w:t>
      </w:r>
      <w:r w:rsidR="00970E7B" w:rsidRPr="00087D5E">
        <w:rPr>
          <w:color w:val="auto"/>
        </w:rPr>
        <w:t>Klooster</w:t>
      </w:r>
      <w:r w:rsidRPr="00087D5E">
        <w:rPr>
          <w:color w:val="auto"/>
        </w:rPr>
        <w:t>straat.</w:t>
      </w:r>
    </w:p>
    <w:p w14:paraId="2A7D045E" w14:textId="77777777" w:rsidR="00BB5F6A" w:rsidRPr="00087D5E" w:rsidRDefault="00BB5F6A" w:rsidP="00451C8F">
      <w:pPr>
        <w:rPr>
          <w:color w:val="FF0000"/>
        </w:rPr>
      </w:pPr>
    </w:p>
    <w:p w14:paraId="5A8C5A06" w14:textId="77777777" w:rsidR="00970E7B" w:rsidRPr="00087D5E" w:rsidRDefault="00970E7B" w:rsidP="00451C8F">
      <w:pPr>
        <w:rPr>
          <w:color w:val="FF0000"/>
        </w:rPr>
      </w:pPr>
    </w:p>
    <w:p w14:paraId="34EE8948" w14:textId="77777777" w:rsidR="00970E7B" w:rsidRPr="00087D5E" w:rsidRDefault="00970E7B" w:rsidP="00451C8F">
      <w:pPr>
        <w:rPr>
          <w:color w:val="FF0000"/>
        </w:rPr>
        <w:sectPr w:rsidR="00970E7B" w:rsidRPr="00087D5E" w:rsidSect="00BB5F6A">
          <w:type w:val="continuous"/>
          <w:pgSz w:w="11907" w:h="16839" w:code="9"/>
          <w:pgMar w:top="1814" w:right="1191" w:bottom="1814" w:left="1191" w:header="680" w:footer="680" w:gutter="0"/>
          <w:cols w:num="2" w:space="680"/>
          <w:noEndnote/>
          <w:docGrid w:linePitch="272"/>
        </w:sectPr>
      </w:pPr>
    </w:p>
    <w:p w14:paraId="721F5FA5" w14:textId="77777777" w:rsidR="00970E7B" w:rsidRPr="00087D5E" w:rsidRDefault="00970E7B" w:rsidP="00451C8F"/>
    <w:p w14:paraId="6583D9D2" w14:textId="77777777" w:rsidR="00970E7B" w:rsidRPr="00087D5E" w:rsidRDefault="00970E7B" w:rsidP="00451C8F"/>
    <w:p w14:paraId="608F6B1C" w14:textId="41F389AE" w:rsidR="0073746D" w:rsidRPr="00087D5E" w:rsidRDefault="00970E7B" w:rsidP="008E54D0">
      <w:pPr>
        <w:jc w:val="center"/>
      </w:pPr>
      <w:r w:rsidRPr="00087D5E">
        <w:rPr>
          <w:noProof/>
        </w:rPr>
        <w:drawing>
          <wp:anchor distT="0" distB="0" distL="114300" distR="114300" simplePos="0" relativeHeight="251881472" behindDoc="1" locked="0" layoutInCell="1" allowOverlap="1" wp14:anchorId="2B118858" wp14:editId="05B4628C">
            <wp:simplePos x="0" y="0"/>
            <wp:positionH relativeFrom="column">
              <wp:posOffset>101269</wp:posOffset>
            </wp:positionH>
            <wp:positionV relativeFrom="paragraph">
              <wp:posOffset>57862</wp:posOffset>
            </wp:positionV>
            <wp:extent cx="6242685" cy="3914775"/>
            <wp:effectExtent l="0" t="0" r="5715" b="9525"/>
            <wp:wrapNone/>
            <wp:docPr id="97724000" name="Afbeelding 1" descr="Afbeelding met tekst, schermopname, kaart,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24000" name="Afbeelding 1" descr="Afbeelding met tekst, schermopname, kaart, diagram&#10;&#10;Automatisch gegenereerde beschrijving"/>
                    <pic:cNvPicPr/>
                  </pic:nvPicPr>
                  <pic:blipFill rotWithShape="1">
                    <a:blip r:embed="rId28">
                      <a:extLst>
                        <a:ext uri="{28A0092B-C50C-407E-A947-70E740481C1C}">
                          <a14:useLocalDpi xmlns:a14="http://schemas.microsoft.com/office/drawing/2010/main" val="0"/>
                        </a:ext>
                      </a:extLst>
                    </a:blip>
                    <a:srcRect l="27402" t="30830" r="24882" b="12846"/>
                    <a:stretch/>
                  </pic:blipFill>
                  <pic:spPr bwMode="auto">
                    <a:xfrm>
                      <a:off x="0" y="0"/>
                      <a:ext cx="6242685" cy="3914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A7FA4" w:rsidRPr="00087D5E">
        <w:rPr>
          <w:noProof/>
        </w:rPr>
        <mc:AlternateContent>
          <mc:Choice Requires="wps">
            <w:drawing>
              <wp:anchor distT="0" distB="0" distL="114300" distR="114300" simplePos="0" relativeHeight="251880448" behindDoc="0" locked="0" layoutInCell="1" allowOverlap="1" wp14:anchorId="50C397F6" wp14:editId="7B0C95BB">
                <wp:simplePos x="0" y="0"/>
                <wp:positionH relativeFrom="column">
                  <wp:posOffset>3577865</wp:posOffset>
                </wp:positionH>
                <wp:positionV relativeFrom="paragraph">
                  <wp:posOffset>2192617</wp:posOffset>
                </wp:positionV>
                <wp:extent cx="26428" cy="36999"/>
                <wp:effectExtent l="0" t="0" r="31115" b="20320"/>
                <wp:wrapNone/>
                <wp:docPr id="449782589" name="Rechte verbindingslijn 37"/>
                <wp:cNvGraphicFramePr/>
                <a:graphic xmlns:a="http://schemas.openxmlformats.org/drawingml/2006/main">
                  <a:graphicData uri="http://schemas.microsoft.com/office/word/2010/wordprocessingShape">
                    <wps:wsp>
                      <wps:cNvCnPr/>
                      <wps:spPr>
                        <a:xfrm flipV="1">
                          <a:off x="0" y="0"/>
                          <a:ext cx="26428" cy="36999"/>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30B72E4" id="Rechte verbindingslijn 37" o:spid="_x0000_s1026" style="position:absolute;flip:y;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7pt,172.65pt" to="283.8pt,1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" strokecolor="red" strokeweight="1.5pt"/>
            </w:pict>
          </mc:Fallback>
        </mc:AlternateContent>
      </w:r>
      <w:r w:rsidR="001A7FA4" w:rsidRPr="00087D5E">
        <w:rPr>
          <w:noProof/>
        </w:rPr>
        <mc:AlternateContent>
          <mc:Choice Requires="wps">
            <w:drawing>
              <wp:anchor distT="0" distB="0" distL="114300" distR="114300" simplePos="0" relativeHeight="251874304" behindDoc="0" locked="0" layoutInCell="1" allowOverlap="1" wp14:anchorId="30F56DB1" wp14:editId="7D1BD348">
                <wp:simplePos x="0" y="0"/>
                <wp:positionH relativeFrom="column">
                  <wp:posOffset>3747003</wp:posOffset>
                </wp:positionH>
                <wp:positionV relativeFrom="paragraph">
                  <wp:posOffset>2250758</wp:posOffset>
                </wp:positionV>
                <wp:extent cx="206136" cy="200851"/>
                <wp:effectExtent l="0" t="0" r="22860" b="27940"/>
                <wp:wrapNone/>
                <wp:docPr id="1132823053" name="Rechte verbindingslijn 37"/>
                <wp:cNvGraphicFramePr/>
                <a:graphic xmlns:a="http://schemas.openxmlformats.org/drawingml/2006/main">
                  <a:graphicData uri="http://schemas.microsoft.com/office/word/2010/wordprocessingShape">
                    <wps:wsp>
                      <wps:cNvCnPr/>
                      <wps:spPr>
                        <a:xfrm flipH="1" flipV="1">
                          <a:off x="0" y="0"/>
                          <a:ext cx="206136" cy="200851"/>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67956B1" id="Rechte verbindingslijn 37" o:spid="_x0000_s1026" style="position:absolute;flip:x y;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05pt,177.25pt" to="311.3pt,19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" strokecolor="red" strokeweight="1.5pt"/>
            </w:pict>
          </mc:Fallback>
        </mc:AlternateContent>
      </w:r>
      <w:r w:rsidR="001A7FA4" w:rsidRPr="00087D5E">
        <w:rPr>
          <w:noProof/>
        </w:rPr>
        <mc:AlternateContent>
          <mc:Choice Requires="wps">
            <w:drawing>
              <wp:anchor distT="0" distB="0" distL="114300" distR="114300" simplePos="0" relativeHeight="251872256" behindDoc="0" locked="0" layoutInCell="1" allowOverlap="1" wp14:anchorId="43B6C79F" wp14:editId="0BC5B36B">
                <wp:simplePos x="0" y="0"/>
                <wp:positionH relativeFrom="column">
                  <wp:posOffset>3741716</wp:posOffset>
                </wp:positionH>
                <wp:positionV relativeFrom="paragraph">
                  <wp:posOffset>2176629</wp:posOffset>
                </wp:positionV>
                <wp:extent cx="67622" cy="79415"/>
                <wp:effectExtent l="0" t="0" r="27940" b="34925"/>
                <wp:wrapNone/>
                <wp:docPr id="774935636" name="Rechte verbindingslijn 37"/>
                <wp:cNvGraphicFramePr/>
                <a:graphic xmlns:a="http://schemas.openxmlformats.org/drawingml/2006/main">
                  <a:graphicData uri="http://schemas.microsoft.com/office/word/2010/wordprocessingShape">
                    <wps:wsp>
                      <wps:cNvCnPr/>
                      <wps:spPr>
                        <a:xfrm flipH="1">
                          <a:off x="0" y="0"/>
                          <a:ext cx="67622" cy="7941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6892778" id="Rechte verbindingslijn 37" o:spid="_x0000_s1026" style="position:absolute;flip:x;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6pt,171.4pt" to="299.9pt,1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" strokecolor="red" strokeweight="1.5pt"/>
            </w:pict>
          </mc:Fallback>
        </mc:AlternateContent>
      </w:r>
      <w:r w:rsidR="001A7FA4" w:rsidRPr="00087D5E">
        <w:rPr>
          <w:noProof/>
        </w:rPr>
        <mc:AlternateContent>
          <mc:Choice Requires="wps">
            <w:drawing>
              <wp:anchor distT="0" distB="0" distL="114300" distR="114300" simplePos="0" relativeHeight="251870208" behindDoc="0" locked="0" layoutInCell="1" allowOverlap="1" wp14:anchorId="4FD929C6" wp14:editId="3A80BEDA">
                <wp:simplePos x="0" y="0"/>
                <wp:positionH relativeFrom="column">
                  <wp:posOffset>3318872</wp:posOffset>
                </wp:positionH>
                <wp:positionV relativeFrom="paragraph">
                  <wp:posOffset>1954768</wp:posOffset>
                </wp:positionV>
                <wp:extent cx="280134" cy="237849"/>
                <wp:effectExtent l="0" t="0" r="24765" b="29210"/>
                <wp:wrapNone/>
                <wp:docPr id="1227146262" name="Rechte verbindingslijn 37"/>
                <wp:cNvGraphicFramePr/>
                <a:graphic xmlns:a="http://schemas.openxmlformats.org/drawingml/2006/main">
                  <a:graphicData uri="http://schemas.microsoft.com/office/word/2010/wordprocessingShape">
                    <wps:wsp>
                      <wps:cNvCnPr/>
                      <wps:spPr>
                        <a:xfrm flipH="1" flipV="1">
                          <a:off x="0" y="0"/>
                          <a:ext cx="280134" cy="237849"/>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FA2B8CB" id="Rechte verbindingslijn 37" o:spid="_x0000_s1026" style="position:absolute;flip:x y;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35pt,153.9pt" to="283.4pt,1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" strokecolor="red" strokeweight="1.5pt"/>
            </w:pict>
          </mc:Fallback>
        </mc:AlternateContent>
      </w:r>
      <w:r w:rsidR="001A7FA4" w:rsidRPr="00087D5E">
        <w:rPr>
          <w:noProof/>
        </w:rPr>
        <mc:AlternateContent>
          <mc:Choice Requires="wps">
            <w:drawing>
              <wp:anchor distT="0" distB="0" distL="114300" distR="114300" simplePos="0" relativeHeight="251866112" behindDoc="0" locked="0" layoutInCell="1" allowOverlap="1" wp14:anchorId="2DBCBA4A" wp14:editId="171093D3">
                <wp:simplePos x="0" y="0"/>
                <wp:positionH relativeFrom="column">
                  <wp:posOffset>3419299</wp:posOffset>
                </wp:positionH>
                <wp:positionV relativeFrom="paragraph">
                  <wp:posOffset>1843772</wp:posOffset>
                </wp:positionV>
                <wp:extent cx="391130" cy="322419"/>
                <wp:effectExtent l="0" t="0" r="28575" b="20955"/>
                <wp:wrapNone/>
                <wp:docPr id="668980081" name="Rechte verbindingslijn 37"/>
                <wp:cNvGraphicFramePr/>
                <a:graphic xmlns:a="http://schemas.openxmlformats.org/drawingml/2006/main">
                  <a:graphicData uri="http://schemas.microsoft.com/office/word/2010/wordprocessingShape">
                    <wps:wsp>
                      <wps:cNvCnPr/>
                      <wps:spPr>
                        <a:xfrm>
                          <a:off x="0" y="0"/>
                          <a:ext cx="391130" cy="322419"/>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BF92B68" id="Rechte verbindingslijn 37" o:spid="_x0000_s1026" style="position:absolute;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25pt,145.2pt" to="300.05pt,1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" strokecolor="red" strokeweight="1.5pt"/>
            </w:pict>
          </mc:Fallback>
        </mc:AlternateContent>
      </w:r>
    </w:p>
    <w:p w14:paraId="19D6CA1A" w14:textId="77777777" w:rsidR="0073746D" w:rsidRPr="00087D5E" w:rsidRDefault="0073746D" w:rsidP="0073746D">
      <w:pPr>
        <w:rPr>
          <w:i/>
          <w:iCs/>
        </w:rPr>
      </w:pPr>
    </w:p>
    <w:p w14:paraId="15E295AE" w14:textId="4603EA9A" w:rsidR="00970E7B" w:rsidRPr="00087D5E" w:rsidRDefault="00970E7B" w:rsidP="0073746D">
      <w:pPr>
        <w:rPr>
          <w:i/>
          <w:iCs/>
        </w:rPr>
        <w:sectPr w:rsidR="00970E7B" w:rsidRPr="00087D5E" w:rsidSect="0073746D">
          <w:type w:val="continuous"/>
          <w:pgSz w:w="11907" w:h="16839" w:code="9"/>
          <w:pgMar w:top="1814" w:right="1191" w:bottom="1814" w:left="1191" w:header="680" w:footer="680" w:gutter="0"/>
          <w:cols w:space="680"/>
          <w:noEndnote/>
          <w:docGrid w:linePitch="272"/>
        </w:sectPr>
      </w:pPr>
    </w:p>
    <w:p w14:paraId="12DF2440" w14:textId="633225D7" w:rsidR="008E54D0" w:rsidRPr="00087D5E" w:rsidRDefault="008E54D0" w:rsidP="008E54D0">
      <w:pPr>
        <w:jc w:val="center"/>
      </w:pPr>
    </w:p>
    <w:p w14:paraId="157E6793" w14:textId="7B931374" w:rsidR="008E54D0" w:rsidRPr="00087D5E" w:rsidRDefault="008E54D0" w:rsidP="008E54D0">
      <w:pPr>
        <w:sectPr w:rsidR="008E54D0" w:rsidRPr="00087D5E" w:rsidSect="0073746D">
          <w:type w:val="continuous"/>
          <w:pgSz w:w="11907" w:h="16839" w:code="9"/>
          <w:pgMar w:top="1814" w:right="1191" w:bottom="1814" w:left="1191" w:header="680" w:footer="680" w:gutter="0"/>
          <w:cols w:num="2" w:space="680"/>
          <w:noEndnote/>
          <w:docGrid w:linePitch="272"/>
        </w:sectPr>
      </w:pPr>
    </w:p>
    <w:p w14:paraId="0FB972BE" w14:textId="36F5A311" w:rsidR="008E54D0" w:rsidRPr="00087D5E" w:rsidRDefault="00970E7B" w:rsidP="00451C8F">
      <w:r w:rsidRPr="00087D5E">
        <w:rPr>
          <w:noProof/>
        </w:rPr>
        <mc:AlternateContent>
          <mc:Choice Requires="wps">
            <w:drawing>
              <wp:anchor distT="0" distB="0" distL="114300" distR="114300" simplePos="0" relativeHeight="251878400" behindDoc="0" locked="0" layoutInCell="1" allowOverlap="1" wp14:anchorId="4ADCF457" wp14:editId="547C541D">
                <wp:simplePos x="0" y="0"/>
                <wp:positionH relativeFrom="column">
                  <wp:posOffset>3910635</wp:posOffset>
                </wp:positionH>
                <wp:positionV relativeFrom="paragraph">
                  <wp:posOffset>1994256</wp:posOffset>
                </wp:positionV>
                <wp:extent cx="32359" cy="36576"/>
                <wp:effectExtent l="0" t="0" r="25400" b="20955"/>
                <wp:wrapNone/>
                <wp:docPr id="1545447618" name="Rechte verbindingslijn 37"/>
                <wp:cNvGraphicFramePr/>
                <a:graphic xmlns:a="http://schemas.openxmlformats.org/drawingml/2006/main">
                  <a:graphicData uri="http://schemas.microsoft.com/office/word/2010/wordprocessingShape">
                    <wps:wsp>
                      <wps:cNvCnPr/>
                      <wps:spPr>
                        <a:xfrm flipV="1">
                          <a:off x="0" y="0"/>
                          <a:ext cx="32359" cy="36576"/>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2C1C96B" id="Rechte verbindingslijn 37" o:spid="_x0000_s1026" style="position:absolute;flip:y;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9pt,157.05pt" to="310.45pt,1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" strokecolor="red" strokeweight="1.5pt"/>
            </w:pict>
          </mc:Fallback>
        </mc:AlternateContent>
      </w:r>
      <w:r w:rsidRPr="00087D5E">
        <w:rPr>
          <w:noProof/>
        </w:rPr>
        <mc:AlternateContent>
          <mc:Choice Requires="wps">
            <w:drawing>
              <wp:anchor distT="0" distB="0" distL="114300" distR="114300" simplePos="0" relativeHeight="251885568" behindDoc="0" locked="0" layoutInCell="1" allowOverlap="1" wp14:anchorId="555F6A58" wp14:editId="30E6501D">
                <wp:simplePos x="0" y="0"/>
                <wp:positionH relativeFrom="column">
                  <wp:posOffset>3716959</wp:posOffset>
                </wp:positionH>
                <wp:positionV relativeFrom="paragraph">
                  <wp:posOffset>1833320</wp:posOffset>
                </wp:positionV>
                <wp:extent cx="193853" cy="190195"/>
                <wp:effectExtent l="0" t="0" r="34925" b="19685"/>
                <wp:wrapNone/>
                <wp:docPr id="1960509973" name="Rechte verbindingslijn 37"/>
                <wp:cNvGraphicFramePr/>
                <a:graphic xmlns:a="http://schemas.openxmlformats.org/drawingml/2006/main">
                  <a:graphicData uri="http://schemas.microsoft.com/office/word/2010/wordprocessingShape">
                    <wps:wsp>
                      <wps:cNvCnPr/>
                      <wps:spPr>
                        <a:xfrm flipH="1" flipV="1">
                          <a:off x="0" y="0"/>
                          <a:ext cx="193853" cy="190195"/>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5840AEA" id="Rechte verbindingslijn 37" o:spid="_x0000_s1026" style="position:absolute;flip:x y;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65pt,144.35pt" to="307.9pt,1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" strokecolor="red" strokeweight="1.5pt"/>
            </w:pict>
          </mc:Fallback>
        </mc:AlternateContent>
      </w:r>
      <w:r w:rsidRPr="00087D5E">
        <w:rPr>
          <w:noProof/>
        </w:rPr>
        <mc:AlternateContent>
          <mc:Choice Requires="wps">
            <w:drawing>
              <wp:anchor distT="0" distB="0" distL="114300" distR="114300" simplePos="0" relativeHeight="251876352" behindDoc="0" locked="0" layoutInCell="1" allowOverlap="1" wp14:anchorId="4BE883F1" wp14:editId="1F3603B8">
                <wp:simplePos x="0" y="0"/>
                <wp:positionH relativeFrom="column">
                  <wp:posOffset>3581628</wp:posOffset>
                </wp:positionH>
                <wp:positionV relativeFrom="paragraph">
                  <wp:posOffset>1778457</wp:posOffset>
                </wp:positionV>
                <wp:extent cx="95097" cy="91440"/>
                <wp:effectExtent l="0" t="0" r="19685" b="22860"/>
                <wp:wrapNone/>
                <wp:docPr id="360270220" name="Rechte verbindingslijn 37"/>
                <wp:cNvGraphicFramePr/>
                <a:graphic xmlns:a="http://schemas.openxmlformats.org/drawingml/2006/main">
                  <a:graphicData uri="http://schemas.microsoft.com/office/word/2010/wordprocessingShape">
                    <wps:wsp>
                      <wps:cNvCnPr/>
                      <wps:spPr>
                        <a:xfrm flipH="1" flipV="1">
                          <a:off x="0" y="0"/>
                          <a:ext cx="95097" cy="9144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FB2E7C4" id="Rechte verbindingslijn 37" o:spid="_x0000_s1026" style="position:absolute;flip:x y;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pt,140.05pt" to="289.5pt,1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" strokecolor="red" strokeweight="1.5pt"/>
            </w:pict>
          </mc:Fallback>
        </mc:AlternateContent>
      </w:r>
      <w:r w:rsidRPr="00087D5E">
        <w:rPr>
          <w:noProof/>
        </w:rPr>
        <mc:AlternateContent>
          <mc:Choice Requires="wps">
            <w:drawing>
              <wp:anchor distT="0" distB="0" distL="114300" distR="114300" simplePos="0" relativeHeight="251883520" behindDoc="0" locked="0" layoutInCell="1" allowOverlap="1" wp14:anchorId="41E724F0" wp14:editId="07C25B1D">
                <wp:simplePos x="0" y="0"/>
                <wp:positionH relativeFrom="column">
                  <wp:posOffset>3684040</wp:posOffset>
                </wp:positionH>
                <wp:positionV relativeFrom="paragraph">
                  <wp:posOffset>1833321</wp:posOffset>
                </wp:positionV>
                <wp:extent cx="29261" cy="32919"/>
                <wp:effectExtent l="0" t="0" r="27940" b="24765"/>
                <wp:wrapNone/>
                <wp:docPr id="799492807" name="Rechte verbindingslijn 37"/>
                <wp:cNvGraphicFramePr/>
                <a:graphic xmlns:a="http://schemas.openxmlformats.org/drawingml/2006/main">
                  <a:graphicData uri="http://schemas.microsoft.com/office/word/2010/wordprocessingShape">
                    <wps:wsp>
                      <wps:cNvCnPr/>
                      <wps:spPr>
                        <a:xfrm flipV="1">
                          <a:off x="0" y="0"/>
                          <a:ext cx="29261" cy="32919"/>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8D773D4" id="Rechte verbindingslijn 37" o:spid="_x0000_s1026" style="position:absolute;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1pt,144.35pt" to="292.4pt,1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" strokecolor="red" strokeweight="1.5pt"/>
            </w:pict>
          </mc:Fallback>
        </mc:AlternateContent>
      </w:r>
      <w:r w:rsidRPr="00087D5E">
        <w:rPr>
          <w:noProof/>
        </w:rPr>
        <mc:AlternateContent>
          <mc:Choice Requires="wps">
            <w:drawing>
              <wp:anchor distT="0" distB="0" distL="114300" distR="114300" simplePos="0" relativeHeight="251868160" behindDoc="0" locked="0" layoutInCell="1" allowOverlap="1" wp14:anchorId="3B1634D8" wp14:editId="6B203BE1">
                <wp:simplePos x="0" y="0"/>
                <wp:positionH relativeFrom="column">
                  <wp:posOffset>3317853</wp:posOffset>
                </wp:positionH>
                <wp:positionV relativeFrom="paragraph">
                  <wp:posOffset>1380628</wp:posOffset>
                </wp:positionV>
                <wp:extent cx="103143" cy="104540"/>
                <wp:effectExtent l="0" t="0" r="30480" b="29210"/>
                <wp:wrapNone/>
                <wp:docPr id="931904217" name="Rechte verbindingslijn 37"/>
                <wp:cNvGraphicFramePr/>
                <a:graphic xmlns:a="http://schemas.openxmlformats.org/drawingml/2006/main">
                  <a:graphicData uri="http://schemas.microsoft.com/office/word/2010/wordprocessingShape">
                    <wps:wsp>
                      <wps:cNvCnPr/>
                      <wps:spPr>
                        <a:xfrm flipH="1">
                          <a:off x="0" y="0"/>
                          <a:ext cx="103143" cy="10454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D81FDDB" id="Rechte verbindingslijn 37" o:spid="_x0000_s1026" style="position:absolute;flip:x;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25pt,108.7pt" to="269.35pt,1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" strokecolor="red" strokeweight="1.5pt"/>
            </w:pict>
          </mc:Fallback>
        </mc:AlternateContent>
      </w:r>
    </w:p>
    <w:p w14:paraId="43E42C9F" w14:textId="77777777" w:rsidR="00C31DBC" w:rsidRPr="00087D5E" w:rsidRDefault="00C31DBC" w:rsidP="00451C8F">
      <w:pPr>
        <w:sectPr w:rsidR="00C31DBC" w:rsidRPr="00087D5E" w:rsidSect="00C31DBC">
          <w:type w:val="continuous"/>
          <w:pgSz w:w="11907" w:h="16839" w:code="9"/>
          <w:pgMar w:top="1814" w:right="1191" w:bottom="1814" w:left="1191" w:header="680" w:footer="680" w:gutter="0"/>
          <w:cols w:num="2" w:space="680"/>
          <w:noEndnote/>
          <w:docGrid w:linePitch="272"/>
        </w:sectPr>
      </w:pPr>
    </w:p>
    <w:p w14:paraId="429643AB" w14:textId="3B79C1D0" w:rsidR="008E54D0" w:rsidRPr="00087D5E" w:rsidRDefault="00276F1F" w:rsidP="00F53748">
      <w:pPr>
        <w:jc w:val="both"/>
        <w:rPr>
          <w:color w:val="auto"/>
        </w:rPr>
      </w:pPr>
      <w:r w:rsidRPr="00087D5E">
        <w:rPr>
          <w:noProof/>
          <w:color w:val="auto"/>
        </w:rPr>
        <w:lastRenderedPageBreak/>
        <w:drawing>
          <wp:anchor distT="0" distB="0" distL="114300" distR="114300" simplePos="0" relativeHeight="251887616" behindDoc="1" locked="0" layoutInCell="1" allowOverlap="1" wp14:anchorId="080F9CA2" wp14:editId="2CC61A27">
            <wp:simplePos x="0" y="0"/>
            <wp:positionH relativeFrom="column">
              <wp:posOffset>1610726</wp:posOffset>
            </wp:positionH>
            <wp:positionV relativeFrom="paragraph">
              <wp:posOffset>555942</wp:posOffset>
            </wp:positionV>
            <wp:extent cx="3240076" cy="5668739"/>
            <wp:effectExtent l="4762" t="0" r="3493" b="3492"/>
            <wp:wrapNone/>
            <wp:docPr id="1997475075" name="Afbeelding 38" descr="Afbeelding met tekst, diagram, Plan,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475075" name="Afbeelding 38" descr="Afbeelding met tekst, diagram, Plan, kaart&#10;&#10;Automatisch gegenereerde beschrijving"/>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3240076" cy="5668739"/>
                    </a:xfrm>
                    <a:prstGeom prst="rect">
                      <a:avLst/>
                    </a:prstGeom>
                  </pic:spPr>
                </pic:pic>
              </a:graphicData>
            </a:graphic>
            <wp14:sizeRelH relativeFrom="page">
              <wp14:pctWidth>0</wp14:pctWidth>
            </wp14:sizeRelH>
            <wp14:sizeRelV relativeFrom="page">
              <wp14:pctHeight>0</wp14:pctHeight>
            </wp14:sizeRelV>
          </wp:anchor>
        </w:drawing>
      </w:r>
      <w:r w:rsidR="00451C8F" w:rsidRPr="00087D5E">
        <w:rPr>
          <w:color w:val="auto"/>
        </w:rPr>
        <w:t xml:space="preserve">De te onteigenen zone betreft een perceel van ca. </w:t>
      </w:r>
      <w:r w:rsidR="00970E7B" w:rsidRPr="00087D5E">
        <w:rPr>
          <w:color w:val="auto"/>
        </w:rPr>
        <w:t>2</w:t>
      </w:r>
      <w:r w:rsidR="00451C8F" w:rsidRPr="00087D5E">
        <w:rPr>
          <w:color w:val="auto"/>
        </w:rPr>
        <w:t xml:space="preserve"> are</w:t>
      </w:r>
      <w:r w:rsidR="008E54D0" w:rsidRPr="00087D5E">
        <w:rPr>
          <w:color w:val="auto"/>
        </w:rPr>
        <w:t xml:space="preserve"> en </w:t>
      </w:r>
      <w:r w:rsidR="00970E7B" w:rsidRPr="00087D5E">
        <w:rPr>
          <w:color w:val="auto"/>
        </w:rPr>
        <w:t>37</w:t>
      </w:r>
      <w:r w:rsidR="008E54D0" w:rsidRPr="00087D5E">
        <w:rPr>
          <w:color w:val="auto"/>
        </w:rPr>
        <w:t xml:space="preserve"> centiare</w:t>
      </w:r>
      <w:r w:rsidR="00451C8F" w:rsidRPr="00087D5E">
        <w:rPr>
          <w:color w:val="auto"/>
        </w:rPr>
        <w:t xml:space="preserve"> en is gelegen </w:t>
      </w:r>
      <w:r w:rsidR="00970E7B" w:rsidRPr="00087D5E">
        <w:rPr>
          <w:color w:val="auto"/>
        </w:rPr>
        <w:t>centraal in de zone voor de aanleg van de nieuwe parking. Deze zone staat afgebeeld op onderstaand plan als lot 3.</w:t>
      </w:r>
      <w:r w:rsidR="00451C8F" w:rsidRPr="00087D5E">
        <w:rPr>
          <w:color w:val="auto"/>
        </w:rPr>
        <w:t xml:space="preserve"> </w:t>
      </w:r>
    </w:p>
    <w:p w14:paraId="64BE6C60" w14:textId="2FE97122" w:rsidR="00ED6CC6" w:rsidRPr="00087D5E" w:rsidRDefault="00ED6CC6" w:rsidP="00F53748">
      <w:pPr>
        <w:jc w:val="both"/>
        <w:rPr>
          <w:color w:val="auto"/>
        </w:rPr>
      </w:pPr>
    </w:p>
    <w:p w14:paraId="21298732" w14:textId="0621C41E" w:rsidR="00ED6CC6" w:rsidRPr="00087D5E" w:rsidRDefault="00ED6CC6" w:rsidP="00F53748">
      <w:pPr>
        <w:jc w:val="both"/>
        <w:rPr>
          <w:color w:val="auto"/>
        </w:rPr>
      </w:pPr>
    </w:p>
    <w:p w14:paraId="4C9820B8" w14:textId="0622CB6D" w:rsidR="00BB5F6A" w:rsidRPr="00087D5E" w:rsidRDefault="00970E7B" w:rsidP="00970E7B">
      <w:pPr>
        <w:rPr>
          <w:color w:val="auto"/>
        </w:rPr>
      </w:pPr>
      <w:r w:rsidRPr="00087D5E">
        <w:rPr>
          <w:color w:val="auto"/>
        </w:rPr>
        <w:t>Dez</w:t>
      </w:r>
      <w:r w:rsidR="00451C8F" w:rsidRPr="00087D5E">
        <w:rPr>
          <w:color w:val="auto"/>
        </w:rPr>
        <w:t>e zone doet momenteel dienst als tuin</w:t>
      </w:r>
      <w:r w:rsidR="008E54D0" w:rsidRPr="00087D5E">
        <w:rPr>
          <w:color w:val="auto"/>
        </w:rPr>
        <w:t xml:space="preserve"> </w:t>
      </w:r>
      <w:r w:rsidRPr="00087D5E">
        <w:rPr>
          <w:color w:val="auto"/>
        </w:rPr>
        <w:t>(gedeelte van zeer diepe perceelstuinen).</w:t>
      </w:r>
    </w:p>
    <w:p w14:paraId="5148E1F2" w14:textId="77777777" w:rsidR="00970E7B" w:rsidRPr="00087D5E" w:rsidRDefault="00970E7B" w:rsidP="00970E7B">
      <w:pPr>
        <w:rPr>
          <w:color w:val="auto"/>
        </w:rPr>
      </w:pPr>
    </w:p>
    <w:p w14:paraId="6054238A" w14:textId="77777777" w:rsidR="00970E7B" w:rsidRPr="00087D5E" w:rsidRDefault="00970E7B" w:rsidP="00970E7B">
      <w:pPr>
        <w:rPr>
          <w:color w:val="auto"/>
        </w:rPr>
      </w:pPr>
    </w:p>
    <w:p w14:paraId="73990417" w14:textId="77777777" w:rsidR="00970E7B" w:rsidRPr="00087D5E" w:rsidRDefault="00970E7B" w:rsidP="00970E7B">
      <w:pPr>
        <w:rPr>
          <w:color w:val="auto"/>
        </w:rPr>
      </w:pPr>
    </w:p>
    <w:p w14:paraId="48832894" w14:textId="2F83F3AA" w:rsidR="00970E7B" w:rsidRPr="00087D5E" w:rsidRDefault="00970E7B" w:rsidP="00970E7B">
      <w:pPr>
        <w:sectPr w:rsidR="00970E7B" w:rsidRPr="00087D5E" w:rsidSect="00BB5F6A">
          <w:pgSz w:w="11907" w:h="16839" w:code="9"/>
          <w:pgMar w:top="1814" w:right="1191" w:bottom="1814" w:left="1191" w:header="680" w:footer="680" w:gutter="0"/>
          <w:cols w:num="2" w:space="680"/>
          <w:noEndnote/>
          <w:docGrid w:linePitch="272"/>
        </w:sectPr>
      </w:pPr>
    </w:p>
    <w:p w14:paraId="2A9CBAA4" w14:textId="28B5B3FF" w:rsidR="00970E7B" w:rsidRPr="00087D5E" w:rsidRDefault="00276F1F" w:rsidP="00451C8F">
      <w:r w:rsidRPr="00087D5E">
        <w:rPr>
          <w:noProof/>
        </w:rPr>
        <mc:AlternateContent>
          <mc:Choice Requires="wps">
            <w:drawing>
              <wp:anchor distT="0" distB="0" distL="114300" distR="114300" simplePos="0" relativeHeight="251888640" behindDoc="0" locked="0" layoutInCell="1" allowOverlap="1" wp14:anchorId="15BFBBE0" wp14:editId="0828C1E6">
                <wp:simplePos x="0" y="0"/>
                <wp:positionH relativeFrom="column">
                  <wp:posOffset>4229735</wp:posOffset>
                </wp:positionH>
                <wp:positionV relativeFrom="paragraph">
                  <wp:posOffset>2129058</wp:posOffset>
                </wp:positionV>
                <wp:extent cx="496086" cy="722641"/>
                <wp:effectExtent l="76200" t="0" r="75565" b="0"/>
                <wp:wrapNone/>
                <wp:docPr id="2098443421" name="Ovaal 39"/>
                <wp:cNvGraphicFramePr/>
                <a:graphic xmlns:a="http://schemas.openxmlformats.org/drawingml/2006/main">
                  <a:graphicData uri="http://schemas.microsoft.com/office/word/2010/wordprocessingShape">
                    <wps:wsp>
                      <wps:cNvSpPr/>
                      <wps:spPr>
                        <a:xfrm rot="2432226">
                          <a:off x="0" y="0"/>
                          <a:ext cx="496086" cy="722641"/>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34794A72" id="Ovaal 39" o:spid="_x0000_s1026" style="position:absolute;margin-left:333.05pt;margin-top:167.65pt;width:39.05pt;height:56.9pt;rotation:2656639fd;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" filled="f" strokecolor="#0a121c [484]" strokeweight="2pt"/>
            </w:pict>
          </mc:Fallback>
        </mc:AlternateContent>
      </w:r>
      <w:r w:rsidR="00ED6CC6" w:rsidRPr="00087D5E">
        <w:rPr>
          <w:noProof/>
        </w:rPr>
        <mc:AlternateContent>
          <mc:Choice Requires="wps">
            <w:drawing>
              <wp:anchor distT="0" distB="0" distL="114300" distR="114300" simplePos="0" relativeHeight="251889664" behindDoc="0" locked="0" layoutInCell="1" allowOverlap="1" wp14:anchorId="5EBBA9CF" wp14:editId="2931F3FB">
                <wp:simplePos x="0" y="0"/>
                <wp:positionH relativeFrom="column">
                  <wp:posOffset>1401426</wp:posOffset>
                </wp:positionH>
                <wp:positionV relativeFrom="paragraph">
                  <wp:posOffset>830948</wp:posOffset>
                </wp:positionV>
                <wp:extent cx="285089" cy="180821"/>
                <wp:effectExtent l="90170" t="43180" r="72390" b="53340"/>
                <wp:wrapNone/>
                <wp:docPr id="884499665" name="Rechthoek 40"/>
                <wp:cNvGraphicFramePr/>
                <a:graphic xmlns:a="http://schemas.openxmlformats.org/drawingml/2006/main">
                  <a:graphicData uri="http://schemas.microsoft.com/office/word/2010/wordprocessingShape">
                    <wps:wsp>
                      <wps:cNvSpPr/>
                      <wps:spPr>
                        <a:xfrm rot="18674325">
                          <a:off x="0" y="0"/>
                          <a:ext cx="285089" cy="180821"/>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D603BED" id="Rechthoek 40" o:spid="_x0000_s1026" style="position:absolute;margin-left:110.35pt;margin-top:65.45pt;width:22.45pt;height:14.25pt;rotation:-3195617fd;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" filled="f" strokecolor="red" strokeweight="2pt"/>
            </w:pict>
          </mc:Fallback>
        </mc:AlternateContent>
      </w:r>
      <w:r w:rsidR="00ED6CC6" w:rsidRPr="00087D5E">
        <w:rPr>
          <w:noProof/>
        </w:rPr>
        <w:drawing>
          <wp:inline distT="0" distB="0" distL="0" distR="0" wp14:anchorId="220886ED" wp14:editId="03037222">
            <wp:extent cx="2593035" cy="2399128"/>
            <wp:effectExtent l="0" t="0" r="0"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611190" cy="2415925"/>
                    </a:xfrm>
                    <a:prstGeom prst="rect">
                      <a:avLst/>
                    </a:prstGeom>
                  </pic:spPr>
                </pic:pic>
              </a:graphicData>
            </a:graphic>
          </wp:inline>
        </w:drawing>
      </w:r>
    </w:p>
    <w:p w14:paraId="4CE6E443" w14:textId="322CC1DC" w:rsidR="00ED6CC6" w:rsidRPr="00087D5E" w:rsidRDefault="00ED6CC6" w:rsidP="00451C8F"/>
    <w:p w14:paraId="74EDAF30" w14:textId="4CC37A6F" w:rsidR="00970E7B" w:rsidRPr="00087D5E" w:rsidRDefault="00970E7B" w:rsidP="00451C8F"/>
    <w:p w14:paraId="798E0AF7" w14:textId="0FAD6384" w:rsidR="00970E7B" w:rsidRPr="00087D5E" w:rsidRDefault="00970E7B" w:rsidP="00451C8F"/>
    <w:p w14:paraId="6A039FDB" w14:textId="3966921D" w:rsidR="00970E7B" w:rsidRPr="00087D5E" w:rsidRDefault="00970E7B" w:rsidP="00451C8F"/>
    <w:p w14:paraId="7813F0EE" w14:textId="5C73CB94" w:rsidR="00970E7B" w:rsidRPr="00087D5E" w:rsidRDefault="00970E7B" w:rsidP="00451C8F"/>
    <w:p w14:paraId="3C280F5E" w14:textId="1C1F8699" w:rsidR="00970E7B" w:rsidRPr="00087D5E" w:rsidRDefault="00970E7B" w:rsidP="00451C8F"/>
    <w:p w14:paraId="4090720F" w14:textId="298D31A1" w:rsidR="00970E7B" w:rsidRPr="00087D5E" w:rsidRDefault="00970E7B" w:rsidP="00451C8F"/>
    <w:p w14:paraId="5134F2E6" w14:textId="5ED8D2E3" w:rsidR="00970E7B" w:rsidRPr="00087D5E" w:rsidRDefault="00970E7B" w:rsidP="00451C8F"/>
    <w:p w14:paraId="5988B7A0" w14:textId="3DED555B" w:rsidR="00970E7B" w:rsidRPr="00087D5E" w:rsidRDefault="00970E7B" w:rsidP="00451C8F"/>
    <w:p w14:paraId="422AE78E" w14:textId="77777777" w:rsidR="00970E7B" w:rsidRPr="00087D5E" w:rsidRDefault="00970E7B" w:rsidP="00451C8F"/>
    <w:p w14:paraId="122F0BBD" w14:textId="3231E5E4" w:rsidR="00970E7B" w:rsidRPr="00087D5E" w:rsidRDefault="00970E7B" w:rsidP="00451C8F"/>
    <w:p w14:paraId="521A0DEE" w14:textId="36093733" w:rsidR="00970E7B" w:rsidRPr="00087D5E" w:rsidRDefault="00970E7B" w:rsidP="00451C8F"/>
    <w:p w14:paraId="67A1DADF" w14:textId="350C369F" w:rsidR="008C5AF8" w:rsidRPr="00087D5E" w:rsidRDefault="00655600" w:rsidP="00451C8F">
      <w:pPr>
        <w:rPr>
          <w:i/>
          <w:iCs/>
        </w:rPr>
      </w:pPr>
      <w:r w:rsidRPr="00087D5E">
        <w:rPr>
          <w:i/>
          <w:iCs/>
        </w:rPr>
        <w:t>Bestaande toestand op basis van luchtfoto + opmetingsplan</w:t>
      </w:r>
    </w:p>
    <w:p w14:paraId="06B308CE" w14:textId="0BBA3036" w:rsidR="00861373" w:rsidRPr="00087D5E" w:rsidRDefault="00861373"/>
    <w:p w14:paraId="557F768F" w14:textId="330FCD3B" w:rsidR="00BB5F6A" w:rsidRPr="00087D5E" w:rsidRDefault="00BB5F6A"/>
    <w:p w14:paraId="555ED786" w14:textId="6E49223A" w:rsidR="0013729A" w:rsidRPr="00087D5E" w:rsidRDefault="0013729A" w:rsidP="00451C8F">
      <w:pPr>
        <w:rPr>
          <w:b/>
          <w:iCs/>
          <w:sz w:val="22"/>
        </w:rPr>
      </w:pPr>
      <w:r w:rsidRPr="00087D5E">
        <w:rPr>
          <w:b/>
          <w:iCs/>
          <w:sz w:val="22"/>
        </w:rPr>
        <w:t>Huidige eigendomssituatie</w:t>
      </w:r>
    </w:p>
    <w:p w14:paraId="3AC0BF0B" w14:textId="77777777" w:rsidR="00BB5F6A" w:rsidRPr="00087D5E" w:rsidRDefault="00BB5F6A" w:rsidP="00451C8F">
      <w:pPr>
        <w:sectPr w:rsidR="00BB5F6A" w:rsidRPr="00087D5E" w:rsidSect="00BB5F6A">
          <w:type w:val="continuous"/>
          <w:pgSz w:w="11907" w:h="16839" w:code="9"/>
          <w:pgMar w:top="1814" w:right="1191" w:bottom="1814" w:left="1191" w:header="680" w:footer="680" w:gutter="0"/>
          <w:cols w:space="680"/>
          <w:noEndnote/>
          <w:docGrid w:linePitch="272"/>
        </w:sectPr>
      </w:pPr>
    </w:p>
    <w:p w14:paraId="6B6C7ADF" w14:textId="306200AD" w:rsidR="00E36152" w:rsidRPr="00087D5E" w:rsidRDefault="00E36152" w:rsidP="00451C8F"/>
    <w:p w14:paraId="4D5FB5C2" w14:textId="32F5C4D9" w:rsidR="00655600" w:rsidRPr="00087D5E" w:rsidRDefault="00655600" w:rsidP="00F53748">
      <w:pPr>
        <w:jc w:val="both"/>
      </w:pPr>
      <w:r w:rsidRPr="00087D5E">
        <w:t xml:space="preserve">Het te onteigenen </w:t>
      </w:r>
      <w:r w:rsidR="00B47FAB" w:rsidRPr="00087D5E">
        <w:t xml:space="preserve">(deel van) </w:t>
      </w:r>
      <w:r w:rsidRPr="00087D5E">
        <w:t xml:space="preserve">perceel </w:t>
      </w:r>
      <w:r w:rsidR="00B47FAB" w:rsidRPr="00087D5E">
        <w:t>ZEDELGEM</w:t>
      </w:r>
      <w:r w:rsidRPr="00087D5E">
        <w:t xml:space="preserve"> </w:t>
      </w:r>
      <w:r w:rsidR="00B47FAB" w:rsidRPr="00087D5E">
        <w:t>3</w:t>
      </w:r>
      <w:r w:rsidR="00B47FAB" w:rsidRPr="00087D5E">
        <w:rPr>
          <w:vertAlign w:val="superscript"/>
        </w:rPr>
        <w:t>e</w:t>
      </w:r>
      <w:r w:rsidR="00B47FAB" w:rsidRPr="00087D5E">
        <w:t xml:space="preserve"> </w:t>
      </w:r>
      <w:r w:rsidRPr="00087D5E">
        <w:t xml:space="preserve"> AFD/</w:t>
      </w:r>
      <w:r w:rsidR="00B47FAB" w:rsidRPr="00087D5E">
        <w:t>VELDEGEM</w:t>
      </w:r>
      <w:r w:rsidRPr="00087D5E">
        <w:t xml:space="preserve">/SEC </w:t>
      </w:r>
      <w:r w:rsidR="00B47FAB" w:rsidRPr="00087D5E">
        <w:t>G</w:t>
      </w:r>
      <w:r w:rsidRPr="00087D5E">
        <w:t>/ 05</w:t>
      </w:r>
      <w:r w:rsidR="00B47FAB" w:rsidRPr="00087D5E">
        <w:t>98</w:t>
      </w:r>
      <w:r w:rsidRPr="00087D5E">
        <w:t>/00</w:t>
      </w:r>
      <w:r w:rsidR="00B47FAB" w:rsidRPr="00087D5E">
        <w:t>X</w:t>
      </w:r>
      <w:r w:rsidRPr="00087D5E">
        <w:t>00</w:t>
      </w:r>
      <w:r w:rsidR="00B47FAB" w:rsidRPr="00087D5E">
        <w:t>3</w:t>
      </w:r>
      <w:r w:rsidRPr="00087D5E">
        <w:t xml:space="preserve"> </w:t>
      </w:r>
      <w:r w:rsidR="00B47FAB" w:rsidRPr="00087D5E">
        <w:t>staat afgebeeld als perceel 3 op het plan in Bijlage “grondinnemingen BPA “De Lane”, opgemaakt op 22/11/2017 door landmeter Rik POLLET (LAN04 0696)</w:t>
      </w:r>
      <w:r w:rsidR="004F3156">
        <w:t>.</w:t>
      </w:r>
    </w:p>
    <w:p w14:paraId="6BCCABBD" w14:textId="77777777" w:rsidR="00655600" w:rsidRPr="00087D5E" w:rsidRDefault="00655600" w:rsidP="00655600"/>
    <w:p w14:paraId="670204E0" w14:textId="77777777" w:rsidR="00B47FAB" w:rsidRPr="00087D5E" w:rsidRDefault="00B47FAB" w:rsidP="00655600"/>
    <w:p w14:paraId="25E570D1" w14:textId="09D791C3" w:rsidR="00655600" w:rsidRDefault="00655600" w:rsidP="00F53748">
      <w:pPr>
        <w:jc w:val="both"/>
      </w:pPr>
    </w:p>
    <w:p w14:paraId="1F913EC5" w14:textId="77777777" w:rsidR="004F3156" w:rsidRDefault="004F3156" w:rsidP="00F53748">
      <w:pPr>
        <w:jc w:val="both"/>
      </w:pPr>
    </w:p>
    <w:p w14:paraId="16C91C8A" w14:textId="77777777" w:rsidR="004F3156" w:rsidRDefault="004F3156" w:rsidP="00F53748">
      <w:pPr>
        <w:jc w:val="both"/>
      </w:pPr>
    </w:p>
    <w:p w14:paraId="3B128452" w14:textId="77777777" w:rsidR="004F3156" w:rsidRDefault="004F3156" w:rsidP="00F53748">
      <w:pPr>
        <w:jc w:val="both"/>
      </w:pPr>
    </w:p>
    <w:p w14:paraId="75E59404" w14:textId="77777777" w:rsidR="004F3156" w:rsidRPr="00087D5E" w:rsidRDefault="004F3156" w:rsidP="00F53748">
      <w:pPr>
        <w:jc w:val="both"/>
      </w:pPr>
    </w:p>
    <w:p w14:paraId="07224C38" w14:textId="77777777" w:rsidR="00BB5F6A" w:rsidRPr="00087D5E" w:rsidRDefault="00BB5F6A" w:rsidP="00655600">
      <w:pPr>
        <w:sectPr w:rsidR="00BB5F6A" w:rsidRPr="00087D5E" w:rsidSect="00BB5F6A">
          <w:type w:val="continuous"/>
          <w:pgSz w:w="11907" w:h="16839" w:code="9"/>
          <w:pgMar w:top="1814" w:right="1191" w:bottom="1814" w:left="1191" w:header="680" w:footer="680" w:gutter="0"/>
          <w:cols w:num="2" w:space="680"/>
          <w:noEndnote/>
          <w:docGrid w:linePitch="272"/>
        </w:sectPr>
      </w:pPr>
    </w:p>
    <w:p w14:paraId="2E37AD9E" w14:textId="0F6DECCE" w:rsidR="00BB5F6A" w:rsidRPr="00087D5E" w:rsidRDefault="00BB5F6A" w:rsidP="00655600"/>
    <w:p w14:paraId="4550D553" w14:textId="008E8212" w:rsidR="00BB5F6A" w:rsidRPr="00087D5E" w:rsidRDefault="00970E7B" w:rsidP="00655600">
      <w:r w:rsidRPr="00087D5E">
        <w:rPr>
          <w:noProof/>
        </w:rPr>
        <w:lastRenderedPageBreak/>
        <mc:AlternateContent>
          <mc:Choice Requires="wps">
            <w:drawing>
              <wp:anchor distT="0" distB="0" distL="114300" distR="114300" simplePos="0" relativeHeight="251890688" behindDoc="0" locked="0" layoutInCell="1" allowOverlap="1" wp14:anchorId="771E6BED" wp14:editId="5D2EA50C">
                <wp:simplePos x="0" y="0"/>
                <wp:positionH relativeFrom="column">
                  <wp:posOffset>3706777</wp:posOffset>
                </wp:positionH>
                <wp:positionV relativeFrom="paragraph">
                  <wp:posOffset>1357386</wp:posOffset>
                </wp:positionV>
                <wp:extent cx="142599" cy="257839"/>
                <wp:effectExtent l="95250" t="38100" r="10160" b="46990"/>
                <wp:wrapNone/>
                <wp:docPr id="453055618" name="Rechthoek 41"/>
                <wp:cNvGraphicFramePr/>
                <a:graphic xmlns:a="http://schemas.openxmlformats.org/drawingml/2006/main">
                  <a:graphicData uri="http://schemas.microsoft.com/office/word/2010/wordprocessingShape">
                    <wps:wsp>
                      <wps:cNvSpPr/>
                      <wps:spPr>
                        <a:xfrm rot="2434719">
                          <a:off x="0" y="0"/>
                          <a:ext cx="142599" cy="257839"/>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73F48B61" id="Rechthoek 41" o:spid="_x0000_s1026" style="position:absolute;margin-left:291.85pt;margin-top:106.9pt;width:11.25pt;height:20.3pt;rotation:2659362fd;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" fillcolor="#4f81bd [3204]" strokecolor="#0a121c [484]" strokeweight="2pt"/>
            </w:pict>
          </mc:Fallback>
        </mc:AlternateContent>
      </w:r>
      <w:r w:rsidRPr="00087D5E">
        <w:rPr>
          <w:noProof/>
        </w:rPr>
        <w:drawing>
          <wp:inline distT="0" distB="0" distL="0" distR="0" wp14:anchorId="0DB16464" wp14:editId="205EA0F2">
            <wp:extent cx="5923915" cy="3101582"/>
            <wp:effectExtent l="0" t="0" r="635" b="3810"/>
            <wp:docPr id="325256634" name="Afbeelding 1" descr="Afbeelding met tekst, schermopname,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256634" name="Afbeelding 1" descr="Afbeelding met tekst, schermopname, kaart&#10;&#10;Automatisch gegenereerde beschrijving"/>
                    <pic:cNvPicPr/>
                  </pic:nvPicPr>
                  <pic:blipFill rotWithShape="1">
                    <a:blip r:embed="rId31"/>
                    <a:srcRect l="6652" t="20945" r="24276" b="10979"/>
                    <a:stretch/>
                  </pic:blipFill>
                  <pic:spPr bwMode="auto">
                    <a:xfrm>
                      <a:off x="0" y="0"/>
                      <a:ext cx="5976094" cy="3128901"/>
                    </a:xfrm>
                    <a:prstGeom prst="rect">
                      <a:avLst/>
                    </a:prstGeom>
                    <a:ln>
                      <a:noFill/>
                    </a:ln>
                    <a:extLst>
                      <a:ext uri="{53640926-AAD7-44D8-BBD7-CCE9431645EC}">
                        <a14:shadowObscured xmlns:a14="http://schemas.microsoft.com/office/drawing/2010/main"/>
                      </a:ext>
                    </a:extLst>
                  </pic:spPr>
                </pic:pic>
              </a:graphicData>
            </a:graphic>
          </wp:inline>
        </w:drawing>
      </w:r>
    </w:p>
    <w:p w14:paraId="060F9ECE" w14:textId="2739C385" w:rsidR="00970E7B" w:rsidRPr="00087D5E" w:rsidRDefault="00970E7B" w:rsidP="00655600">
      <w:pPr>
        <w:rPr>
          <w:i/>
          <w:iCs/>
        </w:rPr>
      </w:pPr>
    </w:p>
    <w:p w14:paraId="27286108" w14:textId="6D3C5701" w:rsidR="00655600" w:rsidRPr="00087D5E" w:rsidRDefault="00655600" w:rsidP="00655600">
      <w:pPr>
        <w:rPr>
          <w:i/>
          <w:iCs/>
        </w:rPr>
      </w:pPr>
      <w:r w:rsidRPr="00087D5E">
        <w:rPr>
          <w:i/>
          <w:iCs/>
        </w:rPr>
        <w:t xml:space="preserve">Uittreksel </w:t>
      </w:r>
      <w:r w:rsidR="00970E7B" w:rsidRPr="00087D5E">
        <w:rPr>
          <w:i/>
          <w:iCs/>
        </w:rPr>
        <w:t>kadasterplannen</w:t>
      </w:r>
    </w:p>
    <w:p w14:paraId="1AE8FA59" w14:textId="58D187B3" w:rsidR="00BB5F6A" w:rsidRPr="00087D5E" w:rsidRDefault="00BB5F6A" w:rsidP="00655600">
      <w:pPr>
        <w:rPr>
          <w:i/>
          <w:iCs/>
        </w:rPr>
      </w:pPr>
    </w:p>
    <w:p w14:paraId="55D68D58" w14:textId="24BB696E" w:rsidR="002A1E1F" w:rsidRPr="00087D5E" w:rsidRDefault="008447F5" w:rsidP="00EC61C5">
      <w:pPr>
        <w:rPr>
          <w:b/>
          <w:iCs/>
          <w:sz w:val="22"/>
        </w:rPr>
      </w:pPr>
      <w:r w:rsidRPr="00087D5E">
        <w:rPr>
          <w:b/>
          <w:iCs/>
          <w:sz w:val="22"/>
        </w:rPr>
        <w:t>Beleid</w:t>
      </w:r>
      <w:r w:rsidR="002A1E1F" w:rsidRPr="00087D5E">
        <w:rPr>
          <w:b/>
          <w:iCs/>
          <w:sz w:val="22"/>
        </w:rPr>
        <w:t xml:space="preserve">  - </w:t>
      </w:r>
      <w:r w:rsidR="00626835" w:rsidRPr="00087D5E">
        <w:rPr>
          <w:b/>
          <w:iCs/>
          <w:sz w:val="22"/>
        </w:rPr>
        <w:t>Bijzonder Plan van Aanleg “De Lane”</w:t>
      </w:r>
    </w:p>
    <w:p w14:paraId="255B0A48" w14:textId="3EFB9D83" w:rsidR="008D1870" w:rsidRPr="00087D5E" w:rsidRDefault="008D1870" w:rsidP="00EC61C5">
      <w:pPr>
        <w:sectPr w:rsidR="008D1870" w:rsidRPr="00087D5E" w:rsidSect="00BB5F6A">
          <w:type w:val="continuous"/>
          <w:pgSz w:w="11907" w:h="16839" w:code="9"/>
          <w:pgMar w:top="1814" w:right="1191" w:bottom="1814" w:left="1191" w:header="680" w:footer="680" w:gutter="0"/>
          <w:cols w:space="680"/>
          <w:noEndnote/>
          <w:docGrid w:linePitch="272"/>
        </w:sectPr>
      </w:pPr>
    </w:p>
    <w:p w14:paraId="48B3FC44" w14:textId="1463C524" w:rsidR="008D1870" w:rsidRPr="00087D5E" w:rsidRDefault="008D1870" w:rsidP="00EC61C5"/>
    <w:p w14:paraId="4B84A1B6" w14:textId="0FBEE407" w:rsidR="004E71BB" w:rsidRPr="00087D5E" w:rsidRDefault="0089177C" w:rsidP="00EC61C5">
      <w:pPr>
        <w:rPr>
          <w:iCs/>
        </w:rPr>
      </w:pPr>
      <w:r w:rsidRPr="00087D5E">
        <w:t xml:space="preserve">De onteigening betreft in de feite </w:t>
      </w:r>
      <w:r w:rsidR="004E71BB" w:rsidRPr="00087D5E">
        <w:t>een</w:t>
      </w:r>
      <w:r w:rsidRPr="00087D5E">
        <w:t xml:space="preserve"> verwezenlijking </w:t>
      </w:r>
      <w:r w:rsidR="004E71BB" w:rsidRPr="00087D5E">
        <w:t xml:space="preserve">die past binnen </w:t>
      </w:r>
      <w:r w:rsidRPr="00087D5E">
        <w:t xml:space="preserve">het </w:t>
      </w:r>
      <w:r w:rsidR="004A7C54" w:rsidRPr="00087D5E">
        <w:t>Bijzonder Plan van Aanleg</w:t>
      </w:r>
      <w:r w:rsidRPr="00087D5E">
        <w:t xml:space="preserve"> </w:t>
      </w:r>
      <w:r w:rsidR="004E71BB" w:rsidRPr="00087D5E">
        <w:t>(</w:t>
      </w:r>
      <w:r w:rsidR="004A7C54" w:rsidRPr="00087D5E">
        <w:t>BPA</w:t>
      </w:r>
      <w:r w:rsidR="004E71BB" w:rsidRPr="00087D5E">
        <w:t xml:space="preserve">) </w:t>
      </w:r>
      <w:r w:rsidR="004A7C54" w:rsidRPr="00087D5E">
        <w:t>De Lane</w:t>
      </w:r>
      <w:r w:rsidR="004E71BB" w:rsidRPr="00087D5E">
        <w:t>,</w:t>
      </w:r>
      <w:r w:rsidRPr="00087D5E">
        <w:t xml:space="preserve"> </w:t>
      </w:r>
      <w:r w:rsidR="004A7C54" w:rsidRPr="00087D5E">
        <w:rPr>
          <w:iCs/>
        </w:rPr>
        <w:t>goedgekeurd 16/08/2010 bij besluit van de Vlaamse Minister van Financiën, Begroting, Werk, Ruimtelijke Ordening en Sport</w:t>
      </w:r>
      <w:r w:rsidR="000732CD" w:rsidRPr="00087D5E">
        <w:rPr>
          <w:iCs/>
        </w:rPr>
        <w:t>.</w:t>
      </w:r>
    </w:p>
    <w:p w14:paraId="693FFBC8" w14:textId="77777777" w:rsidR="00276F1F" w:rsidRPr="00087D5E" w:rsidRDefault="004E71BB" w:rsidP="004E71BB">
      <w:pPr>
        <w:rPr>
          <w:iCs/>
        </w:rPr>
      </w:pPr>
      <w:r w:rsidRPr="00087D5E">
        <w:rPr>
          <w:iCs/>
        </w:rPr>
        <w:t xml:space="preserve">Het </w:t>
      </w:r>
      <w:r w:rsidR="004A7C54" w:rsidRPr="00087D5E">
        <w:rPr>
          <w:iCs/>
        </w:rPr>
        <w:t>BPA</w:t>
      </w:r>
      <w:r w:rsidRPr="00087D5E">
        <w:rPr>
          <w:iCs/>
        </w:rPr>
        <w:t xml:space="preserve"> werd opgemaakt ter uitvoering van een ambitieus </w:t>
      </w:r>
      <w:r w:rsidR="004A7C54" w:rsidRPr="00087D5E">
        <w:rPr>
          <w:iCs/>
        </w:rPr>
        <w:t xml:space="preserve">restgebied tussen de Kloosterstraat, Lanestraat en </w:t>
      </w:r>
    </w:p>
    <w:p w14:paraId="0B232D5A" w14:textId="77777777" w:rsidR="00276F1F" w:rsidRPr="00087D5E" w:rsidRDefault="00276F1F" w:rsidP="004E71BB">
      <w:pPr>
        <w:rPr>
          <w:iCs/>
        </w:rPr>
      </w:pPr>
    </w:p>
    <w:p w14:paraId="5543B1EB" w14:textId="493ED94D" w:rsidR="004E71BB" w:rsidRPr="00087D5E" w:rsidRDefault="004A7C54" w:rsidP="004E71BB">
      <w:pPr>
        <w:rPr>
          <w:iCs/>
        </w:rPr>
      </w:pPr>
      <w:r w:rsidRPr="00087D5E">
        <w:rPr>
          <w:iCs/>
        </w:rPr>
        <w:t>Koning Albertstraat</w:t>
      </w:r>
      <w:r w:rsidR="004E71BB" w:rsidRPr="00087D5E">
        <w:rPr>
          <w:iCs/>
        </w:rPr>
        <w:t xml:space="preserve">. Belangrijk is de afstemming in het </w:t>
      </w:r>
      <w:r w:rsidRPr="00087D5E">
        <w:rPr>
          <w:iCs/>
        </w:rPr>
        <w:t>BPA</w:t>
      </w:r>
      <w:r w:rsidR="004E71BB" w:rsidRPr="00087D5E">
        <w:rPr>
          <w:iCs/>
        </w:rPr>
        <w:t xml:space="preserve"> van </w:t>
      </w:r>
      <w:r w:rsidRPr="00087D5E">
        <w:rPr>
          <w:iCs/>
        </w:rPr>
        <w:t>deze zone</w:t>
      </w:r>
      <w:r w:rsidR="00394947" w:rsidRPr="00087D5E">
        <w:rPr>
          <w:iCs/>
        </w:rPr>
        <w:t xml:space="preserve"> (zone voor </w:t>
      </w:r>
      <w:r w:rsidR="00970E7B" w:rsidRPr="00087D5E">
        <w:rPr>
          <w:iCs/>
        </w:rPr>
        <w:t>openbare binnenstraat</w:t>
      </w:r>
      <w:r w:rsidR="00394947" w:rsidRPr="00087D5E">
        <w:rPr>
          <w:iCs/>
        </w:rPr>
        <w:t>)</w:t>
      </w:r>
      <w:r w:rsidR="004E71BB" w:rsidRPr="00087D5E">
        <w:rPr>
          <w:iCs/>
        </w:rPr>
        <w:t>, zeker in functie van toegankelijkheid, dit geven de indicatieve aanduidingen voor ontsluiting op het grafisch plan en in de voorschriften, maar ook de visie zoals beschreven in de toelichtingsnota ook aan.</w:t>
      </w:r>
    </w:p>
    <w:p w14:paraId="73D87053" w14:textId="77777777" w:rsidR="002A1E1F" w:rsidRPr="00087D5E" w:rsidRDefault="002A1E1F" w:rsidP="00EC61C5">
      <w:pPr>
        <w:sectPr w:rsidR="002A1E1F" w:rsidRPr="00087D5E" w:rsidSect="002A1E1F">
          <w:type w:val="continuous"/>
          <w:pgSz w:w="11907" w:h="16839" w:code="9"/>
          <w:pgMar w:top="1814" w:right="1191" w:bottom="1814" w:left="1191" w:header="680" w:footer="680" w:gutter="0"/>
          <w:cols w:num="2" w:space="680"/>
          <w:noEndnote/>
          <w:docGrid w:linePitch="272"/>
        </w:sectPr>
      </w:pPr>
    </w:p>
    <w:p w14:paraId="267E5BB1" w14:textId="101585D2" w:rsidR="0066680C" w:rsidRPr="00087D5E" w:rsidRDefault="0066680C" w:rsidP="00EC61C5">
      <w:r w:rsidRPr="00087D5E">
        <w:rPr>
          <w:noProof/>
        </w:rPr>
        <w:drawing>
          <wp:anchor distT="0" distB="0" distL="114300" distR="114300" simplePos="0" relativeHeight="251891712" behindDoc="0" locked="0" layoutInCell="1" allowOverlap="1" wp14:anchorId="2D56178A" wp14:editId="0358D5B4">
            <wp:simplePos x="0" y="0"/>
            <wp:positionH relativeFrom="column">
              <wp:posOffset>2562159</wp:posOffset>
            </wp:positionH>
            <wp:positionV relativeFrom="paragraph">
              <wp:posOffset>20814</wp:posOffset>
            </wp:positionV>
            <wp:extent cx="3912920" cy="3294014"/>
            <wp:effectExtent l="0" t="0" r="0" b="1905"/>
            <wp:wrapNone/>
            <wp:docPr id="1037557357" name="Afbeelding 1" descr="Afbeelding met tekst, diagram,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557357" name="Afbeelding 1" descr="Afbeelding met tekst, diagram, Lettertype, lijn&#10;&#10;Automatisch gegenereerde beschrijving"/>
                    <pic:cNvPicPr/>
                  </pic:nvPicPr>
                  <pic:blipFill rotWithShape="1">
                    <a:blip r:embed="rId32">
                      <a:extLst>
                        <a:ext uri="{28A0092B-C50C-407E-A947-70E740481C1C}">
                          <a14:useLocalDpi xmlns:a14="http://schemas.microsoft.com/office/drawing/2010/main" val="0"/>
                        </a:ext>
                      </a:extLst>
                    </a:blip>
                    <a:srcRect l="33005" t="14616" r="28139" b="24533"/>
                    <a:stretch/>
                  </pic:blipFill>
                  <pic:spPr bwMode="auto">
                    <a:xfrm>
                      <a:off x="0" y="0"/>
                      <a:ext cx="3912920" cy="32940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66382B" w14:textId="029A77D1" w:rsidR="0066680C" w:rsidRPr="00087D5E" w:rsidRDefault="0066680C" w:rsidP="00EC61C5">
      <w:r w:rsidRPr="00087D5E">
        <w:rPr>
          <w:noProof/>
        </w:rPr>
        <w:drawing>
          <wp:anchor distT="0" distB="0" distL="114300" distR="114300" simplePos="0" relativeHeight="251893760" behindDoc="1" locked="0" layoutInCell="1" allowOverlap="1" wp14:anchorId="35969A66" wp14:editId="3338D58A">
            <wp:simplePos x="0" y="0"/>
            <wp:positionH relativeFrom="column">
              <wp:posOffset>229367</wp:posOffset>
            </wp:positionH>
            <wp:positionV relativeFrom="paragraph">
              <wp:posOffset>3835</wp:posOffset>
            </wp:positionV>
            <wp:extent cx="2053590" cy="2664460"/>
            <wp:effectExtent l="0" t="0" r="3810" b="2540"/>
            <wp:wrapNone/>
            <wp:docPr id="1259930564" name="Afbeelding 1" descr="Afbeelding met tekst, schermopname, software, Computerpicto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930564" name="Afbeelding 1" descr="Afbeelding met tekst, schermopname, software, Computerpictogram&#10;&#10;Automatisch gegenereerde beschrijving"/>
                    <pic:cNvPicPr/>
                  </pic:nvPicPr>
                  <pic:blipFill rotWithShape="1">
                    <a:blip r:embed="rId33" cstate="print">
                      <a:extLst>
                        <a:ext uri="{28A0092B-C50C-407E-A947-70E740481C1C}">
                          <a14:useLocalDpi xmlns:a14="http://schemas.microsoft.com/office/drawing/2010/main" val="0"/>
                        </a:ext>
                      </a:extLst>
                    </a:blip>
                    <a:srcRect l="26708" t="6211" r="39326" b="11791"/>
                    <a:stretch/>
                  </pic:blipFill>
                  <pic:spPr bwMode="auto">
                    <a:xfrm>
                      <a:off x="0" y="0"/>
                      <a:ext cx="2053590" cy="2664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BF715C" w14:textId="77777777" w:rsidR="0066680C" w:rsidRPr="00087D5E" w:rsidRDefault="0066680C" w:rsidP="00EC61C5"/>
    <w:p w14:paraId="624DB2D0" w14:textId="258587D2" w:rsidR="0066680C" w:rsidRPr="00087D5E" w:rsidRDefault="0066680C" w:rsidP="00EC61C5"/>
    <w:p w14:paraId="73C4290F" w14:textId="77777777" w:rsidR="0066680C" w:rsidRPr="00087D5E" w:rsidRDefault="0066680C" w:rsidP="00EC61C5"/>
    <w:p w14:paraId="596A113F" w14:textId="02BA348A" w:rsidR="0066680C" w:rsidRPr="00087D5E" w:rsidRDefault="0066680C" w:rsidP="00EC61C5"/>
    <w:p w14:paraId="63A1DB4E" w14:textId="29AA59D3" w:rsidR="0066680C" w:rsidRPr="00087D5E" w:rsidRDefault="0066680C" w:rsidP="00EC61C5"/>
    <w:p w14:paraId="71021238" w14:textId="3C38AFA9" w:rsidR="0066680C" w:rsidRPr="00087D5E" w:rsidRDefault="0066680C" w:rsidP="00EC61C5"/>
    <w:p w14:paraId="01A17BFF" w14:textId="77777777" w:rsidR="0066680C" w:rsidRPr="00087D5E" w:rsidRDefault="0066680C" w:rsidP="00EC61C5"/>
    <w:p w14:paraId="3D4C8C98" w14:textId="4402B474" w:rsidR="008D1870" w:rsidRPr="00087D5E" w:rsidRDefault="0066680C" w:rsidP="00EC61C5">
      <w:r w:rsidRPr="00087D5E">
        <w:rPr>
          <w:noProof/>
        </w:rPr>
        <mc:AlternateContent>
          <mc:Choice Requires="wps">
            <w:drawing>
              <wp:anchor distT="0" distB="0" distL="114300" distR="114300" simplePos="0" relativeHeight="251892736" behindDoc="0" locked="0" layoutInCell="1" allowOverlap="1" wp14:anchorId="02CF5727" wp14:editId="3E4C9540">
                <wp:simplePos x="0" y="0"/>
                <wp:positionH relativeFrom="column">
                  <wp:posOffset>264993</wp:posOffset>
                </wp:positionH>
                <wp:positionV relativeFrom="paragraph">
                  <wp:posOffset>129754</wp:posOffset>
                </wp:positionV>
                <wp:extent cx="1359535" cy="243049"/>
                <wp:effectExtent l="0" t="0" r="12065" b="24130"/>
                <wp:wrapNone/>
                <wp:docPr id="1336959654" name="Ovaal 43"/>
                <wp:cNvGraphicFramePr/>
                <a:graphic xmlns:a="http://schemas.openxmlformats.org/drawingml/2006/main">
                  <a:graphicData uri="http://schemas.microsoft.com/office/word/2010/wordprocessingShape">
                    <wps:wsp>
                      <wps:cNvSpPr/>
                      <wps:spPr>
                        <a:xfrm>
                          <a:off x="0" y="0"/>
                          <a:ext cx="1359535" cy="243049"/>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1F86CD2A" id="Ovaal 43" o:spid="_x0000_s1026" style="position:absolute;margin-left:20.85pt;margin-top:10.2pt;width:107.05pt;height:19.15pt;z-index:251892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" filled="f" strokecolor="red" strokeweight="2pt"/>
            </w:pict>
          </mc:Fallback>
        </mc:AlternateContent>
      </w:r>
    </w:p>
    <w:p w14:paraId="372E6BF3" w14:textId="577BD0B6" w:rsidR="00970E7B" w:rsidRPr="00087D5E" w:rsidRDefault="00970E7B" w:rsidP="00EC61C5"/>
    <w:p w14:paraId="3C620924" w14:textId="3956575B" w:rsidR="00970E7B" w:rsidRPr="00087D5E" w:rsidRDefault="00970E7B" w:rsidP="00EC61C5"/>
    <w:p w14:paraId="109A95DD" w14:textId="77E9F499" w:rsidR="00970E7B" w:rsidRPr="00087D5E" w:rsidRDefault="00970E7B" w:rsidP="00EC61C5"/>
    <w:p w14:paraId="12E43BEE" w14:textId="77777777" w:rsidR="0066680C" w:rsidRPr="00087D5E" w:rsidRDefault="0066680C" w:rsidP="00EC61C5"/>
    <w:p w14:paraId="588A17AF" w14:textId="77777777" w:rsidR="0066680C" w:rsidRPr="00087D5E" w:rsidRDefault="0066680C" w:rsidP="00EC61C5"/>
    <w:p w14:paraId="6AB95BFB" w14:textId="77777777" w:rsidR="0066680C" w:rsidRPr="00087D5E" w:rsidRDefault="0066680C" w:rsidP="00EC61C5"/>
    <w:p w14:paraId="6A3C543C" w14:textId="77777777" w:rsidR="0066680C" w:rsidRPr="00087D5E" w:rsidRDefault="0066680C" w:rsidP="00EC61C5"/>
    <w:p w14:paraId="61258FC3" w14:textId="77777777" w:rsidR="0066680C" w:rsidRPr="00087D5E" w:rsidRDefault="0066680C" w:rsidP="00EC61C5"/>
    <w:p w14:paraId="36C24EE9" w14:textId="77777777" w:rsidR="0066680C" w:rsidRPr="00087D5E" w:rsidRDefault="0066680C" w:rsidP="00EC61C5"/>
    <w:p w14:paraId="2A18E930" w14:textId="77777777" w:rsidR="0066680C" w:rsidRPr="00087D5E" w:rsidRDefault="0066680C" w:rsidP="00EC61C5"/>
    <w:p w14:paraId="26BA5E69" w14:textId="77777777" w:rsidR="0066680C" w:rsidRPr="00087D5E" w:rsidRDefault="0066680C" w:rsidP="00EC61C5"/>
    <w:p w14:paraId="67BD3343" w14:textId="0B73D2A1" w:rsidR="00511066" w:rsidRPr="00087D5E" w:rsidRDefault="00B72F71" w:rsidP="00EC61C5">
      <w:pPr>
        <w:rPr>
          <w:i/>
          <w:iCs/>
        </w:rPr>
      </w:pPr>
      <w:r w:rsidRPr="00087D5E">
        <w:rPr>
          <w:i/>
          <w:iCs/>
        </w:rPr>
        <w:t xml:space="preserve">Uittreksel </w:t>
      </w:r>
      <w:r w:rsidR="004A7C54" w:rsidRPr="00087D5E">
        <w:rPr>
          <w:i/>
          <w:iCs/>
        </w:rPr>
        <w:t>BPA</w:t>
      </w:r>
      <w:r w:rsidRPr="00087D5E">
        <w:rPr>
          <w:i/>
          <w:iCs/>
        </w:rPr>
        <w:t xml:space="preserve"> </w:t>
      </w:r>
      <w:r w:rsidR="004A7C54" w:rsidRPr="00087D5E">
        <w:rPr>
          <w:i/>
          <w:iCs/>
        </w:rPr>
        <w:t>“De Lane”</w:t>
      </w:r>
      <w:r w:rsidRPr="00087D5E">
        <w:rPr>
          <w:i/>
          <w:iCs/>
        </w:rPr>
        <w:t xml:space="preserve"> (bron: </w:t>
      </w:r>
      <w:r w:rsidR="004A7C54" w:rsidRPr="00087D5E">
        <w:rPr>
          <w:i/>
          <w:iCs/>
        </w:rPr>
        <w:t>gemeente Zedelgem</w:t>
      </w:r>
      <w:r w:rsidRPr="00087D5E">
        <w:rPr>
          <w:i/>
          <w:iCs/>
        </w:rPr>
        <w:t>)</w:t>
      </w:r>
    </w:p>
    <w:p w14:paraId="795957C9" w14:textId="27929525" w:rsidR="00E431C4" w:rsidRPr="00087D5E" w:rsidRDefault="00DC6293" w:rsidP="00EC61C5">
      <w:r w:rsidRPr="00087D5E">
        <w:rPr>
          <w:noProof/>
        </w:rPr>
        <w:lastRenderedPageBreak/>
        <w:drawing>
          <wp:anchor distT="0" distB="0" distL="114300" distR="114300" simplePos="0" relativeHeight="251894784" behindDoc="0" locked="0" layoutInCell="1" allowOverlap="1" wp14:anchorId="57D2D450" wp14:editId="684074E3">
            <wp:simplePos x="0" y="0"/>
            <wp:positionH relativeFrom="margin">
              <wp:posOffset>1353650</wp:posOffset>
            </wp:positionH>
            <wp:positionV relativeFrom="paragraph">
              <wp:posOffset>-401199</wp:posOffset>
            </wp:positionV>
            <wp:extent cx="3015615" cy="4933950"/>
            <wp:effectExtent l="0" t="6667" r="6667" b="6668"/>
            <wp:wrapNone/>
            <wp:docPr id="219714258" name="Afbeelding 44" descr="Afbeelding met schets, tekst, tekening, 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714258" name="Afbeelding 44" descr="Afbeelding met schets, tekst, tekening, kunst&#10;&#10;Automatisch gegenereerde beschrijving"/>
                    <pic:cNvPicPr/>
                  </pic:nvPicPr>
                  <pic:blipFill rotWithShape="1">
                    <a:blip r:embed="rId34" cstate="print">
                      <a:extLst>
                        <a:ext uri="{28A0092B-C50C-407E-A947-70E740481C1C}">
                          <a14:useLocalDpi xmlns:a14="http://schemas.microsoft.com/office/drawing/2010/main" val="0"/>
                        </a:ext>
                      </a:extLst>
                    </a:blip>
                    <a:srcRect l="13418" t="10425" r="16855" b="8933"/>
                    <a:stretch/>
                  </pic:blipFill>
                  <pic:spPr bwMode="auto">
                    <a:xfrm rot="5400000">
                      <a:off x="0" y="0"/>
                      <a:ext cx="3015615" cy="4933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71BB" w:rsidRPr="00087D5E">
        <w:t>Deze visie</w:t>
      </w:r>
      <w:r w:rsidR="00B72F71" w:rsidRPr="00087D5E">
        <w:t xml:space="preserve"> en voorschriften</w:t>
      </w:r>
      <w:r w:rsidR="004E71BB" w:rsidRPr="00087D5E">
        <w:t xml:space="preserve"> werd</w:t>
      </w:r>
      <w:r w:rsidR="00276F1F" w:rsidRPr="00087D5E">
        <w:t>en</w:t>
      </w:r>
      <w:r w:rsidR="004E71BB" w:rsidRPr="00087D5E">
        <w:t xml:space="preserve"> ook doorgetrokken in de </w:t>
      </w:r>
      <w:r w:rsidR="00B72F71" w:rsidRPr="00087D5E">
        <w:t xml:space="preserve">vergunning(en) voor ontwikkelingen binnen de </w:t>
      </w:r>
      <w:r w:rsidR="004A7C54" w:rsidRPr="00087D5E">
        <w:t>(aanpalende</w:t>
      </w:r>
      <w:r w:rsidR="00EF227C">
        <w:t>)</w:t>
      </w:r>
      <w:r w:rsidR="004A7C54" w:rsidRPr="00087D5E">
        <w:t xml:space="preserve"> </w:t>
      </w:r>
      <w:r w:rsidR="00B72F71" w:rsidRPr="00087D5E">
        <w:t xml:space="preserve">zone, zo ook voor de ontwikkeling </w:t>
      </w:r>
      <w:r w:rsidR="004A7C54" w:rsidRPr="00087D5E">
        <w:t>hoek Kloosterstraat</w:t>
      </w:r>
      <w:r w:rsidR="00B72F71" w:rsidRPr="00087D5E">
        <w:t>, relevant voor de vooropgestelde onteigening.</w:t>
      </w:r>
    </w:p>
    <w:p w14:paraId="031073AE" w14:textId="75B45C87" w:rsidR="0066680C" w:rsidRPr="00087D5E" w:rsidRDefault="0066680C" w:rsidP="00EC61C5"/>
    <w:p w14:paraId="03984509" w14:textId="77777777" w:rsidR="0066680C" w:rsidRPr="00087D5E" w:rsidRDefault="0066680C" w:rsidP="00EC61C5"/>
    <w:p w14:paraId="0D4178AF" w14:textId="77777777" w:rsidR="0066680C" w:rsidRPr="00087D5E" w:rsidRDefault="0066680C" w:rsidP="00EC61C5"/>
    <w:p w14:paraId="53950DCF" w14:textId="77777777" w:rsidR="0066680C" w:rsidRPr="00087D5E" w:rsidRDefault="0066680C" w:rsidP="00EC61C5"/>
    <w:p w14:paraId="74F38038" w14:textId="77777777" w:rsidR="0066680C" w:rsidRPr="00087D5E" w:rsidRDefault="0066680C" w:rsidP="00EC61C5"/>
    <w:p w14:paraId="0C3867F2" w14:textId="77777777" w:rsidR="0066680C" w:rsidRPr="00087D5E" w:rsidRDefault="0066680C" w:rsidP="00EC61C5"/>
    <w:p w14:paraId="3C1CA71D" w14:textId="77777777" w:rsidR="0066680C" w:rsidRPr="00087D5E" w:rsidRDefault="0066680C" w:rsidP="00EC61C5"/>
    <w:p w14:paraId="482065BE" w14:textId="77777777" w:rsidR="0066680C" w:rsidRPr="00087D5E" w:rsidRDefault="0066680C" w:rsidP="00EC61C5"/>
    <w:p w14:paraId="00A7186E" w14:textId="77777777" w:rsidR="0066680C" w:rsidRPr="00087D5E" w:rsidRDefault="0066680C" w:rsidP="00EC61C5"/>
    <w:p w14:paraId="12130D37" w14:textId="41685D7C" w:rsidR="0066680C" w:rsidRPr="00087D5E" w:rsidRDefault="0066680C" w:rsidP="00EC61C5"/>
    <w:p w14:paraId="161F7836" w14:textId="5D7A7B96" w:rsidR="0066680C" w:rsidRPr="00087D5E" w:rsidRDefault="00DC6293" w:rsidP="00EC61C5">
      <w:r w:rsidRPr="00087D5E">
        <w:rPr>
          <w:noProof/>
        </w:rPr>
        <mc:AlternateContent>
          <mc:Choice Requires="wps">
            <w:drawing>
              <wp:anchor distT="0" distB="0" distL="114300" distR="114300" simplePos="0" relativeHeight="251895808" behindDoc="0" locked="0" layoutInCell="1" allowOverlap="1" wp14:anchorId="1AA1528C" wp14:editId="262213A5">
                <wp:simplePos x="0" y="0"/>
                <wp:positionH relativeFrom="column">
                  <wp:posOffset>4278201</wp:posOffset>
                </wp:positionH>
                <wp:positionV relativeFrom="paragraph">
                  <wp:posOffset>107242</wp:posOffset>
                </wp:positionV>
                <wp:extent cx="184785" cy="155725"/>
                <wp:effectExtent l="0" t="0" r="24765" b="15875"/>
                <wp:wrapNone/>
                <wp:docPr id="1447003395" name="Ovaal 46"/>
                <wp:cNvGraphicFramePr/>
                <a:graphic xmlns:a="http://schemas.openxmlformats.org/drawingml/2006/main">
                  <a:graphicData uri="http://schemas.microsoft.com/office/word/2010/wordprocessingShape">
                    <wps:wsp>
                      <wps:cNvSpPr/>
                      <wps:spPr>
                        <a:xfrm>
                          <a:off x="0" y="0"/>
                          <a:ext cx="184785" cy="155725"/>
                        </a:xfrm>
                        <a:prstGeom prst="ellipse">
                          <a:avLst/>
                        </a:pr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068FA76C" id="Ovaal 46" o:spid="_x0000_s1026" style="position:absolute;margin-left:336.85pt;margin-top:8.45pt;width:14.55pt;height:12.2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" filled="f" strokecolor="red" strokeweight="1pt"/>
            </w:pict>
          </mc:Fallback>
        </mc:AlternateContent>
      </w:r>
      <w:r w:rsidRPr="00087D5E">
        <w:rPr>
          <w:noProof/>
        </w:rPr>
        <mc:AlternateContent>
          <mc:Choice Requires="wps">
            <w:drawing>
              <wp:anchor distT="0" distB="0" distL="114300" distR="114300" simplePos="0" relativeHeight="251896832" behindDoc="0" locked="0" layoutInCell="1" allowOverlap="1" wp14:anchorId="56D58565" wp14:editId="73A88639">
                <wp:simplePos x="0" y="0"/>
                <wp:positionH relativeFrom="column">
                  <wp:posOffset>4219513</wp:posOffset>
                </wp:positionH>
                <wp:positionV relativeFrom="paragraph">
                  <wp:posOffset>107377</wp:posOffset>
                </wp:positionV>
                <wp:extent cx="317133" cy="155923"/>
                <wp:effectExtent l="0" t="0" r="0" b="0"/>
                <wp:wrapNone/>
                <wp:docPr id="504775657" name="Tekstvak 47"/>
                <wp:cNvGraphicFramePr/>
                <a:graphic xmlns:a="http://schemas.openxmlformats.org/drawingml/2006/main">
                  <a:graphicData uri="http://schemas.microsoft.com/office/word/2010/wordprocessingShape">
                    <wps:wsp>
                      <wps:cNvSpPr txBox="1"/>
                      <wps:spPr>
                        <a:xfrm>
                          <a:off x="0" y="0"/>
                          <a:ext cx="317133" cy="155923"/>
                        </a:xfrm>
                        <a:prstGeom prst="rect">
                          <a:avLst/>
                        </a:prstGeom>
                        <a:noFill/>
                        <a:ln w="6350">
                          <a:noFill/>
                        </a:ln>
                      </wps:spPr>
                      <wps:txbx>
                        <w:txbxContent>
                          <w:p w14:paraId="52E389C8" w14:textId="37112DE7" w:rsidR="00DC6293" w:rsidRPr="00087D5E" w:rsidRDefault="00DC6293">
                            <w:pPr>
                              <w:rPr>
                                <w:color w:val="FF0000"/>
                                <w:sz w:val="6"/>
                                <w:szCs w:val="6"/>
                              </w:rPr>
                            </w:pPr>
                            <w:r w:rsidRPr="00087D5E">
                              <w:rPr>
                                <w:color w:val="FF0000"/>
                                <w:sz w:val="6"/>
                                <w:szCs w:val="6"/>
                              </w:rPr>
                              <w:t>7,00m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6D58565" id="Tekstvak 47" o:spid="_x0000_s1027" type="#_x0000_t202" style="position:absolute;margin-left:332.25pt;margin-top:8.45pt;width:24.95pt;height:12.3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" filled="f" stroked="f" strokeweight=".5pt">
                <v:textbox>
                  <w:txbxContent>
                    <w:p w14:paraId="52E389C8" w14:textId="37112DE7" w:rsidR="00DC6293" w:rsidRPr="00087D5E" w:rsidRDefault="00DC6293">
                      <w:pPr>
                        <w:rPr>
                          <w:color w:val="FF0000"/>
                          <w:sz w:val="6"/>
                          <w:szCs w:val="6"/>
                        </w:rPr>
                      </w:pPr>
                      <w:proofErr w:type="spellStart"/>
                      <w:r w:rsidRPr="00087D5E">
                        <w:rPr>
                          <w:color w:val="FF0000"/>
                          <w:sz w:val="6"/>
                          <w:szCs w:val="6"/>
                        </w:rPr>
                        <w:t>7,00m</w:t>
                      </w:r>
                      <w:proofErr w:type="spellEnd"/>
                    </w:p>
                  </w:txbxContent>
                </v:textbox>
              </v:shape>
            </w:pict>
          </mc:Fallback>
        </mc:AlternateContent>
      </w:r>
    </w:p>
    <w:p w14:paraId="041DFB47" w14:textId="519508AB" w:rsidR="00DC6293" w:rsidRPr="00087D5E" w:rsidRDefault="00DC6293" w:rsidP="00EC61C5"/>
    <w:p w14:paraId="6691AA90" w14:textId="1B914B9B" w:rsidR="0066680C" w:rsidRPr="00087D5E" w:rsidRDefault="0066680C" w:rsidP="00EC61C5"/>
    <w:p w14:paraId="743C0092" w14:textId="77777777" w:rsidR="0066680C" w:rsidRPr="00087D5E" w:rsidRDefault="0066680C" w:rsidP="00EC61C5"/>
    <w:p w14:paraId="30C191AC" w14:textId="77777777" w:rsidR="0066680C" w:rsidRPr="00087D5E" w:rsidRDefault="0066680C" w:rsidP="00EC61C5"/>
    <w:p w14:paraId="61F5C309" w14:textId="77777777" w:rsidR="0066680C" w:rsidRPr="00087D5E" w:rsidRDefault="0066680C" w:rsidP="00EC61C5"/>
    <w:p w14:paraId="6920FEC1" w14:textId="77777777" w:rsidR="0066680C" w:rsidRPr="00087D5E" w:rsidRDefault="0066680C" w:rsidP="00EC61C5"/>
    <w:p w14:paraId="1D783D84" w14:textId="77777777" w:rsidR="0066680C" w:rsidRPr="00087D5E" w:rsidRDefault="0066680C" w:rsidP="00EC61C5"/>
    <w:p w14:paraId="622149A2" w14:textId="77777777" w:rsidR="00DC6293" w:rsidRPr="00087D5E" w:rsidRDefault="00DC6293" w:rsidP="00EC61C5"/>
    <w:p w14:paraId="76D16400" w14:textId="77777777" w:rsidR="00DC6293" w:rsidRPr="00087D5E" w:rsidRDefault="00DC6293" w:rsidP="00EC61C5"/>
    <w:p w14:paraId="33E3E210" w14:textId="77777777" w:rsidR="00DC6293" w:rsidRPr="00087D5E" w:rsidRDefault="00DC6293" w:rsidP="00EC61C5"/>
    <w:p w14:paraId="0FF3210F" w14:textId="72BC21F5" w:rsidR="00B72F71" w:rsidRPr="00087D5E" w:rsidRDefault="00B72F71" w:rsidP="00EC61C5"/>
    <w:p w14:paraId="533C93A6" w14:textId="4EC5CE97" w:rsidR="00B72F71" w:rsidRPr="00087D5E" w:rsidRDefault="00B72F71" w:rsidP="00B72F71">
      <w:pPr>
        <w:rPr>
          <w:i/>
          <w:iCs/>
          <w:color w:val="auto"/>
        </w:rPr>
      </w:pPr>
      <w:r w:rsidRPr="00087D5E">
        <w:rPr>
          <w:i/>
          <w:iCs/>
          <w:color w:val="auto"/>
        </w:rPr>
        <w:t>Uittreksel stedenbouwkundige vergunning</w:t>
      </w:r>
      <w:r w:rsidR="00DC6293" w:rsidRPr="00087D5E">
        <w:rPr>
          <w:i/>
          <w:iCs/>
          <w:color w:val="auto"/>
        </w:rPr>
        <w:t>saanvraag hoek</w:t>
      </w:r>
      <w:r w:rsidR="004A7C54" w:rsidRPr="00087D5E">
        <w:rPr>
          <w:i/>
          <w:iCs/>
          <w:color w:val="auto"/>
        </w:rPr>
        <w:t xml:space="preserve"> </w:t>
      </w:r>
      <w:r w:rsidR="00A96794" w:rsidRPr="00087D5E">
        <w:rPr>
          <w:i/>
          <w:iCs/>
          <w:color w:val="auto"/>
        </w:rPr>
        <w:t>K</w:t>
      </w:r>
      <w:r w:rsidR="004A7C54" w:rsidRPr="00087D5E">
        <w:rPr>
          <w:i/>
          <w:iCs/>
          <w:color w:val="auto"/>
        </w:rPr>
        <w:t>loosterstraat</w:t>
      </w:r>
    </w:p>
    <w:p w14:paraId="66C50BE5" w14:textId="1060E789" w:rsidR="00B72F71" w:rsidRPr="00087D5E" w:rsidRDefault="00B72F71" w:rsidP="00B72F71"/>
    <w:p w14:paraId="5A405D4F" w14:textId="4B741491" w:rsidR="00DC6293" w:rsidRPr="00087D5E" w:rsidRDefault="00DC6293" w:rsidP="00B72F71">
      <w:r w:rsidRPr="00087D5E">
        <w:rPr>
          <w:noProof/>
        </w:rPr>
        <mc:AlternateContent>
          <mc:Choice Requires="wps">
            <w:drawing>
              <wp:anchor distT="0" distB="0" distL="114300" distR="114300" simplePos="0" relativeHeight="251899904" behindDoc="0" locked="0" layoutInCell="1" allowOverlap="1" wp14:anchorId="6D1FCD2F" wp14:editId="648BCEEC">
                <wp:simplePos x="0" y="0"/>
                <wp:positionH relativeFrom="column">
                  <wp:posOffset>1099001</wp:posOffset>
                </wp:positionH>
                <wp:positionV relativeFrom="paragraph">
                  <wp:posOffset>55357</wp:posOffset>
                </wp:positionV>
                <wp:extent cx="5750623" cy="1222185"/>
                <wp:effectExtent l="1159510" t="0" r="457200" b="0"/>
                <wp:wrapNone/>
                <wp:docPr id="1584453281" name="Pijl: gekromd omhoog 49"/>
                <wp:cNvGraphicFramePr/>
                <a:graphic xmlns:a="http://schemas.openxmlformats.org/drawingml/2006/main">
                  <a:graphicData uri="http://schemas.microsoft.com/office/word/2010/wordprocessingShape">
                    <wps:wsp>
                      <wps:cNvSpPr/>
                      <wps:spPr>
                        <a:xfrm rot="17696431">
                          <a:off x="0" y="0"/>
                          <a:ext cx="5750623" cy="1222185"/>
                        </a:xfrm>
                        <a:prstGeom prst="curvedUpArrow">
                          <a:avLst/>
                        </a:prstGeom>
                        <a:solidFill>
                          <a:srgbClr val="FF0000"/>
                        </a:solid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301621C"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Pijl: gekromd omhoog 49" o:spid="_x0000_s1026" type="#_x0000_t104" style="position:absolute;margin-left:86.55pt;margin-top:4.35pt;width:452.8pt;height:96.25pt;rotation:-426373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" adj="19305,21026,5400" fillcolor="red" strokecolor="red" strokeweight="1pt"/>
            </w:pict>
          </mc:Fallback>
        </mc:AlternateContent>
      </w:r>
      <w:r w:rsidR="00C76FCF" w:rsidRPr="00087D5E">
        <w:t xml:space="preserve">De </w:t>
      </w:r>
      <w:r w:rsidRPr="00087D5E">
        <w:t xml:space="preserve">gele zones op het plan dienen te worden </w:t>
      </w:r>
      <w:r w:rsidR="00F74A0B" w:rsidRPr="00087D5E">
        <w:t>ove</w:t>
      </w:r>
      <w:r w:rsidRPr="00087D5E">
        <w:t>rgedragen naar het openbaar domein. De L-vorm op de hoek van de Kloosterstraat en de K. Albertstraat heeft als reden om een veiliger voetpad te creëren, de rechthoek rechts op het plan is overgenomen van het BPA (breedte 7,00</w:t>
      </w:r>
      <w:r w:rsidR="00087D5E">
        <w:t xml:space="preserve"> </w:t>
      </w:r>
      <w:r w:rsidRPr="00087D5E">
        <w:t>m) en dient om in de toekomst de trage doorsteek naar de parking te realiseren. Dit verantwoordt meteen de visie van de overheid om bij gelijk welke vergunningsaanvraag dit gedeelte van het BPA zeker te behouden.</w:t>
      </w:r>
    </w:p>
    <w:p w14:paraId="059BBC59" w14:textId="24D97FBE" w:rsidR="00DC6293" w:rsidRPr="00087D5E" w:rsidRDefault="00DC6293" w:rsidP="00B72F71">
      <w:r w:rsidRPr="00087D5E">
        <w:rPr>
          <w:noProof/>
        </w:rPr>
        <w:drawing>
          <wp:anchor distT="0" distB="0" distL="114300" distR="114300" simplePos="0" relativeHeight="251897856" behindDoc="0" locked="0" layoutInCell="1" allowOverlap="1" wp14:anchorId="42E82F7E" wp14:editId="1D99E026">
            <wp:simplePos x="0" y="0"/>
            <wp:positionH relativeFrom="margin">
              <wp:posOffset>-636</wp:posOffset>
            </wp:positionH>
            <wp:positionV relativeFrom="paragraph">
              <wp:posOffset>155575</wp:posOffset>
            </wp:positionV>
            <wp:extent cx="2807970" cy="2559050"/>
            <wp:effectExtent l="0" t="0" r="0" b="0"/>
            <wp:wrapNone/>
            <wp:docPr id="449853505" name="Afbeelding 1" descr="Afbeelding met tekst, diagram, lijn, Pla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853505" name="Afbeelding 1" descr="Afbeelding met tekst, diagram, lijn, Plan&#10;&#10;Automatisch gegenereerde beschrijving"/>
                    <pic:cNvPicPr/>
                  </pic:nvPicPr>
                  <pic:blipFill rotWithShape="1">
                    <a:blip r:embed="rId35" cstate="print">
                      <a:extLst>
                        <a:ext uri="{28A0092B-C50C-407E-A947-70E740481C1C}">
                          <a14:useLocalDpi xmlns:a14="http://schemas.microsoft.com/office/drawing/2010/main" val="0"/>
                        </a:ext>
                      </a:extLst>
                    </a:blip>
                    <a:srcRect l="41680" t="16016" r="21679" b="21875"/>
                    <a:stretch/>
                  </pic:blipFill>
                  <pic:spPr bwMode="auto">
                    <a:xfrm>
                      <a:off x="0" y="0"/>
                      <a:ext cx="2807970" cy="2559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46E11B" w14:textId="281D9C16" w:rsidR="00DC6293" w:rsidRPr="00087D5E" w:rsidRDefault="00DC6293" w:rsidP="00B72F71"/>
    <w:p w14:paraId="005F3882" w14:textId="06A8D6C2" w:rsidR="00DC6293" w:rsidRPr="00087D5E" w:rsidRDefault="00DC6293" w:rsidP="00B72F71"/>
    <w:p w14:paraId="48686F1D" w14:textId="048422A3" w:rsidR="008D1870" w:rsidRPr="00087D5E" w:rsidRDefault="008D1870" w:rsidP="00B72F71"/>
    <w:p w14:paraId="3E471458" w14:textId="24F4DBDD" w:rsidR="008D1870" w:rsidRPr="00087D5E" w:rsidRDefault="008D1870" w:rsidP="00B72F71"/>
    <w:p w14:paraId="4B335914" w14:textId="77777777" w:rsidR="00DC6293" w:rsidRPr="00087D5E" w:rsidRDefault="00DC6293" w:rsidP="00B72F71"/>
    <w:p w14:paraId="0B7A6D3B" w14:textId="0EEDC473" w:rsidR="00DC6293" w:rsidRPr="00087D5E" w:rsidRDefault="00DC6293" w:rsidP="00B72F71"/>
    <w:p w14:paraId="59897494" w14:textId="45F9A344" w:rsidR="00DC6293" w:rsidRPr="00087D5E" w:rsidRDefault="00DC6293" w:rsidP="00B72F71"/>
    <w:p w14:paraId="3C10F3E5" w14:textId="5F40C508" w:rsidR="00DC6293" w:rsidRPr="00087D5E" w:rsidRDefault="00DC6293" w:rsidP="00B72F71"/>
    <w:p w14:paraId="0A309C6F" w14:textId="77777777" w:rsidR="00DC6293" w:rsidRPr="00087D5E" w:rsidRDefault="00DC6293" w:rsidP="00B72F71"/>
    <w:p w14:paraId="752E23B7" w14:textId="77777777" w:rsidR="00DC6293" w:rsidRPr="00087D5E" w:rsidRDefault="00DC6293" w:rsidP="00B72F71"/>
    <w:p w14:paraId="5FC60158" w14:textId="77777777" w:rsidR="00DC6293" w:rsidRPr="00087D5E" w:rsidRDefault="00DC6293" w:rsidP="00B72F71"/>
    <w:p w14:paraId="3A19AA09" w14:textId="6B6D9D68" w:rsidR="00DC6293" w:rsidRPr="00087D5E" w:rsidRDefault="00DC6293" w:rsidP="00B72F71">
      <w:r w:rsidRPr="00087D5E">
        <w:rPr>
          <w:noProof/>
        </w:rPr>
        <mc:AlternateContent>
          <mc:Choice Requires="wps">
            <w:drawing>
              <wp:anchor distT="0" distB="0" distL="114300" distR="114300" simplePos="0" relativeHeight="251898880" behindDoc="0" locked="0" layoutInCell="1" allowOverlap="1" wp14:anchorId="673C8EF2" wp14:editId="472E5193">
                <wp:simplePos x="0" y="0"/>
                <wp:positionH relativeFrom="column">
                  <wp:posOffset>1821815</wp:posOffset>
                </wp:positionH>
                <wp:positionV relativeFrom="paragraph">
                  <wp:posOffset>102235</wp:posOffset>
                </wp:positionV>
                <wp:extent cx="330200" cy="273050"/>
                <wp:effectExtent l="0" t="0" r="12700" b="12700"/>
                <wp:wrapNone/>
                <wp:docPr id="526257811" name="Ovaal 48"/>
                <wp:cNvGraphicFramePr/>
                <a:graphic xmlns:a="http://schemas.openxmlformats.org/drawingml/2006/main">
                  <a:graphicData uri="http://schemas.microsoft.com/office/word/2010/wordprocessingShape">
                    <wps:wsp>
                      <wps:cNvSpPr/>
                      <wps:spPr>
                        <a:xfrm>
                          <a:off x="0" y="0"/>
                          <a:ext cx="330200" cy="27305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01450F3A" id="Ovaal 48" o:spid="_x0000_s1026" style="position:absolute;margin-left:143.45pt;margin-top:8.05pt;width:26pt;height:21.5pt;z-index:251898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" filled="f" strokecolor="red" strokeweight="2pt"/>
            </w:pict>
          </mc:Fallback>
        </mc:AlternateContent>
      </w:r>
    </w:p>
    <w:p w14:paraId="2CCDACFA" w14:textId="77777777" w:rsidR="00DC6293" w:rsidRPr="00087D5E" w:rsidRDefault="00DC6293" w:rsidP="00B72F71"/>
    <w:p w14:paraId="46208801" w14:textId="77777777" w:rsidR="00DC6293" w:rsidRPr="00087D5E" w:rsidRDefault="00DC6293" w:rsidP="00B72F71"/>
    <w:p w14:paraId="6FA797E4" w14:textId="77777777" w:rsidR="00DC6293" w:rsidRPr="00087D5E" w:rsidRDefault="00DC6293" w:rsidP="00B72F71"/>
    <w:p w14:paraId="1F97E5BF" w14:textId="77777777" w:rsidR="00DC6293" w:rsidRPr="00087D5E" w:rsidRDefault="00DC6293" w:rsidP="00B72F71"/>
    <w:p w14:paraId="01CED73F" w14:textId="77777777" w:rsidR="00DC6293" w:rsidRPr="00087D5E" w:rsidRDefault="00DC6293" w:rsidP="00B72F71"/>
    <w:p w14:paraId="4E02B198" w14:textId="2CF299BD" w:rsidR="00A96794" w:rsidRPr="00087D5E" w:rsidRDefault="00A96794" w:rsidP="00A96794">
      <w:pPr>
        <w:rPr>
          <w:i/>
          <w:iCs/>
          <w:color w:val="auto"/>
        </w:rPr>
      </w:pPr>
      <w:r w:rsidRPr="00087D5E">
        <w:rPr>
          <w:i/>
          <w:iCs/>
          <w:color w:val="auto"/>
        </w:rPr>
        <w:t>Uittreksel uit BPA “De Lane”</w:t>
      </w:r>
    </w:p>
    <w:p w14:paraId="1453BC6F" w14:textId="77777777" w:rsidR="00DC6293" w:rsidRPr="00087D5E" w:rsidRDefault="00DC6293" w:rsidP="00B72F71"/>
    <w:p w14:paraId="02CE2686" w14:textId="100EB9CF" w:rsidR="00DC6293" w:rsidRPr="00087D5E" w:rsidRDefault="00DC6293" w:rsidP="00B72F71"/>
    <w:p w14:paraId="1FFAF146" w14:textId="77777777" w:rsidR="00276F1F" w:rsidRPr="00087D5E" w:rsidRDefault="00276F1F" w:rsidP="00B72F71"/>
    <w:p w14:paraId="1C80F4FF" w14:textId="4BCC9541" w:rsidR="00B72F71" w:rsidRPr="00087D5E" w:rsidRDefault="00B72F71" w:rsidP="00B72F71">
      <w:pPr>
        <w:rPr>
          <w:i/>
          <w:iCs/>
        </w:rPr>
      </w:pPr>
    </w:p>
    <w:p w14:paraId="3D20BC93" w14:textId="77777777" w:rsidR="002A1E1F" w:rsidRPr="00087D5E" w:rsidRDefault="002A1E1F" w:rsidP="00B72F71">
      <w:pPr>
        <w:rPr>
          <w:b/>
          <w:iCs/>
          <w:sz w:val="22"/>
        </w:rPr>
        <w:sectPr w:rsidR="002A1E1F" w:rsidRPr="00087D5E" w:rsidSect="002A1E1F">
          <w:type w:val="continuous"/>
          <w:pgSz w:w="11907" w:h="16839" w:code="9"/>
          <w:pgMar w:top="1814" w:right="1191" w:bottom="1814" w:left="1191" w:header="680" w:footer="680" w:gutter="0"/>
          <w:cols w:space="680"/>
          <w:noEndnote/>
          <w:docGrid w:linePitch="272"/>
        </w:sectPr>
      </w:pPr>
    </w:p>
    <w:p w14:paraId="588C2F5A" w14:textId="479A1826" w:rsidR="00511066" w:rsidRPr="00087D5E" w:rsidRDefault="002A1E1F" w:rsidP="00B72F71">
      <w:pPr>
        <w:rPr>
          <w:b/>
          <w:iCs/>
          <w:sz w:val="22"/>
        </w:rPr>
      </w:pPr>
      <w:r w:rsidRPr="00087D5E">
        <w:rPr>
          <w:b/>
          <w:iCs/>
          <w:sz w:val="22"/>
        </w:rPr>
        <w:lastRenderedPageBreak/>
        <w:t xml:space="preserve">Beleid  - </w:t>
      </w:r>
      <w:r w:rsidR="00626835" w:rsidRPr="00087D5E">
        <w:rPr>
          <w:b/>
          <w:iCs/>
          <w:sz w:val="22"/>
        </w:rPr>
        <w:t>Uitbreiding basisschool “de stapsteen”</w:t>
      </w:r>
    </w:p>
    <w:p w14:paraId="5DE6C8CF" w14:textId="77777777" w:rsidR="002A1E1F" w:rsidRPr="00087D5E" w:rsidRDefault="002A1E1F" w:rsidP="00B72F71"/>
    <w:p w14:paraId="7C305910" w14:textId="77777777" w:rsidR="008D1870" w:rsidRPr="00087D5E" w:rsidRDefault="008D1870" w:rsidP="00511066">
      <w:pPr>
        <w:sectPr w:rsidR="008D1870" w:rsidRPr="00087D5E" w:rsidSect="008D1870">
          <w:type w:val="continuous"/>
          <w:pgSz w:w="11907" w:h="16839" w:code="9"/>
          <w:pgMar w:top="1814" w:right="1191" w:bottom="1814" w:left="1191" w:header="680" w:footer="680" w:gutter="0"/>
          <w:cols w:space="680"/>
          <w:noEndnote/>
          <w:docGrid w:linePitch="272"/>
        </w:sectPr>
      </w:pPr>
    </w:p>
    <w:p w14:paraId="50E9F943" w14:textId="77777777" w:rsidR="007E67F1" w:rsidRPr="00087D5E" w:rsidRDefault="007E67F1" w:rsidP="007E67F1">
      <w:pPr>
        <w:jc w:val="both"/>
      </w:pPr>
      <w:r w:rsidRPr="00087D5E">
        <w:t>In juli 2021 werd een omgevingsvergunning afgeleverd voor het uitbreiden van de bestaande basisschool. Het nieuw schoolgebouw dient niet zo zeer als uitbreiding met oog op het aanwerven van nieuwe leerlingen, maar als uitbreiding om de hedendaagse werking van de school aangenamer en eenvoudiger te maken. Het aantal leerlingen blijft in eerste instantie gelijk.</w:t>
      </w:r>
    </w:p>
    <w:p w14:paraId="3B745983" w14:textId="77777777" w:rsidR="00F821F3" w:rsidRPr="00087D5E" w:rsidRDefault="00F821F3" w:rsidP="007E67F1">
      <w:pPr>
        <w:jc w:val="both"/>
      </w:pPr>
    </w:p>
    <w:p w14:paraId="5ED877A7" w14:textId="3E08AD2A" w:rsidR="007E67F1" w:rsidRPr="00087D5E" w:rsidRDefault="007E67F1" w:rsidP="007E67F1">
      <w:pPr>
        <w:jc w:val="both"/>
      </w:pPr>
      <w:r w:rsidRPr="00087D5E">
        <w:t xml:space="preserve">Gezien het zeer smalle voetpad langs de Kloosterstraat is er bewust voor gekozen de hoofdtoegang voor de kinderen via de pastorij te voorzien. </w:t>
      </w:r>
    </w:p>
    <w:p w14:paraId="31732F37" w14:textId="41239A72" w:rsidR="007E67F1" w:rsidRPr="00087D5E" w:rsidRDefault="007E67F1" w:rsidP="007E67F1">
      <w:pPr>
        <w:jc w:val="both"/>
      </w:pPr>
      <w:r w:rsidRPr="00087D5E">
        <w:t xml:space="preserve">De verkeersdrukte ter hoogte van de kleine parking aan de pastorie </w:t>
      </w:r>
      <w:r w:rsidR="000732CD" w:rsidRPr="00087D5E">
        <w:t>is</w:t>
      </w:r>
      <w:r w:rsidRPr="00087D5E">
        <w:t xml:space="preserve"> hierdoor groter worden, waardoor een alternatieve parking aangewezen is. Het perceel en beperkte oppervlakte van de speelplaats laat niet toe te voorzien in extra parkeerruimte voor wagens. Het voorzien van parkeerplaatsen zou enkel maar ten koste zijn van open ruimte voor de kinderen.</w:t>
      </w:r>
    </w:p>
    <w:p w14:paraId="2AE719E3" w14:textId="77777777" w:rsidR="007E67F1" w:rsidRPr="00087D5E" w:rsidRDefault="007E67F1" w:rsidP="007E67F1">
      <w:pPr>
        <w:jc w:val="both"/>
      </w:pPr>
    </w:p>
    <w:p w14:paraId="7ED8E92F" w14:textId="6D70FCA0" w:rsidR="007E67F1" w:rsidRPr="00087D5E" w:rsidRDefault="007E67F1" w:rsidP="007E67F1">
      <w:pPr>
        <w:jc w:val="both"/>
      </w:pPr>
      <w:r w:rsidRPr="00087D5E">
        <w:t xml:space="preserve">Naast de </w:t>
      </w:r>
      <w:r w:rsidR="000732CD" w:rsidRPr="00087D5E">
        <w:t>t</w:t>
      </w:r>
      <w:r w:rsidRPr="00087D5E">
        <w:t xml:space="preserve">oegang via de pastorie is ook een directe toegang voorzien via de Kloosterstraat. Dit wordt voorzien </w:t>
      </w:r>
      <w:r w:rsidRPr="00087D5E">
        <w:t>om het schoolgebouw zo goed mogelijk universeel toegankelijk te maken. Ter hoogte van deze inkom wordt de gevellijn naar achteren getrokken om plaatselijk het voetpad breder te maken voor een vlotte toegang. Via deze inkom zijn de trappen en de lift die alle verdiepingen met elkaar verbinden onmiddellijk bereikbaar. Extern verhuur van de bewegingsruimte/eetzaal, of van klassen voor DKO is op deze manier gemakkelijk realiseerbaar zonder het volledig gebouw te moeten openstellen.</w:t>
      </w:r>
    </w:p>
    <w:p w14:paraId="6276BA77" w14:textId="202BC5E7" w:rsidR="007E67F1" w:rsidRDefault="007E67F1" w:rsidP="007E67F1">
      <w:pPr>
        <w:jc w:val="both"/>
      </w:pPr>
      <w:r w:rsidRPr="00087D5E">
        <w:t>Deze nieuwe toegang sluit zeer dicht aan bij de nieuw te realiseren parking.</w:t>
      </w:r>
    </w:p>
    <w:p w14:paraId="7CC4DD77" w14:textId="55525A67" w:rsidR="00E8269B" w:rsidRPr="00087D5E" w:rsidRDefault="00E8269B" w:rsidP="007E67F1">
      <w:pPr>
        <w:jc w:val="both"/>
      </w:pPr>
      <w:r w:rsidRPr="00E8269B">
        <w:t>De nieuwe parking draagt bij aan het voorzien van extra parkeerplaatsen in de nabijheid van de school om leerlingen af te zetten of af te halen, maar zonder de veiligheid vlak aan de school negatief te beïnvloeden.  De auto's rijden niet tot vlak aan de school, en door de zachte verbinding in de Kloosterstraat is de parking toch direct verbonden met de school. </w:t>
      </w:r>
    </w:p>
    <w:p w14:paraId="5FC5B392" w14:textId="74D600CF" w:rsidR="00511066" w:rsidRPr="00087D5E" w:rsidRDefault="00511066" w:rsidP="00511066"/>
    <w:p w14:paraId="1017E72D" w14:textId="77777777" w:rsidR="002A1E1F" w:rsidRPr="00087D5E" w:rsidRDefault="002A1E1F" w:rsidP="00EC61C5">
      <w:pPr>
        <w:sectPr w:rsidR="002A1E1F" w:rsidRPr="00087D5E" w:rsidSect="002A1E1F">
          <w:type w:val="continuous"/>
          <w:pgSz w:w="11907" w:h="16839" w:code="9"/>
          <w:pgMar w:top="1814" w:right="1191" w:bottom="1814" w:left="1191" w:header="680" w:footer="680" w:gutter="0"/>
          <w:cols w:num="2" w:space="680"/>
          <w:noEndnote/>
          <w:docGrid w:linePitch="272"/>
        </w:sectPr>
      </w:pPr>
    </w:p>
    <w:p w14:paraId="367C342F" w14:textId="2BEF22D4" w:rsidR="00B72F71" w:rsidRPr="00087D5E" w:rsidRDefault="00B72F71" w:rsidP="00EC61C5"/>
    <w:p w14:paraId="590741F3" w14:textId="77777777" w:rsidR="00DC6293" w:rsidRPr="00087D5E" w:rsidRDefault="00DC6293" w:rsidP="00EC61C5"/>
    <w:p w14:paraId="65160CC5" w14:textId="77777777" w:rsidR="00DC6293" w:rsidRPr="00087D5E" w:rsidRDefault="00DC6293" w:rsidP="00EC61C5"/>
    <w:p w14:paraId="3032E066" w14:textId="77777777" w:rsidR="00DC6293" w:rsidRPr="00087D5E" w:rsidRDefault="00DC6293" w:rsidP="00EC61C5"/>
    <w:p w14:paraId="28C46AD7" w14:textId="77777777" w:rsidR="00DC6293" w:rsidRPr="00087D5E" w:rsidRDefault="00DC6293" w:rsidP="00EC61C5"/>
    <w:p w14:paraId="3A2DA706" w14:textId="77777777" w:rsidR="00DC6293" w:rsidRPr="00087D5E" w:rsidRDefault="00DC6293" w:rsidP="00EC61C5"/>
    <w:p w14:paraId="3F1E45C7" w14:textId="77777777" w:rsidR="00DC6293" w:rsidRPr="00087D5E" w:rsidRDefault="00DC6293" w:rsidP="00EC61C5"/>
    <w:p w14:paraId="032ECF44" w14:textId="77777777" w:rsidR="00DC6293" w:rsidRPr="00087D5E" w:rsidRDefault="00DC6293" w:rsidP="00EC61C5"/>
    <w:p w14:paraId="5A55D68B" w14:textId="77777777" w:rsidR="00DC6293" w:rsidRPr="00087D5E" w:rsidRDefault="00DC6293" w:rsidP="00EC61C5"/>
    <w:p w14:paraId="5BA2FF75" w14:textId="77777777" w:rsidR="00DC6293" w:rsidRPr="00087D5E" w:rsidRDefault="00DC6293" w:rsidP="00EC61C5"/>
    <w:p w14:paraId="27F46717" w14:textId="77777777" w:rsidR="00DC6293" w:rsidRPr="00087D5E" w:rsidRDefault="00DC6293" w:rsidP="00EC61C5"/>
    <w:p w14:paraId="1EFFA6D3" w14:textId="77777777" w:rsidR="00DC6293" w:rsidRPr="00087D5E" w:rsidRDefault="00DC6293" w:rsidP="00EC61C5"/>
    <w:p w14:paraId="7C9409CA" w14:textId="77777777" w:rsidR="00DC6293" w:rsidRPr="00087D5E" w:rsidRDefault="00DC6293" w:rsidP="00EC61C5"/>
    <w:p w14:paraId="4B67E7D9" w14:textId="77777777" w:rsidR="00DC6293" w:rsidRPr="00087D5E" w:rsidRDefault="00DC6293" w:rsidP="00EC61C5"/>
    <w:p w14:paraId="2875039F" w14:textId="77777777" w:rsidR="00DC6293" w:rsidRPr="00087D5E" w:rsidRDefault="00DC6293" w:rsidP="00EC61C5"/>
    <w:p w14:paraId="1933E455" w14:textId="77777777" w:rsidR="00DC6293" w:rsidRPr="00087D5E" w:rsidRDefault="00DC6293" w:rsidP="00EC61C5"/>
    <w:p w14:paraId="66475E04" w14:textId="77777777" w:rsidR="00DC6293" w:rsidRPr="00087D5E" w:rsidRDefault="00DC6293" w:rsidP="00EC61C5"/>
    <w:p w14:paraId="07274CCF" w14:textId="77777777" w:rsidR="00DC6293" w:rsidRPr="00087D5E" w:rsidRDefault="00DC6293" w:rsidP="00EC61C5"/>
    <w:p w14:paraId="03C19456" w14:textId="77777777" w:rsidR="00DC6293" w:rsidRPr="00087D5E" w:rsidRDefault="00DC6293" w:rsidP="00EC61C5"/>
    <w:p w14:paraId="5C3DA9C5" w14:textId="77777777" w:rsidR="00DC6293" w:rsidRPr="00087D5E" w:rsidRDefault="00DC6293" w:rsidP="00EC61C5"/>
    <w:p w14:paraId="74E8B62D" w14:textId="77777777" w:rsidR="00DC6293" w:rsidRPr="00087D5E" w:rsidRDefault="00DC6293" w:rsidP="00EC61C5"/>
    <w:p w14:paraId="24CAEAED" w14:textId="77777777" w:rsidR="00DC6293" w:rsidRPr="00087D5E" w:rsidRDefault="00DC6293" w:rsidP="00EC61C5"/>
    <w:p w14:paraId="78B512D9" w14:textId="77777777" w:rsidR="00DC6293" w:rsidRPr="00087D5E" w:rsidRDefault="00DC6293" w:rsidP="00EC61C5"/>
    <w:p w14:paraId="37AA873D" w14:textId="77777777" w:rsidR="00DC6293" w:rsidRPr="00087D5E" w:rsidRDefault="00DC6293" w:rsidP="00EC61C5"/>
    <w:p w14:paraId="1B92E83E" w14:textId="7F0C5C4F" w:rsidR="00DC6293" w:rsidRPr="00087D5E" w:rsidRDefault="00DC6293" w:rsidP="00EC61C5"/>
    <w:p w14:paraId="183E3FE8" w14:textId="6EF52132" w:rsidR="000732CD" w:rsidRPr="00087D5E" w:rsidRDefault="000732CD" w:rsidP="00EC61C5"/>
    <w:p w14:paraId="4D077A8B" w14:textId="77777777" w:rsidR="000732CD" w:rsidRPr="00087D5E" w:rsidRDefault="000732CD" w:rsidP="00EC61C5"/>
    <w:p w14:paraId="47F9E31A" w14:textId="77777777" w:rsidR="00DC6293" w:rsidRPr="00087D5E" w:rsidRDefault="00DC6293" w:rsidP="00EC61C5"/>
    <w:p w14:paraId="07B1BEF8" w14:textId="77777777" w:rsidR="00DC6293" w:rsidRPr="00087D5E" w:rsidRDefault="00DC6293" w:rsidP="00EC61C5"/>
    <w:p w14:paraId="7694A3DB" w14:textId="77777777" w:rsidR="00DC6293" w:rsidRPr="00087D5E" w:rsidRDefault="00DC6293" w:rsidP="00EC61C5"/>
    <w:p w14:paraId="48BFB78F" w14:textId="6243EE6B" w:rsidR="0078437E" w:rsidRPr="00087D5E" w:rsidRDefault="00511066" w:rsidP="00EC61C5">
      <w:r w:rsidRPr="00087D5E">
        <w:t xml:space="preserve">                         </w:t>
      </w:r>
    </w:p>
    <w:p w14:paraId="0C8B1F54" w14:textId="77777777" w:rsidR="00E36152" w:rsidRPr="00087D5E" w:rsidRDefault="00E36152" w:rsidP="00E36152"/>
    <w:p w14:paraId="1DA2EA22" w14:textId="77777777" w:rsidR="002A1E1F" w:rsidRPr="00087D5E" w:rsidRDefault="002A1E1F" w:rsidP="00E36152">
      <w:pPr>
        <w:rPr>
          <w:b/>
          <w:iCs/>
          <w:sz w:val="22"/>
        </w:rPr>
        <w:sectPr w:rsidR="002A1E1F" w:rsidRPr="00087D5E" w:rsidSect="002A1E1F">
          <w:type w:val="continuous"/>
          <w:pgSz w:w="11907" w:h="16839" w:code="9"/>
          <w:pgMar w:top="1814" w:right="1191" w:bottom="1814" w:left="1191" w:header="680" w:footer="680" w:gutter="0"/>
          <w:cols w:space="680"/>
          <w:noEndnote/>
          <w:docGrid w:linePitch="272"/>
        </w:sectPr>
      </w:pPr>
    </w:p>
    <w:p w14:paraId="1F7B0C40" w14:textId="54D4B730" w:rsidR="00E36152" w:rsidRPr="00087D5E" w:rsidRDefault="002A1E1F" w:rsidP="00E36152">
      <w:pPr>
        <w:rPr>
          <w:b/>
          <w:iCs/>
          <w:sz w:val="22"/>
        </w:rPr>
      </w:pPr>
      <w:r w:rsidRPr="00087D5E">
        <w:rPr>
          <w:b/>
          <w:iCs/>
          <w:sz w:val="22"/>
        </w:rPr>
        <w:t xml:space="preserve">Beleid  - </w:t>
      </w:r>
      <w:r w:rsidR="007E67F1" w:rsidRPr="00087D5E">
        <w:rPr>
          <w:b/>
          <w:iCs/>
          <w:sz w:val="22"/>
        </w:rPr>
        <w:t>Minder gronden voor aanleg parking</w:t>
      </w:r>
    </w:p>
    <w:p w14:paraId="17D89DFD" w14:textId="5F9609B0" w:rsidR="00E36152" w:rsidRPr="00087D5E" w:rsidRDefault="00E36152" w:rsidP="00E36152"/>
    <w:p w14:paraId="774CEF8C" w14:textId="77777777" w:rsidR="008D1870" w:rsidRPr="00087D5E" w:rsidRDefault="008D1870" w:rsidP="00E36152">
      <w:pPr>
        <w:sectPr w:rsidR="008D1870" w:rsidRPr="00087D5E" w:rsidSect="008D1870">
          <w:type w:val="continuous"/>
          <w:pgSz w:w="11907" w:h="16839" w:code="9"/>
          <w:pgMar w:top="1814" w:right="1191" w:bottom="1814" w:left="1191" w:header="680" w:footer="680" w:gutter="0"/>
          <w:cols w:space="680"/>
          <w:noEndnote/>
          <w:docGrid w:linePitch="272"/>
        </w:sectPr>
      </w:pPr>
    </w:p>
    <w:p w14:paraId="3D9E34DE" w14:textId="76CF1C2F" w:rsidR="007E67F1" w:rsidRPr="00087D5E" w:rsidRDefault="007E67F1" w:rsidP="007E67F1">
      <w:pPr>
        <w:jc w:val="both"/>
      </w:pPr>
      <w:r w:rsidRPr="00087D5E">
        <w:t xml:space="preserve">De beslissing om voor de nieuwe parking minder oppervlakte te onteigenen heeft geen invloed op het aantal te realiseren parkeerplaatsen. Deze beslissing werd genomen vanuit de mogelijkheid om meer tuinruimte bij de woningen te behouden en minder verharding aan te </w:t>
      </w:r>
      <w:r w:rsidRPr="00087D5E">
        <w:t>leggen zonder in te boeten op het aantal parkeerplaatsen.</w:t>
      </w:r>
    </w:p>
    <w:p w14:paraId="34F0E1C2" w14:textId="77777777" w:rsidR="00DC6293" w:rsidRPr="00087D5E" w:rsidRDefault="00DC6293" w:rsidP="007E67F1">
      <w:pPr>
        <w:jc w:val="both"/>
      </w:pPr>
    </w:p>
    <w:p w14:paraId="795F0B7A" w14:textId="42D30844" w:rsidR="007E67F1" w:rsidRPr="00087D5E" w:rsidRDefault="007E67F1" w:rsidP="007E67F1">
      <w:pPr>
        <w:jc w:val="both"/>
      </w:pPr>
      <w:r w:rsidRPr="00087D5E">
        <w:t>Zie bijhorende inrichtingsvoorstel:</w:t>
      </w:r>
    </w:p>
    <w:p w14:paraId="3B000457" w14:textId="7267A3A8" w:rsidR="00E36152" w:rsidRPr="00087D5E" w:rsidRDefault="00E36152" w:rsidP="00E36152"/>
    <w:p w14:paraId="39E0A81D" w14:textId="77777777" w:rsidR="002A1E1F" w:rsidRPr="00087D5E" w:rsidRDefault="002A1E1F" w:rsidP="00EC61C5">
      <w:pPr>
        <w:sectPr w:rsidR="002A1E1F" w:rsidRPr="00087D5E" w:rsidSect="002A1E1F">
          <w:type w:val="continuous"/>
          <w:pgSz w:w="11907" w:h="16839" w:code="9"/>
          <w:pgMar w:top="1814" w:right="1191" w:bottom="1814" w:left="1191" w:header="680" w:footer="680" w:gutter="0"/>
          <w:cols w:num="2" w:space="680"/>
          <w:noEndnote/>
          <w:docGrid w:linePitch="272"/>
        </w:sectPr>
      </w:pPr>
    </w:p>
    <w:p w14:paraId="6DE1CB9A" w14:textId="1DD5CBC2" w:rsidR="00E431C4" w:rsidRPr="00087D5E" w:rsidRDefault="007E67F1" w:rsidP="00EC61C5">
      <w:r w:rsidRPr="00087D5E">
        <w:rPr>
          <w:rFonts w:ascii="Arial" w:eastAsia="Times New Roman" w:hAnsi="Arial" w:cs="Arial"/>
          <w:noProof/>
          <w:color w:val="000000"/>
          <w:bdr w:val="none" w:sz="0" w:space="0" w:color="auto" w:frame="1"/>
          <w:lang w:eastAsia="nl-BE"/>
        </w:rPr>
        <w:drawing>
          <wp:anchor distT="0" distB="0" distL="114300" distR="114300" simplePos="0" relativeHeight="251860992" behindDoc="0" locked="0" layoutInCell="1" allowOverlap="1" wp14:anchorId="287F5F37" wp14:editId="45C71B5A">
            <wp:simplePos x="0" y="0"/>
            <wp:positionH relativeFrom="margin">
              <wp:align>center</wp:align>
            </wp:positionH>
            <wp:positionV relativeFrom="paragraph">
              <wp:posOffset>132715</wp:posOffset>
            </wp:positionV>
            <wp:extent cx="5067232" cy="3363595"/>
            <wp:effectExtent l="0" t="0" r="635" b="8255"/>
            <wp:wrapNone/>
            <wp:docPr id="6" name="Afbeelding 6" descr="https://lh7-qw.googleusercontent.com/docsz/AD_4nXdYBEhWWCSjvYbv-vBGUzvV0CzuwyHKrReJBS9fugr9yzBM1IXSe6Lrgh75UAD3dLfqxXff6rnWdBViKtqPvMqZ1eIWkTG6UhZRPctFb5VATpaRVwoMlMuTBne4DwQVAXtRlkJLcZTBeVY60ZGC9Oe-L4Ay?key=HuKGq1vyS3C2Aj5vhbct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7-qw.googleusercontent.com/docsz/AD_4nXdYBEhWWCSjvYbv-vBGUzvV0CzuwyHKrReJBS9fugr9yzBM1IXSe6Lrgh75UAD3dLfqxXff6rnWdBViKtqPvMqZ1eIWkTG6UhZRPctFb5VATpaRVwoMlMuTBne4DwQVAXtRlkJLcZTBeVY60ZGC9Oe-L4Ay?key=HuKGq1vyS3C2Aj5vhbctZw"/>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67232" cy="33635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238BB5" w14:textId="291ECE1C" w:rsidR="007E67F1" w:rsidRPr="00087D5E" w:rsidRDefault="007E67F1" w:rsidP="00EC61C5"/>
    <w:p w14:paraId="03196EDC" w14:textId="1647122B" w:rsidR="007E67F1" w:rsidRPr="00087D5E" w:rsidRDefault="007E67F1" w:rsidP="00EC61C5"/>
    <w:p w14:paraId="7A13E08D" w14:textId="77777777" w:rsidR="007E67F1" w:rsidRPr="00087D5E" w:rsidRDefault="007E67F1" w:rsidP="00EC61C5"/>
    <w:p w14:paraId="53D76F67" w14:textId="77777777" w:rsidR="007E67F1" w:rsidRPr="00087D5E" w:rsidRDefault="007E67F1" w:rsidP="00EC61C5"/>
    <w:p w14:paraId="0F288BF0" w14:textId="77777777" w:rsidR="007E67F1" w:rsidRPr="00087D5E" w:rsidRDefault="007E67F1" w:rsidP="00EC61C5"/>
    <w:p w14:paraId="53C39045" w14:textId="77777777" w:rsidR="007E67F1" w:rsidRPr="00087D5E" w:rsidRDefault="007E67F1" w:rsidP="00EC61C5"/>
    <w:p w14:paraId="14D1ECF8" w14:textId="77777777" w:rsidR="007E67F1" w:rsidRPr="00087D5E" w:rsidRDefault="007E67F1" w:rsidP="00EC61C5"/>
    <w:p w14:paraId="042CC85C" w14:textId="77777777" w:rsidR="007E67F1" w:rsidRPr="00087D5E" w:rsidRDefault="007E67F1" w:rsidP="00EC61C5"/>
    <w:p w14:paraId="5F659280" w14:textId="77777777" w:rsidR="007E67F1" w:rsidRPr="00087D5E" w:rsidRDefault="007E67F1" w:rsidP="00EC61C5"/>
    <w:p w14:paraId="37C78A4B" w14:textId="77777777" w:rsidR="007E67F1" w:rsidRPr="00087D5E" w:rsidRDefault="007E67F1" w:rsidP="00EC61C5"/>
    <w:p w14:paraId="2D9B8E1F" w14:textId="77777777" w:rsidR="007E67F1" w:rsidRPr="00087D5E" w:rsidRDefault="007E67F1" w:rsidP="00EC61C5"/>
    <w:p w14:paraId="53C1B25E" w14:textId="77777777" w:rsidR="007E67F1" w:rsidRPr="00087D5E" w:rsidRDefault="007E67F1" w:rsidP="00EC61C5"/>
    <w:p w14:paraId="174A114C" w14:textId="77777777" w:rsidR="007E67F1" w:rsidRPr="00087D5E" w:rsidRDefault="007E67F1" w:rsidP="00EC61C5"/>
    <w:p w14:paraId="5F722A5E" w14:textId="77777777" w:rsidR="007E67F1" w:rsidRPr="00087D5E" w:rsidRDefault="007E67F1" w:rsidP="00EC61C5"/>
    <w:p w14:paraId="4F1DA062" w14:textId="77777777" w:rsidR="007E67F1" w:rsidRPr="00087D5E" w:rsidRDefault="007E67F1" w:rsidP="00EC61C5"/>
    <w:p w14:paraId="1F92DCA1" w14:textId="77777777" w:rsidR="007E67F1" w:rsidRPr="00087D5E" w:rsidRDefault="007E67F1" w:rsidP="00EC61C5"/>
    <w:p w14:paraId="0464795A" w14:textId="77777777" w:rsidR="007E67F1" w:rsidRPr="00087D5E" w:rsidRDefault="007E67F1" w:rsidP="00EC61C5"/>
    <w:p w14:paraId="72DEBAE0" w14:textId="77777777" w:rsidR="007E67F1" w:rsidRPr="00087D5E" w:rsidRDefault="007E67F1" w:rsidP="00EC61C5"/>
    <w:p w14:paraId="791B927E" w14:textId="77777777" w:rsidR="007E67F1" w:rsidRPr="00087D5E" w:rsidRDefault="007E67F1" w:rsidP="00EC61C5"/>
    <w:p w14:paraId="63FDCE02" w14:textId="77777777" w:rsidR="007E67F1" w:rsidRPr="00087D5E" w:rsidRDefault="007E67F1" w:rsidP="00EC61C5"/>
    <w:p w14:paraId="31E2AB2E" w14:textId="77777777" w:rsidR="007E67F1" w:rsidRPr="00087D5E" w:rsidRDefault="007E67F1" w:rsidP="00EC61C5"/>
    <w:p w14:paraId="1A1E7180" w14:textId="77777777" w:rsidR="007E67F1" w:rsidRPr="00087D5E" w:rsidRDefault="007E67F1" w:rsidP="00EC61C5"/>
    <w:p w14:paraId="341743E9" w14:textId="77777777" w:rsidR="007E67F1" w:rsidRPr="00087D5E" w:rsidRDefault="007E67F1" w:rsidP="00EC61C5"/>
    <w:p w14:paraId="5E8E3095" w14:textId="32F6FFDD" w:rsidR="00B72F71" w:rsidRPr="00087D5E" w:rsidRDefault="00B72F71" w:rsidP="00EC61C5">
      <w:pPr>
        <w:sectPr w:rsidR="00B72F71" w:rsidRPr="00087D5E" w:rsidSect="002A1E1F">
          <w:type w:val="continuous"/>
          <w:pgSz w:w="11907" w:h="16839" w:code="9"/>
          <w:pgMar w:top="1814" w:right="1191" w:bottom="1814" w:left="1191" w:header="680" w:footer="680" w:gutter="0"/>
          <w:cols w:space="680"/>
          <w:noEndnote/>
          <w:docGrid w:linePitch="272"/>
        </w:sectPr>
      </w:pPr>
    </w:p>
    <w:p w14:paraId="3A4FDCC9" w14:textId="0D2F28D8" w:rsidR="00B02B47" w:rsidRPr="00087D5E" w:rsidRDefault="00B02B47"/>
    <w:p w14:paraId="7D82ECDC" w14:textId="64515BFD" w:rsidR="007E67F1" w:rsidRPr="00087D5E" w:rsidRDefault="007E67F1" w:rsidP="007E67F1">
      <w:pPr>
        <w:rPr>
          <w:b/>
          <w:iCs/>
          <w:sz w:val="22"/>
        </w:rPr>
      </w:pPr>
      <w:r w:rsidRPr="00087D5E">
        <w:rPr>
          <w:b/>
          <w:iCs/>
          <w:sz w:val="22"/>
        </w:rPr>
        <w:t xml:space="preserve">Beleid </w:t>
      </w:r>
      <w:r w:rsidR="00DC6293" w:rsidRPr="00087D5E">
        <w:rPr>
          <w:b/>
          <w:iCs/>
          <w:sz w:val="22"/>
        </w:rPr>
        <w:t>–</w:t>
      </w:r>
      <w:r w:rsidRPr="00087D5E">
        <w:rPr>
          <w:b/>
          <w:iCs/>
          <w:sz w:val="22"/>
        </w:rPr>
        <w:t xml:space="preserve"> </w:t>
      </w:r>
      <w:r w:rsidR="00DC6293" w:rsidRPr="00087D5E">
        <w:rPr>
          <w:b/>
          <w:iCs/>
          <w:sz w:val="22"/>
        </w:rPr>
        <w:t>Streven naar ontharding</w:t>
      </w:r>
      <w:r w:rsidRPr="00087D5E">
        <w:rPr>
          <w:b/>
          <w:iCs/>
          <w:sz w:val="22"/>
        </w:rPr>
        <w:t xml:space="preserve"> en publiek aantrekkelijke ruimte</w:t>
      </w:r>
    </w:p>
    <w:p w14:paraId="22C5B074" w14:textId="77777777" w:rsidR="007E67F1" w:rsidRPr="00087D5E" w:rsidRDefault="007E67F1" w:rsidP="007E67F1"/>
    <w:p w14:paraId="150F27C9" w14:textId="77777777" w:rsidR="007E67F1" w:rsidRPr="00087D5E" w:rsidRDefault="007E67F1" w:rsidP="007E67F1">
      <w:pPr>
        <w:sectPr w:rsidR="007E67F1" w:rsidRPr="00087D5E" w:rsidSect="007E67F1">
          <w:type w:val="continuous"/>
          <w:pgSz w:w="11907" w:h="16839" w:code="9"/>
          <w:pgMar w:top="1814" w:right="1191" w:bottom="1814" w:left="1191" w:header="680" w:footer="680" w:gutter="0"/>
          <w:cols w:space="680"/>
          <w:noEndnote/>
          <w:docGrid w:linePitch="272"/>
        </w:sectPr>
      </w:pPr>
    </w:p>
    <w:p w14:paraId="126546C3" w14:textId="3BC3E994" w:rsidR="007E67F1" w:rsidRPr="00087D5E" w:rsidRDefault="007E67F1" w:rsidP="007E67F1">
      <w:pPr>
        <w:jc w:val="both"/>
      </w:pPr>
      <w:r w:rsidRPr="00087D5E">
        <w:t>In het in opmaak zijnde beleidsplan ruimte wordt er nagedacht over kernverdichting en kernafbakening. Dit gaat steeds gepaard met een onderzoek naar leefbaarheid in de dorpskernen. Er wonen steeds meer mensen op een kleinere oppervlakte waardoor er meer aandacht moet gegeven worden aan het aantrekkelijk en leefbaar maken van de publieke ruimte.</w:t>
      </w:r>
    </w:p>
    <w:p w14:paraId="525863AE" w14:textId="15E57740" w:rsidR="007E67F1" w:rsidRPr="00087D5E" w:rsidRDefault="007E67F1" w:rsidP="007E67F1">
      <w:pPr>
        <w:jc w:val="both"/>
      </w:pPr>
      <w:r w:rsidRPr="00087D5E">
        <w:t>Een aangename publieke ruimte om te vertoeven in iedere dorpskern zou zeker de markt of het plein moeten zijn waarrond functies voorzien zijn of worden om een levendige dorpskern te houden en versterken.</w:t>
      </w:r>
    </w:p>
    <w:p w14:paraId="23F4F6EF" w14:textId="5BB221F9" w:rsidR="007E67F1" w:rsidRPr="00087D5E" w:rsidRDefault="007E67F1" w:rsidP="007E67F1">
      <w:pPr>
        <w:jc w:val="both"/>
      </w:pPr>
      <w:r w:rsidRPr="00087D5E">
        <w:t>De markt in Veldegem is op heden volledig voorzien als parking. Het is een streefbeeld om het marktplein om te vormen tot een publiek aantrekkelijke ruimte, waar je na een drukke werkdag, of als stopplaats tijdens een fietstocht of wandeling in de dorpskern tot rust kan komen op een terrasje of een zitbank in een meer groene aangename omgeving, en niet op een parking.</w:t>
      </w:r>
    </w:p>
    <w:p w14:paraId="07B1F7CF" w14:textId="7D69311F" w:rsidR="007E67F1" w:rsidRPr="00087D5E" w:rsidRDefault="007E67F1" w:rsidP="007E67F1">
      <w:pPr>
        <w:jc w:val="both"/>
      </w:pPr>
      <w:r w:rsidRPr="00087D5E">
        <w:t>De nieuwe parking ligt op wandelafstand van de markt, waardoor het gedeeltelijk vergroenen en ontharden op de markt gemotiveerd kan worden.</w:t>
      </w:r>
    </w:p>
    <w:p w14:paraId="0176151A" w14:textId="1D885659" w:rsidR="007E67F1" w:rsidRPr="00087D5E" w:rsidRDefault="007E67F1" w:rsidP="007E67F1"/>
    <w:p w14:paraId="2A143A13" w14:textId="77777777" w:rsidR="007E67F1" w:rsidRPr="00087D5E" w:rsidRDefault="007E67F1" w:rsidP="007E67F1"/>
    <w:p w14:paraId="6504A426" w14:textId="77777777" w:rsidR="007E67F1" w:rsidRPr="00087D5E" w:rsidRDefault="007E67F1" w:rsidP="007E67F1">
      <w:pPr>
        <w:sectPr w:rsidR="007E67F1" w:rsidRPr="00087D5E" w:rsidSect="007E67F1">
          <w:type w:val="continuous"/>
          <w:pgSz w:w="11907" w:h="16839" w:code="9"/>
          <w:pgMar w:top="1814" w:right="1191" w:bottom="1814" w:left="1191" w:header="680" w:footer="680" w:gutter="0"/>
          <w:cols w:num="2" w:space="680"/>
          <w:noEndnote/>
          <w:docGrid w:linePitch="272"/>
        </w:sectPr>
      </w:pPr>
    </w:p>
    <w:p w14:paraId="7E1A2273" w14:textId="77777777" w:rsidR="007E67F1" w:rsidRPr="00087D5E" w:rsidRDefault="007E67F1" w:rsidP="007E67F1"/>
    <w:p w14:paraId="4BA899CD" w14:textId="77777777" w:rsidR="007E67F1" w:rsidRPr="00087D5E" w:rsidRDefault="007E67F1" w:rsidP="007E67F1">
      <w:pPr>
        <w:sectPr w:rsidR="007E67F1" w:rsidRPr="00087D5E" w:rsidSect="007E67F1">
          <w:type w:val="continuous"/>
          <w:pgSz w:w="11907" w:h="16839" w:code="9"/>
          <w:pgMar w:top="1814" w:right="1191" w:bottom="1814" w:left="1191" w:header="680" w:footer="680" w:gutter="0"/>
          <w:cols w:space="680"/>
          <w:noEndnote/>
          <w:docGrid w:linePitch="272"/>
        </w:sectPr>
      </w:pPr>
    </w:p>
    <w:p w14:paraId="4F3DB6EF" w14:textId="77777777" w:rsidR="00626835" w:rsidRPr="00087D5E" w:rsidRDefault="00626835"/>
    <w:p w14:paraId="7140703C" w14:textId="77777777" w:rsidR="00DC6293" w:rsidRPr="00087D5E" w:rsidRDefault="00DC6293"/>
    <w:p w14:paraId="22374BB4" w14:textId="77777777" w:rsidR="00626835" w:rsidRPr="00087D5E" w:rsidRDefault="00626835"/>
    <w:p w14:paraId="18757A49" w14:textId="77777777" w:rsidR="00626835" w:rsidRPr="00087D5E" w:rsidRDefault="00626835"/>
    <w:p w14:paraId="0D1E844A" w14:textId="77777777" w:rsidR="00626835" w:rsidRPr="00087D5E" w:rsidRDefault="00626835"/>
    <w:p w14:paraId="15C92515" w14:textId="77777777" w:rsidR="00626835" w:rsidRPr="00087D5E" w:rsidRDefault="00626835" w:rsidP="00626835"/>
    <w:p w14:paraId="60A066E0" w14:textId="77777777" w:rsidR="00626835" w:rsidRPr="00087D5E" w:rsidRDefault="00626835" w:rsidP="00626835">
      <w:pPr>
        <w:rPr>
          <w:b/>
          <w:iCs/>
          <w:sz w:val="22"/>
        </w:rPr>
        <w:sectPr w:rsidR="00626835" w:rsidRPr="00087D5E" w:rsidSect="00626835">
          <w:type w:val="continuous"/>
          <w:pgSz w:w="11907" w:h="16839" w:code="9"/>
          <w:pgMar w:top="1814" w:right="1191" w:bottom="1814" w:left="1191" w:header="680" w:footer="680" w:gutter="0"/>
          <w:cols w:space="680"/>
          <w:noEndnote/>
          <w:docGrid w:linePitch="272"/>
        </w:sectPr>
      </w:pPr>
    </w:p>
    <w:p w14:paraId="04978DD3" w14:textId="44383FA5" w:rsidR="00626835" w:rsidRPr="00087D5E" w:rsidRDefault="00626835" w:rsidP="00626835">
      <w:pPr>
        <w:rPr>
          <w:b/>
          <w:iCs/>
          <w:sz w:val="22"/>
        </w:rPr>
      </w:pPr>
      <w:r w:rsidRPr="00087D5E">
        <w:rPr>
          <w:b/>
          <w:iCs/>
          <w:sz w:val="22"/>
        </w:rPr>
        <w:t>Beleid  - Laatste fase verkaveling “Van Daele”</w:t>
      </w:r>
    </w:p>
    <w:p w14:paraId="45288116" w14:textId="77777777" w:rsidR="00626835" w:rsidRPr="00087D5E" w:rsidRDefault="00626835" w:rsidP="00626835"/>
    <w:p w14:paraId="3DED13FE" w14:textId="77777777" w:rsidR="00626835" w:rsidRPr="00087D5E" w:rsidRDefault="00626835" w:rsidP="00626835">
      <w:pPr>
        <w:sectPr w:rsidR="00626835" w:rsidRPr="00087D5E" w:rsidSect="00626835">
          <w:type w:val="continuous"/>
          <w:pgSz w:w="11907" w:h="16839" w:code="9"/>
          <w:pgMar w:top="1814" w:right="1191" w:bottom="1814" w:left="1191" w:header="680" w:footer="680" w:gutter="0"/>
          <w:cols w:space="680"/>
          <w:noEndnote/>
          <w:docGrid w:linePitch="272"/>
        </w:sectPr>
      </w:pPr>
    </w:p>
    <w:p w14:paraId="2E58A668" w14:textId="5F59E54A" w:rsidR="007E67F1" w:rsidRPr="00087D5E" w:rsidRDefault="007E67F1" w:rsidP="00276F1F">
      <w:pPr>
        <w:jc w:val="both"/>
      </w:pPr>
      <w:r w:rsidRPr="00087D5E">
        <w:t xml:space="preserve">De ontwerpfase voor de nieuwe verkaveling op de hoek van de Kloosterstraat en de Lanestraat is afgerond. De omgevingsaanvraag voor het verkavelen van gronden voor 18 nieuwe ééngezinswoningen is </w:t>
      </w:r>
      <w:r w:rsidR="00F74A0B" w:rsidRPr="00087D5E">
        <w:t>vergund</w:t>
      </w:r>
      <w:r w:rsidRPr="00087D5E">
        <w:t>.</w:t>
      </w:r>
    </w:p>
    <w:p w14:paraId="19F4A80B" w14:textId="3D0BEB91" w:rsidR="007E67F1" w:rsidRPr="00087D5E" w:rsidRDefault="007E67F1" w:rsidP="00276F1F">
      <w:pPr>
        <w:jc w:val="both"/>
      </w:pPr>
      <w:r w:rsidRPr="00087D5E">
        <w:t>Met deze verkaveling wordt de laatste fase van de te verkavelen zones in het BPA “De Lane” gerealiseerd. Er worden voldoende parkeerplaatsen op eigen terrein voorzien voor elke woning, als ook een kleine parkeerhaven ter hoogte van een trage doorsteek. De trage doorsteek maakt de verbinding naar de nieuwe parking tussen de tuinen van de woningen langs de Karel Van Eeckestraat en de Kloosterstraat.</w:t>
      </w:r>
    </w:p>
    <w:p w14:paraId="0D58F2B2" w14:textId="77777777" w:rsidR="009B2632" w:rsidRPr="00087D5E" w:rsidRDefault="009B2632" w:rsidP="00276F1F">
      <w:pPr>
        <w:jc w:val="both"/>
      </w:pPr>
    </w:p>
    <w:p w14:paraId="2312419A" w14:textId="7079DD33" w:rsidR="000732CD" w:rsidRPr="00087D5E" w:rsidRDefault="000732CD" w:rsidP="00276F1F">
      <w:pPr>
        <w:pStyle w:val="Normaalweb"/>
        <w:spacing w:after="160"/>
        <w:jc w:val="both"/>
        <w:rPr>
          <w:rFonts w:ascii="Palatino Linotype" w:eastAsiaTheme="minorHAnsi" w:hAnsi="Palatino Linotype"/>
          <w:color w:val="333333"/>
          <w:sz w:val="18"/>
          <w:szCs w:val="20"/>
          <w:lang w:eastAsia="en-US"/>
        </w:rPr>
      </w:pPr>
      <w:r w:rsidRPr="00087D5E">
        <w:rPr>
          <w:rFonts w:ascii="Palatino Linotype" w:eastAsiaTheme="minorHAnsi" w:hAnsi="Palatino Linotype"/>
          <w:color w:val="333333"/>
          <w:sz w:val="18"/>
          <w:szCs w:val="20"/>
          <w:lang w:eastAsia="en-US"/>
        </w:rPr>
        <w:t>In de eerste fase van het BPA de Lane zijn er reeds parkeerplaatsen voorzien langs de Kaatje Vandecasteelestraat, Karel V</w:t>
      </w:r>
      <w:r w:rsidR="00087D5E">
        <w:rPr>
          <w:rFonts w:ascii="Palatino Linotype" w:eastAsiaTheme="minorHAnsi" w:hAnsi="Palatino Linotype"/>
          <w:color w:val="333333"/>
          <w:sz w:val="18"/>
          <w:szCs w:val="20"/>
          <w:lang w:eastAsia="en-US"/>
        </w:rPr>
        <w:t>an E</w:t>
      </w:r>
      <w:r w:rsidRPr="00087D5E">
        <w:rPr>
          <w:rFonts w:ascii="Palatino Linotype" w:eastAsiaTheme="minorHAnsi" w:hAnsi="Palatino Linotype"/>
          <w:color w:val="333333"/>
          <w:sz w:val="18"/>
          <w:szCs w:val="20"/>
          <w:lang w:eastAsia="en-US"/>
        </w:rPr>
        <w:t>eckestraat en Steenveld. Elke woning is voorzien van een private parkeerplaats maar het ontbreekt in de omgeving aan voldoende, ingerichte en conforme parkeerplaatsen. Er zijn momenteel veertien openbare parkeerplaatsen die als langsparkeerplaatsen zijn ingericht in de Karel V</w:t>
      </w:r>
      <w:r w:rsidR="00087D5E">
        <w:rPr>
          <w:rFonts w:ascii="Palatino Linotype" w:eastAsiaTheme="minorHAnsi" w:hAnsi="Palatino Linotype"/>
          <w:color w:val="333333"/>
          <w:sz w:val="18"/>
          <w:szCs w:val="20"/>
          <w:lang w:eastAsia="en-US"/>
        </w:rPr>
        <w:t>an E</w:t>
      </w:r>
      <w:r w:rsidRPr="00087D5E">
        <w:rPr>
          <w:rFonts w:ascii="Palatino Linotype" w:eastAsiaTheme="minorHAnsi" w:hAnsi="Palatino Linotype"/>
          <w:color w:val="333333"/>
          <w:sz w:val="18"/>
          <w:szCs w:val="20"/>
          <w:lang w:eastAsia="en-US"/>
        </w:rPr>
        <w:t>eckestraat. </w:t>
      </w:r>
    </w:p>
    <w:p w14:paraId="0E6B84F1" w14:textId="54EC4AB7" w:rsidR="000732CD" w:rsidRPr="00087D5E" w:rsidRDefault="000732CD" w:rsidP="00276F1F">
      <w:pPr>
        <w:pStyle w:val="Normaalweb"/>
        <w:spacing w:after="160"/>
        <w:jc w:val="both"/>
        <w:rPr>
          <w:rFonts w:ascii="Palatino Linotype" w:eastAsiaTheme="minorHAnsi" w:hAnsi="Palatino Linotype"/>
          <w:color w:val="333333"/>
          <w:sz w:val="18"/>
          <w:szCs w:val="20"/>
          <w:lang w:eastAsia="en-US"/>
        </w:rPr>
      </w:pPr>
      <w:r w:rsidRPr="00087D5E">
        <w:rPr>
          <w:rFonts w:ascii="Palatino Linotype" w:eastAsiaTheme="minorHAnsi" w:hAnsi="Palatino Linotype"/>
          <w:color w:val="333333"/>
          <w:sz w:val="18"/>
          <w:szCs w:val="20"/>
          <w:lang w:eastAsia="en-US"/>
        </w:rPr>
        <w:t xml:space="preserve">Er </w:t>
      </w:r>
      <w:r w:rsidR="009B2632" w:rsidRPr="00087D5E">
        <w:rPr>
          <w:rFonts w:ascii="Palatino Linotype" w:eastAsiaTheme="minorHAnsi" w:hAnsi="Palatino Linotype"/>
          <w:color w:val="333333"/>
          <w:sz w:val="18"/>
          <w:szCs w:val="20"/>
          <w:lang w:eastAsia="en-US"/>
        </w:rPr>
        <w:t>wordt</w:t>
      </w:r>
      <w:r w:rsidRPr="00087D5E">
        <w:rPr>
          <w:rFonts w:ascii="Palatino Linotype" w:eastAsiaTheme="minorHAnsi" w:hAnsi="Palatino Linotype"/>
          <w:color w:val="333333"/>
          <w:sz w:val="18"/>
          <w:szCs w:val="20"/>
          <w:lang w:eastAsia="en-US"/>
        </w:rPr>
        <w:t xml:space="preserve"> vastgesteld dat, desondanks de aanwezige openbare parkeerplaatsen, sommige wagens zich op een hinderlijke manier opstellen in de wijk. De aanleg van een buurtparking geeft een mogelijkheid aan de bewoners en bezoekers om zich op een correcte manier te parkeren.</w:t>
      </w:r>
    </w:p>
    <w:p w14:paraId="4DD7DCC7" w14:textId="77777777" w:rsidR="000732CD" w:rsidRPr="00087D5E" w:rsidRDefault="000732CD" w:rsidP="00276F1F">
      <w:pPr>
        <w:pStyle w:val="Normaalweb"/>
        <w:spacing w:after="160"/>
        <w:jc w:val="both"/>
        <w:rPr>
          <w:rFonts w:ascii="Palatino Linotype" w:eastAsiaTheme="minorHAnsi" w:hAnsi="Palatino Linotype"/>
          <w:color w:val="333333"/>
          <w:sz w:val="18"/>
          <w:szCs w:val="20"/>
          <w:lang w:eastAsia="en-US"/>
        </w:rPr>
      </w:pPr>
      <w:r w:rsidRPr="00087D5E">
        <w:rPr>
          <w:rFonts w:ascii="Palatino Linotype" w:eastAsiaTheme="minorHAnsi" w:hAnsi="Palatino Linotype"/>
          <w:color w:val="333333"/>
          <w:sz w:val="18"/>
          <w:szCs w:val="20"/>
          <w:lang w:eastAsia="en-US"/>
        </w:rPr>
        <w:t>Er wordt voorgesteld om de huidige parkeercapaciteit op het openbaar domein te verdubbelen en deze, gebundeld, te voorzien op de nieuw aan te leggen parking. Dit komt neer op veertien extra openbare parkeerplaatsen.</w:t>
      </w:r>
    </w:p>
    <w:p w14:paraId="59DF73AE" w14:textId="03AE0D2B" w:rsidR="007E67F1" w:rsidRPr="00087D5E" w:rsidRDefault="007E67F1" w:rsidP="007E67F1">
      <w:pPr>
        <w:jc w:val="both"/>
      </w:pPr>
      <w:r w:rsidRPr="00087D5E">
        <w:t xml:space="preserve">Naar aanleiding van strenge eisen in de nieuwe hemelwatertoets voor het aanleggen van wegenis en verharding, moet ingezet worden op meer groen als infiltratiezones. </w:t>
      </w:r>
      <w:r w:rsidR="008D21A1" w:rsidRPr="00087D5E">
        <w:t>D</w:t>
      </w:r>
      <w:r w:rsidR="003D253B" w:rsidRPr="00087D5E">
        <w:t>e laatste fase van</w:t>
      </w:r>
      <w:r w:rsidR="008D21A1" w:rsidRPr="00087D5E">
        <w:t xml:space="preserve"> de te verkavelen zone </w:t>
      </w:r>
      <w:r w:rsidRPr="00087D5E">
        <w:t>zal dan ook een andere uitvoeringswijze kennen. Er zal in deze verkaveling geen mogelijkheid zijn tot extra verharding naar aanleiding van een stijgende parkeerdruk door de nieuwe woningen. Het realiseren van de nieuwe parking op wandelafstand kan dienst doen voor het opvangen van deze parkeerdruk.</w:t>
      </w:r>
    </w:p>
    <w:p w14:paraId="473BDDCC" w14:textId="77777777" w:rsidR="00276F1F" w:rsidRPr="00087D5E" w:rsidRDefault="00276F1F" w:rsidP="007E67F1">
      <w:pPr>
        <w:jc w:val="both"/>
      </w:pPr>
    </w:p>
    <w:p w14:paraId="6C65B133" w14:textId="77777777" w:rsidR="007E67F1" w:rsidRPr="00087D5E" w:rsidRDefault="007E67F1" w:rsidP="007E67F1">
      <w:pPr>
        <w:jc w:val="both"/>
        <w:rPr>
          <w:rFonts w:ascii="Times New Roman" w:eastAsia="Times New Roman" w:hAnsi="Times New Roman"/>
          <w:sz w:val="24"/>
          <w:szCs w:val="24"/>
          <w:lang w:eastAsia="nl-BE"/>
        </w:rPr>
      </w:pPr>
      <w:r w:rsidRPr="00087D5E">
        <w:t>Doordat er geen doorgaand gemotoriseerd verkeer zal zijn is dit een trage doorsteek die zeker nuttig is. Deze doorsteek kan gekoppeld worden aan de doorsteek tussen de Lanestraat en de Karel Van Eeckestraat en de doorsteek tussen de Lanestraat en de Karperstraat. Door het geheel van deze verbindingen is het mogelijk voor voetgangers en fietsers komende vanuit de Lanestraat, Karperstraat, Snoekstraat, Karel Van Eeckeststraat, Steenveld, Kaatje Vandecasteelestraat en zelfs de Veldegemsestraat om de schoolomgeving via de Kloosterstraat te bereiken via een verkeersluw alternatief. Hierbij wordt de drukke Koning Albertstraat vermeden</w:t>
      </w:r>
      <w:r w:rsidRPr="00087D5E">
        <w:rPr>
          <w:rFonts w:ascii="Arial" w:eastAsia="Times New Roman" w:hAnsi="Arial" w:cs="Arial"/>
          <w:color w:val="000000"/>
          <w:lang w:eastAsia="nl-BE"/>
        </w:rPr>
        <w:t>.</w:t>
      </w:r>
    </w:p>
    <w:p w14:paraId="5AEAC013" w14:textId="77777777" w:rsidR="00626835" w:rsidRPr="00087D5E" w:rsidRDefault="00626835" w:rsidP="00626835"/>
    <w:p w14:paraId="7AD77031" w14:textId="77777777" w:rsidR="00626835" w:rsidRPr="00087D5E" w:rsidRDefault="00626835" w:rsidP="00626835">
      <w:pPr>
        <w:sectPr w:rsidR="00626835" w:rsidRPr="00087D5E" w:rsidSect="00626835">
          <w:type w:val="continuous"/>
          <w:pgSz w:w="11907" w:h="16839" w:code="9"/>
          <w:pgMar w:top="1814" w:right="1191" w:bottom="1814" w:left="1191" w:header="680" w:footer="680" w:gutter="0"/>
          <w:cols w:num="2" w:space="680"/>
          <w:noEndnote/>
          <w:docGrid w:linePitch="272"/>
        </w:sectPr>
      </w:pPr>
    </w:p>
    <w:p w14:paraId="35F7F918" w14:textId="77777777" w:rsidR="00626835" w:rsidRPr="00087D5E" w:rsidRDefault="00626835" w:rsidP="00626835"/>
    <w:p w14:paraId="051BD9C6" w14:textId="77777777" w:rsidR="00626835" w:rsidRPr="00087D5E" w:rsidRDefault="00626835" w:rsidP="00626835">
      <w:pPr>
        <w:sectPr w:rsidR="00626835" w:rsidRPr="00087D5E" w:rsidSect="00626835">
          <w:type w:val="continuous"/>
          <w:pgSz w:w="11907" w:h="16839" w:code="9"/>
          <w:pgMar w:top="1814" w:right="1191" w:bottom="1814" w:left="1191" w:header="680" w:footer="680" w:gutter="0"/>
          <w:cols w:space="680"/>
          <w:noEndnote/>
          <w:docGrid w:linePitch="272"/>
        </w:sectPr>
      </w:pPr>
    </w:p>
    <w:p w14:paraId="187E426B" w14:textId="77777777" w:rsidR="00626835" w:rsidRPr="00087D5E" w:rsidRDefault="00626835" w:rsidP="00626835"/>
    <w:p w14:paraId="3EC6D345" w14:textId="77777777" w:rsidR="00626835" w:rsidRPr="00087D5E" w:rsidRDefault="00626835" w:rsidP="00626835"/>
    <w:p w14:paraId="6CA3D415" w14:textId="77777777" w:rsidR="00626835" w:rsidRPr="00087D5E" w:rsidRDefault="00626835" w:rsidP="00626835"/>
    <w:p w14:paraId="640C178C" w14:textId="77777777" w:rsidR="00626835" w:rsidRPr="00087D5E" w:rsidRDefault="00626835" w:rsidP="00626835"/>
    <w:p w14:paraId="514CBCAA" w14:textId="77777777" w:rsidR="00626835" w:rsidRPr="00087D5E" w:rsidRDefault="00626835"/>
    <w:p w14:paraId="48F86702" w14:textId="77777777" w:rsidR="00BB5F6A" w:rsidRPr="00087D5E" w:rsidRDefault="00BB5F6A">
      <w:pPr>
        <w:rPr>
          <w:b/>
          <w:iCs/>
          <w:sz w:val="22"/>
        </w:rPr>
      </w:pPr>
      <w:r w:rsidRPr="00087D5E">
        <w:rPr>
          <w:b/>
          <w:iCs/>
          <w:sz w:val="22"/>
        </w:rPr>
        <w:br w:type="page"/>
      </w:r>
    </w:p>
    <w:p w14:paraId="765528E3" w14:textId="77777777" w:rsidR="008D1870" w:rsidRPr="00087D5E" w:rsidRDefault="008D1870" w:rsidP="00BB5F6A">
      <w:pPr>
        <w:rPr>
          <w:b/>
          <w:iCs/>
          <w:sz w:val="22"/>
        </w:rPr>
        <w:sectPr w:rsidR="008D1870" w:rsidRPr="00087D5E" w:rsidSect="00D67F0A">
          <w:type w:val="continuous"/>
          <w:pgSz w:w="11907" w:h="16839" w:code="9"/>
          <w:pgMar w:top="1814" w:right="1191" w:bottom="1814" w:left="1191" w:header="680" w:footer="680" w:gutter="0"/>
          <w:pgNumType w:start="1"/>
          <w:cols w:num="2" w:space="680"/>
          <w:noEndnote/>
          <w:docGrid w:linePitch="272"/>
        </w:sectPr>
      </w:pPr>
    </w:p>
    <w:p w14:paraId="4A3479DD" w14:textId="0BF2A29D" w:rsidR="00BB5F6A" w:rsidRPr="00087D5E" w:rsidRDefault="00BB5F6A" w:rsidP="00BB5F6A">
      <w:pPr>
        <w:rPr>
          <w:b/>
          <w:iCs/>
          <w:sz w:val="22"/>
        </w:rPr>
      </w:pPr>
      <w:r w:rsidRPr="00087D5E">
        <w:rPr>
          <w:b/>
          <w:iCs/>
          <w:sz w:val="22"/>
        </w:rPr>
        <w:lastRenderedPageBreak/>
        <w:t>Doelstelling</w:t>
      </w:r>
    </w:p>
    <w:p w14:paraId="5A33FD28" w14:textId="77777777" w:rsidR="00BB5F6A" w:rsidRPr="00087D5E" w:rsidRDefault="00BB5F6A" w:rsidP="00BB5F6A">
      <w:pPr>
        <w:rPr>
          <w:rFonts w:ascii="Verdana" w:hAnsi="Verdana"/>
          <w:szCs w:val="18"/>
        </w:rPr>
      </w:pPr>
    </w:p>
    <w:p w14:paraId="1653E124" w14:textId="77777777" w:rsidR="008D1870" w:rsidRPr="00087D5E" w:rsidRDefault="008D1870" w:rsidP="00BB5F6A">
      <w:pPr>
        <w:rPr>
          <w:iCs/>
        </w:rPr>
        <w:sectPr w:rsidR="008D1870" w:rsidRPr="00087D5E" w:rsidSect="00F2639C">
          <w:type w:val="continuous"/>
          <w:pgSz w:w="11907" w:h="16839" w:code="9"/>
          <w:pgMar w:top="1814" w:right="1191" w:bottom="1814" w:left="1191" w:header="680" w:footer="680" w:gutter="0"/>
          <w:pgNumType w:start="15"/>
          <w:cols w:space="680"/>
          <w:noEndnote/>
          <w:docGrid w:linePitch="272"/>
        </w:sectPr>
      </w:pPr>
    </w:p>
    <w:p w14:paraId="5D9CE89E" w14:textId="132306A3" w:rsidR="00BB5F6A" w:rsidRPr="00087D5E" w:rsidRDefault="00BB5F6A" w:rsidP="00BB5F6A">
      <w:pPr>
        <w:rPr>
          <w:iCs/>
        </w:rPr>
      </w:pPr>
      <w:r w:rsidRPr="00087D5E">
        <w:rPr>
          <w:iCs/>
        </w:rPr>
        <w:t>De prioritaire projectdoelstelling is tegelijk ook de doelstelling voor de onteigening:</w:t>
      </w:r>
    </w:p>
    <w:p w14:paraId="107688E4" w14:textId="77777777" w:rsidR="00A96794" w:rsidRPr="00087D5E" w:rsidRDefault="00BB5F6A" w:rsidP="00BB5F6A">
      <w:pPr>
        <w:pStyle w:val="Lijstalinea"/>
        <w:numPr>
          <w:ilvl w:val="0"/>
          <w:numId w:val="27"/>
        </w:numPr>
      </w:pPr>
      <w:r w:rsidRPr="00087D5E">
        <w:t xml:space="preserve">het </w:t>
      </w:r>
      <w:r w:rsidR="00A96794" w:rsidRPr="00087D5E">
        <w:t>voorzien van bijkomende parkeerplaatsen voor (kort)parkeren teneinde de omliggende straten te ontlasten, minstens tijdens de spitsmomenten van de schoolomgeving.</w:t>
      </w:r>
    </w:p>
    <w:p w14:paraId="4D890B1D" w14:textId="4E759C5A" w:rsidR="00A96794" w:rsidRPr="00087D5E" w:rsidRDefault="00A96794" w:rsidP="00A96794">
      <w:pPr>
        <w:pStyle w:val="Lijstalinea"/>
        <w:numPr>
          <w:ilvl w:val="1"/>
          <w:numId w:val="27"/>
        </w:numPr>
      </w:pPr>
      <w:r w:rsidRPr="00087D5E">
        <w:t>K. Albertstraat: langsparkeerplaatsen</w:t>
      </w:r>
      <w:r w:rsidR="00221AE2" w:rsidRPr="00087D5E">
        <w:t xml:space="preserve"> in </w:t>
      </w:r>
      <w:r w:rsidR="00221AE2" w:rsidRPr="00087D5E">
        <w:rPr>
          <w:u w:val="single"/>
        </w:rPr>
        <w:t>blauwe zone</w:t>
      </w:r>
      <w:r w:rsidRPr="00087D5E">
        <w:t xml:space="preserve">, </w:t>
      </w:r>
      <w:r w:rsidR="0056432B" w:rsidRPr="00087D5E">
        <w:t xml:space="preserve">(langs de oneven nummers vanaf huisnummer 1-15) </w:t>
      </w:r>
      <w:r w:rsidRPr="00087D5E">
        <w:t>doch een uiterst drukke doortocht van Veldegem</w:t>
      </w:r>
      <w:r w:rsidR="00221AE2" w:rsidRPr="00087D5E">
        <w:t xml:space="preserve"> en dus enkel mits plaatsen van parkeerschijf</w:t>
      </w:r>
    </w:p>
    <w:p w14:paraId="2667920D" w14:textId="739C2053" w:rsidR="00A96794" w:rsidRPr="00087D5E" w:rsidRDefault="00A96794" w:rsidP="00A96794">
      <w:r w:rsidRPr="00087D5E">
        <w:rPr>
          <w:noProof/>
        </w:rPr>
        <w:drawing>
          <wp:anchor distT="0" distB="0" distL="114300" distR="114300" simplePos="0" relativeHeight="251900928" behindDoc="0" locked="0" layoutInCell="1" allowOverlap="1" wp14:anchorId="1BFE536A" wp14:editId="3AA39B4E">
            <wp:simplePos x="0" y="0"/>
            <wp:positionH relativeFrom="column">
              <wp:posOffset>139065</wp:posOffset>
            </wp:positionH>
            <wp:positionV relativeFrom="paragraph">
              <wp:posOffset>7620</wp:posOffset>
            </wp:positionV>
            <wp:extent cx="3026286" cy="2000250"/>
            <wp:effectExtent l="0" t="0" r="3175" b="0"/>
            <wp:wrapNone/>
            <wp:docPr id="1556192142" name="Afbeelding 1" descr="Afbeelding met tekst, weg, hemel,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192142" name="Afbeelding 1" descr="Afbeelding met tekst, weg, hemel, buitenshuis&#10;&#10;Automatisch gegenereerde beschrijving"/>
                    <pic:cNvPicPr/>
                  </pic:nvPicPr>
                  <pic:blipFill rotWithShape="1">
                    <a:blip r:embed="rId37" cstate="print">
                      <a:extLst>
                        <a:ext uri="{28A0092B-C50C-407E-A947-70E740481C1C}">
                          <a14:useLocalDpi xmlns:a14="http://schemas.microsoft.com/office/drawing/2010/main" val="0"/>
                        </a:ext>
                      </a:extLst>
                    </a:blip>
                    <a:srcRect l="26911" t="11495" r="7055" b="6343"/>
                    <a:stretch/>
                  </pic:blipFill>
                  <pic:spPr bwMode="auto">
                    <a:xfrm>
                      <a:off x="0" y="0"/>
                      <a:ext cx="3030659" cy="2003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C6D0780" w14:textId="645BBF43" w:rsidR="00A96794" w:rsidRPr="00087D5E" w:rsidRDefault="00A96794" w:rsidP="00A96794"/>
    <w:p w14:paraId="384D9703" w14:textId="77777777" w:rsidR="00A96794" w:rsidRPr="00087D5E" w:rsidRDefault="00A96794" w:rsidP="00A96794"/>
    <w:p w14:paraId="45A8FE30" w14:textId="77777777" w:rsidR="00A96794" w:rsidRPr="00087D5E" w:rsidRDefault="00A96794" w:rsidP="00A96794"/>
    <w:p w14:paraId="267C5A08" w14:textId="77777777" w:rsidR="00A96794" w:rsidRPr="00087D5E" w:rsidRDefault="00A96794" w:rsidP="00A96794"/>
    <w:p w14:paraId="30FBE0C1" w14:textId="77777777" w:rsidR="00A96794" w:rsidRPr="00087D5E" w:rsidRDefault="00A96794" w:rsidP="00A96794"/>
    <w:p w14:paraId="75EA15D5" w14:textId="77777777" w:rsidR="00A96794" w:rsidRPr="00087D5E" w:rsidRDefault="00A96794" w:rsidP="00A96794"/>
    <w:p w14:paraId="3C0D575F" w14:textId="77777777" w:rsidR="00A96794" w:rsidRPr="00087D5E" w:rsidRDefault="00A96794" w:rsidP="00A96794"/>
    <w:p w14:paraId="5ECC8E03" w14:textId="77777777" w:rsidR="00A96794" w:rsidRPr="00087D5E" w:rsidRDefault="00A96794" w:rsidP="00A96794"/>
    <w:p w14:paraId="68C5ED5D" w14:textId="77777777" w:rsidR="00A96794" w:rsidRPr="00087D5E" w:rsidRDefault="00A96794" w:rsidP="00A96794"/>
    <w:p w14:paraId="0C7488A6" w14:textId="77777777" w:rsidR="00A96794" w:rsidRPr="00087D5E" w:rsidRDefault="00A96794" w:rsidP="00A96794"/>
    <w:p w14:paraId="07A7C6BF" w14:textId="77777777" w:rsidR="00A96794" w:rsidRPr="00087D5E" w:rsidRDefault="00A96794" w:rsidP="00A96794"/>
    <w:p w14:paraId="6D6A696D" w14:textId="77777777" w:rsidR="00A96794" w:rsidRPr="00087D5E" w:rsidRDefault="00A96794" w:rsidP="00A96794"/>
    <w:p w14:paraId="351B2027" w14:textId="77777777" w:rsidR="00A96794" w:rsidRPr="00087D5E" w:rsidRDefault="00A96794" w:rsidP="00A96794">
      <w:pPr>
        <w:ind w:firstLine="709"/>
        <w:rPr>
          <w:i/>
          <w:iCs/>
          <w:color w:val="auto"/>
        </w:rPr>
      </w:pPr>
    </w:p>
    <w:p w14:paraId="3E08CC0C" w14:textId="5B53B387" w:rsidR="00A96794" w:rsidRPr="00087D5E" w:rsidRDefault="00A96794" w:rsidP="00A96794">
      <w:pPr>
        <w:ind w:firstLine="709"/>
      </w:pPr>
      <w:r w:rsidRPr="00087D5E">
        <w:rPr>
          <w:i/>
          <w:iCs/>
          <w:color w:val="auto"/>
        </w:rPr>
        <w:t>Langsparkeren Koning Albertstraat</w:t>
      </w:r>
    </w:p>
    <w:p w14:paraId="7E94732B" w14:textId="77777777" w:rsidR="00A96794" w:rsidRPr="00087D5E" w:rsidRDefault="00A96794" w:rsidP="00A96794"/>
    <w:p w14:paraId="5AB93757" w14:textId="66418646" w:rsidR="00A96794" w:rsidRPr="00087D5E" w:rsidRDefault="00A96794" w:rsidP="00A96794">
      <w:pPr>
        <w:pStyle w:val="Lijstalinea"/>
        <w:numPr>
          <w:ilvl w:val="1"/>
          <w:numId w:val="27"/>
        </w:numPr>
      </w:pPr>
      <w:r w:rsidRPr="00087D5E">
        <w:t>Kloosterstraat: geen parkeerplaatsen aanwezig, doch wildparkeren tijdens de schoolspits, wat zorgt voor zeer onveilige situaties</w:t>
      </w:r>
    </w:p>
    <w:p w14:paraId="0C234851" w14:textId="4A7483C6" w:rsidR="00A96794" w:rsidRPr="00087D5E" w:rsidRDefault="00A96794" w:rsidP="00A96794">
      <w:r w:rsidRPr="00087D5E">
        <w:rPr>
          <w:noProof/>
        </w:rPr>
        <w:drawing>
          <wp:anchor distT="0" distB="0" distL="114300" distR="114300" simplePos="0" relativeHeight="251901952" behindDoc="0" locked="0" layoutInCell="1" allowOverlap="1" wp14:anchorId="36A3EAEF" wp14:editId="2FDFE010">
            <wp:simplePos x="0" y="0"/>
            <wp:positionH relativeFrom="column">
              <wp:posOffset>177165</wp:posOffset>
            </wp:positionH>
            <wp:positionV relativeFrom="paragraph">
              <wp:posOffset>3175</wp:posOffset>
            </wp:positionV>
            <wp:extent cx="2952822" cy="1720850"/>
            <wp:effectExtent l="0" t="0" r="0" b="0"/>
            <wp:wrapNone/>
            <wp:docPr id="1281582244" name="Afbeelding 1" descr="Afbeelding met tekst, buitenshuis, schermopname,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582244" name="Afbeelding 1" descr="Afbeelding met tekst, buitenshuis, schermopname, gebouw&#10;&#10;Automatisch gegenereerde beschrijving"/>
                    <pic:cNvPicPr/>
                  </pic:nvPicPr>
                  <pic:blipFill rotWithShape="1">
                    <a:blip r:embed="rId38" cstate="print">
                      <a:extLst>
                        <a:ext uri="{28A0092B-C50C-407E-A947-70E740481C1C}">
                          <a14:useLocalDpi xmlns:a14="http://schemas.microsoft.com/office/drawing/2010/main" val="0"/>
                        </a:ext>
                      </a:extLst>
                    </a:blip>
                    <a:srcRect l="26232" t="15327" r="5473" b="9748"/>
                    <a:stretch/>
                  </pic:blipFill>
                  <pic:spPr bwMode="auto">
                    <a:xfrm>
                      <a:off x="0" y="0"/>
                      <a:ext cx="2965623" cy="1728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A6DB54" w14:textId="77777777" w:rsidR="00A96794" w:rsidRPr="00087D5E" w:rsidRDefault="00A96794" w:rsidP="00A96794"/>
    <w:p w14:paraId="1A19871B" w14:textId="77777777" w:rsidR="00A96794" w:rsidRPr="00087D5E" w:rsidRDefault="00A96794" w:rsidP="00A96794"/>
    <w:p w14:paraId="7F3CA1A8" w14:textId="77777777" w:rsidR="00A96794" w:rsidRPr="00087D5E" w:rsidRDefault="00A96794" w:rsidP="00A96794"/>
    <w:p w14:paraId="1A9054CD" w14:textId="77777777" w:rsidR="00A96794" w:rsidRPr="00087D5E" w:rsidRDefault="00A96794" w:rsidP="00A96794"/>
    <w:p w14:paraId="01180FFD" w14:textId="77777777" w:rsidR="00A96794" w:rsidRPr="00087D5E" w:rsidRDefault="00A96794" w:rsidP="00A96794"/>
    <w:p w14:paraId="3028E585" w14:textId="77777777" w:rsidR="00A96794" w:rsidRPr="00087D5E" w:rsidRDefault="00A96794" w:rsidP="00A96794"/>
    <w:p w14:paraId="30ACFBA2" w14:textId="77777777" w:rsidR="00A96794" w:rsidRPr="00087D5E" w:rsidRDefault="00A96794" w:rsidP="00A96794"/>
    <w:p w14:paraId="158615DB" w14:textId="77777777" w:rsidR="00A96794" w:rsidRPr="00087D5E" w:rsidRDefault="00A96794" w:rsidP="00A96794"/>
    <w:p w14:paraId="0580EBD1" w14:textId="77777777" w:rsidR="00A96794" w:rsidRPr="00087D5E" w:rsidRDefault="00A96794" w:rsidP="00A96794"/>
    <w:p w14:paraId="5951E259" w14:textId="77777777" w:rsidR="00A96794" w:rsidRPr="00087D5E" w:rsidRDefault="00A96794" w:rsidP="00A96794"/>
    <w:p w14:paraId="5E8E4B4C" w14:textId="77777777" w:rsidR="00A96794" w:rsidRPr="00087D5E" w:rsidRDefault="00A96794" w:rsidP="00A96794"/>
    <w:p w14:paraId="4971103E" w14:textId="77777777" w:rsidR="00A96794" w:rsidRPr="00087D5E" w:rsidRDefault="00A96794" w:rsidP="00A96794">
      <w:pPr>
        <w:rPr>
          <w:i/>
          <w:iCs/>
          <w:color w:val="auto"/>
        </w:rPr>
      </w:pPr>
      <w:r w:rsidRPr="00087D5E">
        <w:tab/>
      </w:r>
      <w:r w:rsidRPr="00087D5E">
        <w:rPr>
          <w:i/>
          <w:iCs/>
          <w:color w:val="auto"/>
        </w:rPr>
        <w:t>Kloosterstraat zonder parkeergelegenheden</w:t>
      </w:r>
    </w:p>
    <w:p w14:paraId="1A1CFDB4" w14:textId="77777777" w:rsidR="00A96794" w:rsidRPr="00087D5E" w:rsidRDefault="00A96794" w:rsidP="00A96794"/>
    <w:p w14:paraId="08834D0B" w14:textId="77777777" w:rsidR="00A96794" w:rsidRPr="00087D5E" w:rsidRDefault="00A96794" w:rsidP="00A96794"/>
    <w:p w14:paraId="5D4C0AA6" w14:textId="77777777" w:rsidR="00A96794" w:rsidRPr="00087D5E" w:rsidRDefault="00A96794" w:rsidP="00A96794"/>
    <w:p w14:paraId="479ACFC4" w14:textId="77777777" w:rsidR="00A96794" w:rsidRPr="00087D5E" w:rsidRDefault="00A96794" w:rsidP="00A96794"/>
    <w:p w14:paraId="387B978E" w14:textId="77777777" w:rsidR="00A96794" w:rsidRPr="00087D5E" w:rsidRDefault="00A96794" w:rsidP="00A96794"/>
    <w:p w14:paraId="0112F536" w14:textId="77777777" w:rsidR="00A96794" w:rsidRPr="00087D5E" w:rsidRDefault="00A96794" w:rsidP="00A96794"/>
    <w:p w14:paraId="435A89B0" w14:textId="2941161D" w:rsidR="00A96794" w:rsidRPr="00087D5E" w:rsidRDefault="00A96794" w:rsidP="00A96794">
      <w:pPr>
        <w:pStyle w:val="Lijstalinea"/>
        <w:numPr>
          <w:ilvl w:val="1"/>
          <w:numId w:val="27"/>
        </w:numPr>
      </w:pPr>
      <w:r w:rsidRPr="00087D5E">
        <w:t>Muscarstraat: mogelijkheid voor langsparkeren voor een 10-tal wagens</w:t>
      </w:r>
    </w:p>
    <w:p w14:paraId="33FF6C0F" w14:textId="1A023FB5" w:rsidR="00A96794" w:rsidRPr="00087D5E" w:rsidRDefault="00A96794" w:rsidP="00A96794">
      <w:r w:rsidRPr="00087D5E">
        <w:rPr>
          <w:noProof/>
        </w:rPr>
        <w:drawing>
          <wp:anchor distT="0" distB="0" distL="114300" distR="114300" simplePos="0" relativeHeight="251902976" behindDoc="0" locked="0" layoutInCell="1" allowOverlap="1" wp14:anchorId="046CA0E5" wp14:editId="6B9E3839">
            <wp:simplePos x="0" y="0"/>
            <wp:positionH relativeFrom="column">
              <wp:posOffset>201295</wp:posOffset>
            </wp:positionH>
            <wp:positionV relativeFrom="paragraph">
              <wp:posOffset>8255</wp:posOffset>
            </wp:positionV>
            <wp:extent cx="2738005" cy="1835150"/>
            <wp:effectExtent l="0" t="0" r="5715" b="0"/>
            <wp:wrapNone/>
            <wp:docPr id="950297706" name="Afbeelding 1" descr="Afbeelding met tekst, boom, weg, Landvoertu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297706" name="Afbeelding 1" descr="Afbeelding met tekst, boom, weg, Landvoertuig&#10;&#10;Automatisch gegenereerde beschrijving"/>
                    <pic:cNvPicPr/>
                  </pic:nvPicPr>
                  <pic:blipFill rotWithShape="1">
                    <a:blip r:embed="rId39" cstate="print">
                      <a:extLst>
                        <a:ext uri="{28A0092B-C50C-407E-A947-70E740481C1C}">
                          <a14:useLocalDpi xmlns:a14="http://schemas.microsoft.com/office/drawing/2010/main" val="0"/>
                        </a:ext>
                      </a:extLst>
                    </a:blip>
                    <a:srcRect l="27816" t="13623" r="9091" b="6769"/>
                    <a:stretch/>
                  </pic:blipFill>
                  <pic:spPr bwMode="auto">
                    <a:xfrm>
                      <a:off x="0" y="0"/>
                      <a:ext cx="2740715" cy="18369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3D01A2B" w14:textId="091C33F7" w:rsidR="00A96794" w:rsidRPr="00087D5E" w:rsidRDefault="00A96794" w:rsidP="00A96794"/>
    <w:p w14:paraId="42D5CE53" w14:textId="77777777" w:rsidR="00A96794" w:rsidRPr="00087D5E" w:rsidRDefault="00A96794" w:rsidP="00A96794"/>
    <w:p w14:paraId="7D1BB7C2" w14:textId="77777777" w:rsidR="00A96794" w:rsidRPr="00087D5E" w:rsidRDefault="00A96794" w:rsidP="00A96794"/>
    <w:p w14:paraId="42CA6CB3" w14:textId="77777777" w:rsidR="00A96794" w:rsidRPr="00087D5E" w:rsidRDefault="00A96794" w:rsidP="00A96794"/>
    <w:p w14:paraId="46F0266D" w14:textId="77777777" w:rsidR="00A96794" w:rsidRPr="00087D5E" w:rsidRDefault="00A96794" w:rsidP="00A96794"/>
    <w:p w14:paraId="092F2A83" w14:textId="77777777" w:rsidR="00A96794" w:rsidRPr="00087D5E" w:rsidRDefault="00A96794" w:rsidP="00A96794"/>
    <w:p w14:paraId="5079748A" w14:textId="77777777" w:rsidR="00A96794" w:rsidRPr="00087D5E" w:rsidRDefault="00A96794" w:rsidP="00A96794"/>
    <w:p w14:paraId="10B64F8F" w14:textId="77777777" w:rsidR="00A96794" w:rsidRPr="00087D5E" w:rsidRDefault="00A96794" w:rsidP="00A96794"/>
    <w:p w14:paraId="3E2C0160" w14:textId="77777777" w:rsidR="00A96794" w:rsidRPr="00087D5E" w:rsidRDefault="00A96794" w:rsidP="00A96794"/>
    <w:p w14:paraId="27163E6E" w14:textId="77777777" w:rsidR="00A96794" w:rsidRPr="00087D5E" w:rsidRDefault="00A96794" w:rsidP="00A96794"/>
    <w:p w14:paraId="257E1E91" w14:textId="77777777" w:rsidR="00A96794" w:rsidRPr="00087D5E" w:rsidRDefault="00A96794" w:rsidP="00A96794"/>
    <w:p w14:paraId="2F0EBE32" w14:textId="77777777" w:rsidR="00A96794" w:rsidRPr="00087D5E" w:rsidRDefault="00A96794" w:rsidP="00A96794"/>
    <w:p w14:paraId="4C5675B1" w14:textId="7F8338E5" w:rsidR="00A96794" w:rsidRPr="00087D5E" w:rsidRDefault="00A96794" w:rsidP="00A96794">
      <w:pPr>
        <w:ind w:firstLine="709"/>
      </w:pPr>
      <w:r w:rsidRPr="00087D5E">
        <w:rPr>
          <w:i/>
          <w:iCs/>
          <w:color w:val="auto"/>
        </w:rPr>
        <w:t>Langsparkeren Muscarstraat</w:t>
      </w:r>
    </w:p>
    <w:p w14:paraId="0011342B" w14:textId="77777777" w:rsidR="00A96794" w:rsidRPr="00087D5E" w:rsidRDefault="00A96794" w:rsidP="00A96794"/>
    <w:p w14:paraId="0B3281DC" w14:textId="2BF547EC" w:rsidR="00A96794" w:rsidRPr="00087D5E" w:rsidRDefault="00BB5F6A" w:rsidP="00BB5F6A">
      <w:pPr>
        <w:pStyle w:val="Lijstalinea"/>
        <w:numPr>
          <w:ilvl w:val="0"/>
          <w:numId w:val="27"/>
        </w:numPr>
      </w:pPr>
      <w:r w:rsidRPr="00087D5E">
        <w:t xml:space="preserve">het </w:t>
      </w:r>
      <w:r w:rsidR="00A96794" w:rsidRPr="00087D5E">
        <w:t>voorzien van bijkomende parkeerplaatsen voor bewoners, daar de aangelanden van de projectzone een aansluiting kunnen maken vanop hun perceel voor gemotoriseerde voertuigen</w:t>
      </w:r>
    </w:p>
    <w:p w14:paraId="357A0E93" w14:textId="7618EBE4" w:rsidR="00BB5F6A" w:rsidRPr="00087D5E" w:rsidRDefault="00BB5F6A" w:rsidP="00BB5F6A">
      <w:pPr>
        <w:pStyle w:val="Lijstalinea"/>
        <w:numPr>
          <w:ilvl w:val="0"/>
          <w:numId w:val="27"/>
        </w:numPr>
      </w:pPr>
      <w:r w:rsidRPr="00087D5E">
        <w:t>het bevorderen van de verkeersveiligheid voor het woon-school</w:t>
      </w:r>
      <w:r w:rsidR="00A96794" w:rsidRPr="00087D5E">
        <w:t>-</w:t>
      </w:r>
      <w:r w:rsidRPr="00087D5E">
        <w:t xml:space="preserve"> en het woon-werkverkeer met de fiets, alsook voor de recreatieve fietsers</w:t>
      </w:r>
      <w:r w:rsidR="00A96794" w:rsidRPr="00087D5E">
        <w:t xml:space="preserve"> d.m.v. een trage doorsteek.</w:t>
      </w:r>
    </w:p>
    <w:p w14:paraId="2A75B618" w14:textId="77777777" w:rsidR="00A96794" w:rsidRPr="00087D5E" w:rsidRDefault="00A96794" w:rsidP="00A96794"/>
    <w:p w14:paraId="3C1C382D" w14:textId="77777777" w:rsidR="00A96794" w:rsidRPr="00087D5E" w:rsidRDefault="00A96794" w:rsidP="00A96794"/>
    <w:p w14:paraId="599EFE4E" w14:textId="77777777" w:rsidR="00A96794" w:rsidRPr="00087D5E" w:rsidRDefault="00A96794" w:rsidP="00A96794"/>
    <w:p w14:paraId="218BAEE1" w14:textId="77777777" w:rsidR="00A96794" w:rsidRPr="00087D5E" w:rsidRDefault="00A96794" w:rsidP="00A96794"/>
    <w:p w14:paraId="3FB044D3" w14:textId="77777777" w:rsidR="00A96794" w:rsidRPr="00087D5E" w:rsidRDefault="00A96794" w:rsidP="00A96794"/>
    <w:p w14:paraId="4EC91B39" w14:textId="2B98632D" w:rsidR="00A96794" w:rsidRPr="00087D5E" w:rsidRDefault="00A96794" w:rsidP="00A96794"/>
    <w:p w14:paraId="10217D95" w14:textId="3F583117" w:rsidR="009B2632" w:rsidRPr="00087D5E" w:rsidRDefault="009B2632" w:rsidP="00A96794"/>
    <w:p w14:paraId="35601F1D" w14:textId="5B5F8884" w:rsidR="009B2632" w:rsidRPr="00087D5E" w:rsidRDefault="009B2632" w:rsidP="00A96794"/>
    <w:p w14:paraId="7B050EBC" w14:textId="06C84ABB" w:rsidR="009B2632" w:rsidRPr="00087D5E" w:rsidRDefault="009B2632" w:rsidP="00A96794"/>
    <w:p w14:paraId="4CE78ED2" w14:textId="42C6D46E" w:rsidR="009B2632" w:rsidRPr="00087D5E" w:rsidRDefault="009B2632" w:rsidP="00A96794"/>
    <w:p w14:paraId="60D06749" w14:textId="167794BA" w:rsidR="009B2632" w:rsidRPr="00087D5E" w:rsidRDefault="009B2632" w:rsidP="00A96794"/>
    <w:p w14:paraId="1580D25A" w14:textId="77777777" w:rsidR="009B2632" w:rsidRPr="00087D5E" w:rsidRDefault="009B2632" w:rsidP="00A96794"/>
    <w:p w14:paraId="1BAACFF8" w14:textId="77777777" w:rsidR="00A96794" w:rsidRPr="00087D5E" w:rsidRDefault="00A96794" w:rsidP="00A96794"/>
    <w:p w14:paraId="47A6F7B2" w14:textId="77777777" w:rsidR="00A96794" w:rsidRPr="00087D5E" w:rsidRDefault="00A96794" w:rsidP="00A96794"/>
    <w:p w14:paraId="32011F24" w14:textId="77777777" w:rsidR="00221AE2" w:rsidRPr="00087D5E" w:rsidRDefault="00221AE2" w:rsidP="00A96794"/>
    <w:p w14:paraId="628ECE69" w14:textId="77777777" w:rsidR="00221AE2" w:rsidRPr="00087D5E" w:rsidRDefault="00221AE2" w:rsidP="00A96794"/>
    <w:p w14:paraId="264E5DFA" w14:textId="77777777" w:rsidR="00A96794" w:rsidRPr="00087D5E" w:rsidRDefault="00A96794" w:rsidP="00A96794"/>
    <w:p w14:paraId="736B9E44" w14:textId="5CC027C9" w:rsidR="00A96794" w:rsidRPr="00087D5E" w:rsidRDefault="00A96794" w:rsidP="00A96794"/>
    <w:p w14:paraId="52C32EDF" w14:textId="77777777" w:rsidR="00276F1F" w:rsidRPr="00087D5E" w:rsidRDefault="00276F1F" w:rsidP="00A96794"/>
    <w:p w14:paraId="107C870F" w14:textId="77777777" w:rsidR="00A96794" w:rsidRPr="00087D5E" w:rsidRDefault="00A96794" w:rsidP="00A96794"/>
    <w:p w14:paraId="241523E3" w14:textId="77777777" w:rsidR="00A96794" w:rsidRPr="00087D5E" w:rsidRDefault="00A96794" w:rsidP="00A96794"/>
    <w:p w14:paraId="10E47EEF" w14:textId="77777777" w:rsidR="00A96794" w:rsidRPr="00087D5E" w:rsidRDefault="00A96794" w:rsidP="00A96794"/>
    <w:p w14:paraId="6FA31643" w14:textId="77777777" w:rsidR="00BB5F6A" w:rsidRPr="00087D5E" w:rsidRDefault="00BB5F6A" w:rsidP="00BB5F6A">
      <w:pPr>
        <w:rPr>
          <w:b/>
          <w:iCs/>
          <w:sz w:val="22"/>
        </w:rPr>
      </w:pPr>
      <w:r w:rsidRPr="00087D5E">
        <w:rPr>
          <w:b/>
          <w:iCs/>
          <w:sz w:val="22"/>
        </w:rPr>
        <w:lastRenderedPageBreak/>
        <w:t>Motivatie van de locatie / projectplan</w:t>
      </w:r>
    </w:p>
    <w:p w14:paraId="5E99F369" w14:textId="77777777" w:rsidR="00BB5F6A" w:rsidRPr="00087D5E" w:rsidRDefault="00BB5F6A" w:rsidP="00BB5F6A">
      <w:pPr>
        <w:rPr>
          <w:iCs/>
          <w:color w:val="FF0000"/>
        </w:rPr>
      </w:pPr>
    </w:p>
    <w:p w14:paraId="114A00D8" w14:textId="10847352" w:rsidR="00F53748" w:rsidRPr="00087D5E" w:rsidRDefault="00F53748" w:rsidP="00541FDB">
      <w:pPr>
        <w:jc w:val="both"/>
        <w:rPr>
          <w:iCs/>
        </w:rPr>
      </w:pPr>
      <w:r w:rsidRPr="00087D5E">
        <w:rPr>
          <w:iCs/>
        </w:rPr>
        <w:t>Op basis van het BPA “De Lane” is een zone voorzien waar deze parking kan geïntegreerd worden. Maar dit is niet de enige drijfveer, wat ook blijkt uit het feit dat niet de ganse zone wordt aangesneden voor een volledige bezetting van de parking. Er blijft respect voor de buurt en het groene karakter van de omgeving.</w:t>
      </w:r>
      <w:r w:rsidR="00D06244" w:rsidRPr="00087D5E">
        <w:rPr>
          <w:iCs/>
        </w:rPr>
        <w:t xml:space="preserve"> De parking is bij de opmaak van het BPA meteen voorzien, waardoor alle eigenaars hiervan op de hoogte waren. Ook nieuwe eigenaars zouden via hun notaris (stedenbouwkundige inlichtingen) op de hoogte gebracht moeten zijn dat dit een ‘toekomstige) mogelijkheid was van de gemeente om over te gaan tot de realisatie van die parking. Temeer deze zone in het BPA is opgenomen op vraag van de aangelanden omdat zij geen garage hebben en via deze parking nu ook wel de mogelijkheid zullen hebben.</w:t>
      </w:r>
    </w:p>
    <w:p w14:paraId="213BC78B" w14:textId="77777777" w:rsidR="00F53748" w:rsidRPr="00087D5E" w:rsidRDefault="00F53748" w:rsidP="00BB5F6A">
      <w:pPr>
        <w:rPr>
          <w:iCs/>
        </w:rPr>
      </w:pPr>
    </w:p>
    <w:p w14:paraId="43C16924" w14:textId="5FABF119" w:rsidR="00F53748" w:rsidRPr="00087D5E" w:rsidRDefault="00F53748" w:rsidP="00541FDB">
      <w:pPr>
        <w:jc w:val="both"/>
        <w:rPr>
          <w:iCs/>
        </w:rPr>
      </w:pPr>
      <w:r w:rsidRPr="00087D5E">
        <w:rPr>
          <w:iCs/>
        </w:rPr>
        <w:t>Wel blijkt uit de recente realisatie van de verkaveling “Van Daele” (K. Van Eeckestraat) dat stukjes groenzone worden ingenomen/gebruikt voor het stallen van wagens. Er is m.a.w. een nijpend tekort aan bijkomende parkeerplaatsen in de directe omgeving van deze ontwikkeling. De voorgestelde locatie ligt dan ook in de onmiddellijke omgeving.</w:t>
      </w:r>
    </w:p>
    <w:p w14:paraId="363269F1" w14:textId="1B30D301" w:rsidR="00F53748" w:rsidRPr="00087D5E" w:rsidRDefault="00F53748" w:rsidP="00541FDB">
      <w:pPr>
        <w:jc w:val="both"/>
        <w:rPr>
          <w:iCs/>
        </w:rPr>
      </w:pPr>
    </w:p>
    <w:p w14:paraId="08EB92DA" w14:textId="15A94E62" w:rsidR="00F53748" w:rsidRPr="00087D5E" w:rsidRDefault="00F53748" w:rsidP="00541FDB">
      <w:pPr>
        <w:jc w:val="both"/>
        <w:rPr>
          <w:iCs/>
        </w:rPr>
      </w:pPr>
      <w:r w:rsidRPr="00087D5E">
        <w:rPr>
          <w:noProof/>
        </w:rPr>
        <w:drawing>
          <wp:anchor distT="0" distB="0" distL="114300" distR="114300" simplePos="0" relativeHeight="251904000" behindDoc="0" locked="0" layoutInCell="1" allowOverlap="1" wp14:anchorId="1FAD8478" wp14:editId="3C956A01">
            <wp:simplePos x="0" y="0"/>
            <wp:positionH relativeFrom="margin">
              <wp:posOffset>-635</wp:posOffset>
            </wp:positionH>
            <wp:positionV relativeFrom="paragraph">
              <wp:posOffset>8890</wp:posOffset>
            </wp:positionV>
            <wp:extent cx="3137986" cy="2038350"/>
            <wp:effectExtent l="0" t="0" r="5715" b="0"/>
            <wp:wrapNone/>
            <wp:docPr id="34335440" name="Afbeelding 1" descr="Afbeelding met kaart, tek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35440" name="Afbeelding 1" descr="Afbeelding met kaart, tekst, schermopname&#10;&#10;Automatisch gegenereerde beschrijving"/>
                    <pic:cNvPicPr/>
                  </pic:nvPicPr>
                  <pic:blipFill rotWithShape="1">
                    <a:blip r:embed="rId40" cstate="print">
                      <a:extLst>
                        <a:ext uri="{28A0092B-C50C-407E-A947-70E740481C1C}">
                          <a14:useLocalDpi xmlns:a14="http://schemas.microsoft.com/office/drawing/2010/main" val="0"/>
                        </a:ext>
                      </a:extLst>
                    </a:blip>
                    <a:srcRect l="27137" t="27246" r="19946" b="8046"/>
                    <a:stretch/>
                  </pic:blipFill>
                  <pic:spPr bwMode="auto">
                    <a:xfrm>
                      <a:off x="0" y="0"/>
                      <a:ext cx="3137986" cy="2038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648E82" w14:textId="77777777" w:rsidR="00F53748" w:rsidRPr="00087D5E" w:rsidRDefault="00F53748" w:rsidP="00541FDB">
      <w:pPr>
        <w:jc w:val="both"/>
        <w:rPr>
          <w:iCs/>
        </w:rPr>
      </w:pPr>
    </w:p>
    <w:p w14:paraId="15B20035" w14:textId="49D34538" w:rsidR="00F53748" w:rsidRPr="00087D5E" w:rsidRDefault="00F53748" w:rsidP="00541FDB">
      <w:pPr>
        <w:jc w:val="both"/>
        <w:rPr>
          <w:iCs/>
        </w:rPr>
      </w:pPr>
    </w:p>
    <w:p w14:paraId="2F2AB908" w14:textId="4A7A367C" w:rsidR="00F53748" w:rsidRPr="00087D5E" w:rsidRDefault="00F53748" w:rsidP="00541FDB">
      <w:pPr>
        <w:jc w:val="both"/>
        <w:rPr>
          <w:iCs/>
        </w:rPr>
      </w:pPr>
      <w:r w:rsidRPr="00087D5E">
        <w:rPr>
          <w:iCs/>
          <w:noProof/>
        </w:rPr>
        <mc:AlternateContent>
          <mc:Choice Requires="wps">
            <w:drawing>
              <wp:anchor distT="0" distB="0" distL="114300" distR="114300" simplePos="0" relativeHeight="251905024" behindDoc="0" locked="0" layoutInCell="1" allowOverlap="1" wp14:anchorId="4D890BD6" wp14:editId="03FC9BCE">
                <wp:simplePos x="0" y="0"/>
                <wp:positionH relativeFrom="column">
                  <wp:posOffset>1028065</wp:posOffset>
                </wp:positionH>
                <wp:positionV relativeFrom="paragraph">
                  <wp:posOffset>41275</wp:posOffset>
                </wp:positionV>
                <wp:extent cx="1111250" cy="749300"/>
                <wp:effectExtent l="0" t="0" r="12700" b="12700"/>
                <wp:wrapNone/>
                <wp:docPr id="1254794263" name="Ovaal 50"/>
                <wp:cNvGraphicFramePr/>
                <a:graphic xmlns:a="http://schemas.openxmlformats.org/drawingml/2006/main">
                  <a:graphicData uri="http://schemas.microsoft.com/office/word/2010/wordprocessingShape">
                    <wps:wsp>
                      <wps:cNvSpPr/>
                      <wps:spPr>
                        <a:xfrm>
                          <a:off x="0" y="0"/>
                          <a:ext cx="1111250" cy="74930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5FAB6655" id="Ovaal 50" o:spid="_x0000_s1026" style="position:absolute;margin-left:80.95pt;margin-top:3.25pt;width:87.5pt;height:59pt;z-index:251905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" filled="f" strokecolor="red" strokeweight="2pt"/>
            </w:pict>
          </mc:Fallback>
        </mc:AlternateContent>
      </w:r>
    </w:p>
    <w:p w14:paraId="62749F4F" w14:textId="77777777" w:rsidR="00F53748" w:rsidRPr="00087D5E" w:rsidRDefault="00F53748" w:rsidP="00541FDB">
      <w:pPr>
        <w:jc w:val="both"/>
        <w:rPr>
          <w:iCs/>
        </w:rPr>
      </w:pPr>
    </w:p>
    <w:p w14:paraId="4EF0F378" w14:textId="77777777" w:rsidR="00F53748" w:rsidRPr="00087D5E" w:rsidRDefault="00F53748" w:rsidP="00541FDB">
      <w:pPr>
        <w:jc w:val="both"/>
        <w:rPr>
          <w:iCs/>
        </w:rPr>
      </w:pPr>
    </w:p>
    <w:p w14:paraId="7E2F2C0B" w14:textId="77777777" w:rsidR="00F53748" w:rsidRPr="00087D5E" w:rsidRDefault="00F53748" w:rsidP="00541FDB">
      <w:pPr>
        <w:jc w:val="both"/>
        <w:rPr>
          <w:iCs/>
        </w:rPr>
      </w:pPr>
    </w:p>
    <w:p w14:paraId="61AD4CCE" w14:textId="62DDD79E" w:rsidR="00F53748" w:rsidRPr="00087D5E" w:rsidRDefault="00F53748" w:rsidP="00541FDB">
      <w:pPr>
        <w:jc w:val="both"/>
        <w:rPr>
          <w:iCs/>
        </w:rPr>
      </w:pPr>
      <w:r w:rsidRPr="00087D5E">
        <w:rPr>
          <w:iCs/>
          <w:noProof/>
        </w:rPr>
        <mc:AlternateContent>
          <mc:Choice Requires="wps">
            <w:drawing>
              <wp:anchor distT="0" distB="0" distL="114300" distR="114300" simplePos="0" relativeHeight="251907072" behindDoc="0" locked="0" layoutInCell="1" allowOverlap="1" wp14:anchorId="415D330E" wp14:editId="367032CE">
                <wp:simplePos x="0" y="0"/>
                <wp:positionH relativeFrom="column">
                  <wp:posOffset>56515</wp:posOffset>
                </wp:positionH>
                <wp:positionV relativeFrom="paragraph">
                  <wp:posOffset>129540</wp:posOffset>
                </wp:positionV>
                <wp:extent cx="1092200" cy="317500"/>
                <wp:effectExtent l="0" t="0" r="0" b="6350"/>
                <wp:wrapNone/>
                <wp:docPr id="475360263" name="Tekstvak 52"/>
                <wp:cNvGraphicFramePr/>
                <a:graphic xmlns:a="http://schemas.openxmlformats.org/drawingml/2006/main">
                  <a:graphicData uri="http://schemas.microsoft.com/office/word/2010/wordprocessingShape">
                    <wps:wsp>
                      <wps:cNvSpPr txBox="1"/>
                      <wps:spPr>
                        <a:xfrm>
                          <a:off x="0" y="0"/>
                          <a:ext cx="1092200" cy="317500"/>
                        </a:xfrm>
                        <a:prstGeom prst="rect">
                          <a:avLst/>
                        </a:prstGeom>
                        <a:solidFill>
                          <a:schemeClr val="lt1"/>
                        </a:solidFill>
                        <a:ln w="6350">
                          <a:noFill/>
                        </a:ln>
                      </wps:spPr>
                      <wps:txbx>
                        <w:txbxContent>
                          <w:p w14:paraId="72ED1684" w14:textId="77777777" w:rsidR="00F53748" w:rsidRPr="00087D5E" w:rsidRDefault="00F53748">
                            <w:pPr>
                              <w:rPr>
                                <w:color w:val="FF0000"/>
                                <w:sz w:val="12"/>
                                <w:szCs w:val="12"/>
                              </w:rPr>
                            </w:pPr>
                            <w:r w:rsidRPr="00087D5E">
                              <w:rPr>
                                <w:color w:val="FF0000"/>
                                <w:sz w:val="12"/>
                                <w:szCs w:val="12"/>
                              </w:rPr>
                              <w:t>Verkaveling “Van Daele”</w:t>
                            </w:r>
                          </w:p>
                          <w:p w14:paraId="47E89F34" w14:textId="753AFC47" w:rsidR="00F53748" w:rsidRPr="00087D5E" w:rsidRDefault="00F53748">
                            <w:pPr>
                              <w:rPr>
                                <w:color w:val="FF0000"/>
                                <w:sz w:val="12"/>
                                <w:szCs w:val="12"/>
                              </w:rPr>
                            </w:pPr>
                            <w:r w:rsidRPr="00087D5E">
                              <w:rPr>
                                <w:color w:val="FF0000"/>
                                <w:sz w:val="12"/>
                                <w:szCs w:val="12"/>
                              </w:rPr>
                              <w:t>(K. Van Eeckestraat)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15D330E" id="Tekstvak 52" o:spid="_x0000_s1028" type="#_x0000_t202" style="position:absolute;left:0;text-align:left;margin-left:4.45pt;margin-top:10.2pt;width:86pt;height:25pt;z-index:251907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" fillcolor="white [3201]" stroked="f" strokeweight=".5pt">
                <v:textbox>
                  <w:txbxContent>
                    <w:p w14:paraId="72ED1684" w14:textId="77777777" w:rsidR="00F53748" w:rsidRPr="00087D5E" w:rsidRDefault="00F53748">
                      <w:pPr>
                        <w:rPr>
                          <w:color w:val="FF0000"/>
                          <w:sz w:val="12"/>
                          <w:szCs w:val="12"/>
                        </w:rPr>
                      </w:pPr>
                      <w:r w:rsidRPr="00087D5E">
                        <w:rPr>
                          <w:color w:val="FF0000"/>
                          <w:sz w:val="12"/>
                          <w:szCs w:val="12"/>
                        </w:rPr>
                        <w:t>Verkaveling “Van Daele”</w:t>
                      </w:r>
                    </w:p>
                    <w:p w14:paraId="47E89F34" w14:textId="753AFC47" w:rsidR="00F53748" w:rsidRPr="00087D5E" w:rsidRDefault="00F53748">
                      <w:pPr>
                        <w:rPr>
                          <w:color w:val="FF0000"/>
                          <w:sz w:val="12"/>
                          <w:szCs w:val="12"/>
                        </w:rPr>
                      </w:pPr>
                      <w:r w:rsidRPr="00087D5E">
                        <w:rPr>
                          <w:color w:val="FF0000"/>
                          <w:sz w:val="12"/>
                          <w:szCs w:val="12"/>
                        </w:rPr>
                        <w:t xml:space="preserve">(K. Van </w:t>
                      </w:r>
                      <w:proofErr w:type="spellStart"/>
                      <w:r w:rsidRPr="00087D5E">
                        <w:rPr>
                          <w:color w:val="FF0000"/>
                          <w:sz w:val="12"/>
                          <w:szCs w:val="12"/>
                        </w:rPr>
                        <w:t>Eeckestraat</w:t>
                      </w:r>
                      <w:proofErr w:type="spellEnd"/>
                      <w:r w:rsidRPr="00087D5E">
                        <w:rPr>
                          <w:color w:val="FF0000"/>
                          <w:sz w:val="12"/>
                          <w:szCs w:val="12"/>
                        </w:rPr>
                        <w:t>)</w:t>
                      </w:r>
                    </w:p>
                  </w:txbxContent>
                </v:textbox>
              </v:shape>
            </w:pict>
          </mc:Fallback>
        </mc:AlternateContent>
      </w:r>
      <w:r w:rsidRPr="00087D5E">
        <w:rPr>
          <w:iCs/>
          <w:noProof/>
        </w:rPr>
        <mc:AlternateContent>
          <mc:Choice Requires="wps">
            <w:drawing>
              <wp:anchor distT="0" distB="0" distL="114300" distR="114300" simplePos="0" relativeHeight="251906048" behindDoc="0" locked="0" layoutInCell="1" allowOverlap="1" wp14:anchorId="6C664878" wp14:editId="576ADF86">
                <wp:simplePos x="0" y="0"/>
                <wp:positionH relativeFrom="column">
                  <wp:posOffset>1853565</wp:posOffset>
                </wp:positionH>
                <wp:positionV relativeFrom="paragraph">
                  <wp:posOffset>40640</wp:posOffset>
                </wp:positionV>
                <wp:extent cx="298450" cy="381000"/>
                <wp:effectExtent l="38100" t="0" r="44450" b="0"/>
                <wp:wrapNone/>
                <wp:docPr id="51860805" name="Ovaal 51"/>
                <wp:cNvGraphicFramePr/>
                <a:graphic xmlns:a="http://schemas.openxmlformats.org/drawingml/2006/main">
                  <a:graphicData uri="http://schemas.microsoft.com/office/word/2010/wordprocessingShape">
                    <wps:wsp>
                      <wps:cNvSpPr/>
                      <wps:spPr>
                        <a:xfrm rot="19184809">
                          <a:off x="0" y="0"/>
                          <a:ext cx="298450" cy="381000"/>
                        </a:xfrm>
                        <a:prstGeom prst="ellipse">
                          <a:avLst/>
                        </a:prstGeom>
                        <a:no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oval w14:anchorId="5FB74709" id="Ovaal 51" o:spid="_x0000_s1026" style="position:absolute;margin-left:145.95pt;margin-top:3.2pt;width:23.5pt;height:30pt;rotation:-2638033fd;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" filled="f" strokecolor="yellow" strokeweight="2pt"/>
            </w:pict>
          </mc:Fallback>
        </mc:AlternateContent>
      </w:r>
    </w:p>
    <w:p w14:paraId="156EBB12" w14:textId="782AF5D0" w:rsidR="00F53748" w:rsidRPr="00087D5E" w:rsidRDefault="00F53748" w:rsidP="00541FDB">
      <w:pPr>
        <w:jc w:val="both"/>
        <w:rPr>
          <w:iCs/>
        </w:rPr>
      </w:pPr>
    </w:p>
    <w:p w14:paraId="08240EA6" w14:textId="16330E8D" w:rsidR="00F53748" w:rsidRPr="00087D5E" w:rsidRDefault="00F53748" w:rsidP="00541FDB">
      <w:pPr>
        <w:jc w:val="both"/>
        <w:rPr>
          <w:iCs/>
        </w:rPr>
      </w:pPr>
    </w:p>
    <w:p w14:paraId="4FB2DB83" w14:textId="1A9BB790" w:rsidR="00F53748" w:rsidRPr="00087D5E" w:rsidRDefault="00F53748" w:rsidP="00541FDB">
      <w:pPr>
        <w:jc w:val="both"/>
        <w:rPr>
          <w:iCs/>
        </w:rPr>
      </w:pPr>
      <w:r w:rsidRPr="00087D5E">
        <w:rPr>
          <w:iCs/>
          <w:noProof/>
        </w:rPr>
        <mc:AlternateContent>
          <mc:Choice Requires="wps">
            <w:drawing>
              <wp:anchor distT="0" distB="0" distL="114300" distR="114300" simplePos="0" relativeHeight="251909120" behindDoc="0" locked="0" layoutInCell="1" allowOverlap="1" wp14:anchorId="19F6014D" wp14:editId="32B0442B">
                <wp:simplePos x="0" y="0"/>
                <wp:positionH relativeFrom="column">
                  <wp:posOffset>1967865</wp:posOffset>
                </wp:positionH>
                <wp:positionV relativeFrom="paragraph">
                  <wp:posOffset>92075</wp:posOffset>
                </wp:positionV>
                <wp:extent cx="920750" cy="209550"/>
                <wp:effectExtent l="0" t="0" r="0" b="0"/>
                <wp:wrapNone/>
                <wp:docPr id="17999305" name="Tekstvak 52"/>
                <wp:cNvGraphicFramePr/>
                <a:graphic xmlns:a="http://schemas.openxmlformats.org/drawingml/2006/main">
                  <a:graphicData uri="http://schemas.microsoft.com/office/word/2010/wordprocessingShape">
                    <wps:wsp>
                      <wps:cNvSpPr txBox="1"/>
                      <wps:spPr>
                        <a:xfrm>
                          <a:off x="0" y="0"/>
                          <a:ext cx="920750" cy="209550"/>
                        </a:xfrm>
                        <a:prstGeom prst="rect">
                          <a:avLst/>
                        </a:prstGeom>
                        <a:solidFill>
                          <a:schemeClr val="lt1"/>
                        </a:solidFill>
                        <a:ln w="6350">
                          <a:noFill/>
                        </a:ln>
                      </wps:spPr>
                      <wps:txbx>
                        <w:txbxContent>
                          <w:p w14:paraId="03847D3A" w14:textId="57A23622" w:rsidR="00F53748" w:rsidRPr="00087D5E" w:rsidRDefault="00F53748">
                            <w:pPr>
                              <w:rPr>
                                <w:color w:val="FFFF00"/>
                                <w:sz w:val="12"/>
                                <w:szCs w:val="12"/>
                              </w:rPr>
                            </w:pPr>
                            <w:r w:rsidRPr="00087D5E">
                              <w:rPr>
                                <w:color w:val="FFFF00"/>
                                <w:sz w:val="12"/>
                                <w:szCs w:val="12"/>
                              </w:rPr>
                              <w:t>Parking “Van Daele”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9F6014D" id="_x0000_s1029" type="#_x0000_t202" style="position:absolute;left:0;text-align:left;margin-left:154.95pt;margin-top:7.25pt;width:72.5pt;height:16.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" fillcolor="white [3201]" stroked="f" strokeweight=".5pt">
                <v:textbox>
                  <w:txbxContent>
                    <w:p w14:paraId="03847D3A" w14:textId="57A23622" w:rsidR="00F53748" w:rsidRPr="00087D5E" w:rsidRDefault="00F53748">
                      <w:pPr>
                        <w:rPr>
                          <w:color w:val="FFFF00"/>
                          <w:sz w:val="12"/>
                          <w:szCs w:val="12"/>
                        </w:rPr>
                      </w:pPr>
                      <w:r w:rsidRPr="00087D5E">
                        <w:rPr>
                          <w:color w:val="FFFF00"/>
                          <w:sz w:val="12"/>
                          <w:szCs w:val="12"/>
                        </w:rPr>
                        <w:t>Parking “Van Daele”</w:t>
                      </w:r>
                    </w:p>
                  </w:txbxContent>
                </v:textbox>
              </v:shape>
            </w:pict>
          </mc:Fallback>
        </mc:AlternateContent>
      </w:r>
    </w:p>
    <w:p w14:paraId="148E5A80" w14:textId="77777777" w:rsidR="00F53748" w:rsidRPr="00087D5E" w:rsidRDefault="00F53748" w:rsidP="00541FDB">
      <w:pPr>
        <w:jc w:val="both"/>
        <w:rPr>
          <w:iCs/>
        </w:rPr>
      </w:pPr>
    </w:p>
    <w:p w14:paraId="533209CE" w14:textId="77777777" w:rsidR="00F53748" w:rsidRPr="00087D5E" w:rsidRDefault="00F53748" w:rsidP="00541FDB">
      <w:pPr>
        <w:jc w:val="both"/>
        <w:rPr>
          <w:iCs/>
        </w:rPr>
      </w:pPr>
    </w:p>
    <w:p w14:paraId="00203418" w14:textId="77777777" w:rsidR="00F53748" w:rsidRPr="00087D5E" w:rsidRDefault="00F53748" w:rsidP="00541FDB">
      <w:pPr>
        <w:jc w:val="both"/>
        <w:rPr>
          <w:iCs/>
        </w:rPr>
      </w:pPr>
    </w:p>
    <w:p w14:paraId="3043A9DE" w14:textId="1DFAFE8E" w:rsidR="00276F1F" w:rsidRPr="00087D5E" w:rsidRDefault="00D06244" w:rsidP="008D21A1">
      <w:pPr>
        <w:jc w:val="both"/>
        <w:rPr>
          <w:iCs/>
        </w:rPr>
      </w:pPr>
      <w:r w:rsidRPr="00087D5E">
        <w:rPr>
          <w:iCs/>
        </w:rPr>
        <w:t>De nood aan parkeerplaatsen is hoog. Dit wordt tevens bekrachtigd door het feit dat 7 van de 8 percelen reeds verworven zijn voor de aanleg van deze parking</w:t>
      </w:r>
      <w:r w:rsidR="00276F1F" w:rsidRPr="00087D5E">
        <w:rPr>
          <w:iCs/>
        </w:rPr>
        <w:t>/</w:t>
      </w:r>
    </w:p>
    <w:p w14:paraId="661D027F" w14:textId="5332D1B2" w:rsidR="009B2632" w:rsidRPr="00087D5E" w:rsidRDefault="00276F1F" w:rsidP="008D21A1">
      <w:pPr>
        <w:jc w:val="both"/>
        <w:rPr>
          <w:iCs/>
        </w:rPr>
      </w:pPr>
      <w:r w:rsidRPr="00087D5E">
        <w:rPr>
          <w:iCs/>
        </w:rPr>
        <w:t>D</w:t>
      </w:r>
      <w:r w:rsidR="008D21A1" w:rsidRPr="00087D5E">
        <w:rPr>
          <w:iCs/>
        </w:rPr>
        <w:t>oor het v</w:t>
      </w:r>
      <w:r w:rsidR="009B2632" w:rsidRPr="00087D5E">
        <w:rPr>
          <w:iCs/>
        </w:rPr>
        <w:t xml:space="preserve">erlies </w:t>
      </w:r>
      <w:r w:rsidR="008D21A1" w:rsidRPr="00087D5E">
        <w:rPr>
          <w:iCs/>
        </w:rPr>
        <w:t xml:space="preserve">van </w:t>
      </w:r>
      <w:r w:rsidR="009B2632" w:rsidRPr="00087D5E">
        <w:rPr>
          <w:iCs/>
        </w:rPr>
        <w:t>parkeerplaatsen</w:t>
      </w:r>
      <w:r w:rsidR="008D21A1" w:rsidRPr="00087D5E">
        <w:rPr>
          <w:iCs/>
        </w:rPr>
        <w:t xml:space="preserve"> op</w:t>
      </w:r>
      <w:r w:rsidR="009B2632" w:rsidRPr="00087D5E">
        <w:rPr>
          <w:iCs/>
        </w:rPr>
        <w:t xml:space="preserve"> openbaar domein door geplande aanpassingswerken</w:t>
      </w:r>
      <w:r w:rsidRPr="00087D5E">
        <w:rPr>
          <w:iCs/>
        </w:rPr>
        <w:t xml:space="preserve"> zal de nood nog hoger zijn</w:t>
      </w:r>
      <w:r w:rsidR="008D21A1" w:rsidRPr="00087D5E">
        <w:rPr>
          <w:iCs/>
        </w:rPr>
        <w:t>.</w:t>
      </w:r>
    </w:p>
    <w:p w14:paraId="69CB44E8" w14:textId="77777777" w:rsidR="008D21A1" w:rsidRPr="00087D5E" w:rsidRDefault="008D21A1" w:rsidP="008D21A1">
      <w:pPr>
        <w:jc w:val="both"/>
        <w:rPr>
          <w:rFonts w:asciiTheme="minorHAnsi" w:eastAsia="Times New Roman" w:hAnsiTheme="minorHAnsi" w:cs="Calibri"/>
          <w:color w:val="000000"/>
          <w:szCs w:val="18"/>
        </w:rPr>
      </w:pPr>
    </w:p>
    <w:p w14:paraId="01F5A56C" w14:textId="481BA268" w:rsidR="009B2632" w:rsidRPr="00087D5E" w:rsidRDefault="008D21A1" w:rsidP="009B2632">
      <w:pPr>
        <w:spacing w:after="160"/>
        <w:jc w:val="both"/>
        <w:rPr>
          <w:rFonts w:asciiTheme="minorHAnsi" w:eastAsia="Times New Roman" w:hAnsiTheme="minorHAnsi"/>
          <w:color w:val="auto"/>
          <w:szCs w:val="18"/>
        </w:rPr>
      </w:pPr>
      <w:r w:rsidRPr="00087D5E">
        <w:rPr>
          <w:iCs/>
        </w:rPr>
        <w:t>I</w:t>
      </w:r>
      <w:r w:rsidR="009B2632" w:rsidRPr="00087D5E">
        <w:rPr>
          <w:iCs/>
        </w:rPr>
        <w:t xml:space="preserve">n het centrum van Veldegem </w:t>
      </w:r>
      <w:r w:rsidRPr="00087D5E">
        <w:rPr>
          <w:iCs/>
        </w:rPr>
        <w:t>worden namel</w:t>
      </w:r>
      <w:r w:rsidR="00087D5E">
        <w:rPr>
          <w:iCs/>
        </w:rPr>
        <w:t>i</w:t>
      </w:r>
      <w:r w:rsidRPr="00087D5E">
        <w:rPr>
          <w:iCs/>
        </w:rPr>
        <w:t xml:space="preserve">jk </w:t>
      </w:r>
      <w:r w:rsidR="009B2632" w:rsidRPr="00087D5E">
        <w:rPr>
          <w:iCs/>
        </w:rPr>
        <w:t>enkele parkeerplaatsen geschrapt teneinde het openbaar domein veilig en conform aan te leggen.</w:t>
      </w:r>
    </w:p>
    <w:p w14:paraId="47D7C732" w14:textId="391033C1" w:rsidR="009B2632" w:rsidRPr="00087D5E" w:rsidRDefault="009B2632" w:rsidP="009B2632">
      <w:pPr>
        <w:numPr>
          <w:ilvl w:val="0"/>
          <w:numId w:val="30"/>
        </w:numPr>
        <w:jc w:val="both"/>
        <w:textAlignment w:val="baseline"/>
        <w:rPr>
          <w:iCs/>
        </w:rPr>
      </w:pPr>
      <w:r w:rsidRPr="00087D5E">
        <w:rPr>
          <w:iCs/>
        </w:rPr>
        <w:t>verwijdering van parkeerplaatsen in de Koning Albertstraat ter hoogte van huisnummers</w:t>
      </w:r>
      <w:r w:rsidRPr="00087D5E">
        <w:rPr>
          <w:rFonts w:asciiTheme="minorHAnsi" w:eastAsia="Times New Roman" w:hAnsiTheme="minorHAnsi" w:cs="Calibri"/>
          <w:color w:val="000000"/>
          <w:szCs w:val="18"/>
          <w:shd w:val="clear" w:color="auto" w:fill="F6B26B"/>
        </w:rPr>
        <w:t xml:space="preserve"> </w:t>
      </w:r>
      <w:r w:rsidRPr="00087D5E">
        <w:rPr>
          <w:iCs/>
        </w:rPr>
        <w:t>6 tot en met 10 voor</w:t>
      </w:r>
      <w:r w:rsidR="008D21A1" w:rsidRPr="00087D5E">
        <w:rPr>
          <w:iCs/>
        </w:rPr>
        <w:t xml:space="preserve"> de</w:t>
      </w:r>
      <w:r w:rsidRPr="00087D5E">
        <w:rPr>
          <w:iCs/>
        </w:rPr>
        <w:t xml:space="preserve"> uitbreiding</w:t>
      </w:r>
      <w:r w:rsidR="008D21A1" w:rsidRPr="00087D5E">
        <w:rPr>
          <w:iCs/>
        </w:rPr>
        <w:t xml:space="preserve"> van het</w:t>
      </w:r>
      <w:r w:rsidRPr="00087D5E">
        <w:rPr>
          <w:iCs/>
        </w:rPr>
        <w:t xml:space="preserve"> voetpad (verlies zes openbare parkeerplaatsen)</w:t>
      </w:r>
    </w:p>
    <w:p w14:paraId="3C01B464" w14:textId="2E2EFAAF" w:rsidR="009B2632" w:rsidRPr="00087D5E" w:rsidRDefault="008D21A1" w:rsidP="009B2632">
      <w:pPr>
        <w:numPr>
          <w:ilvl w:val="0"/>
          <w:numId w:val="30"/>
        </w:numPr>
        <w:spacing w:after="160"/>
        <w:jc w:val="both"/>
        <w:textAlignment w:val="baseline"/>
        <w:rPr>
          <w:iCs/>
        </w:rPr>
      </w:pPr>
      <w:r w:rsidRPr="00087D5E">
        <w:rPr>
          <w:iCs/>
        </w:rPr>
        <w:t xml:space="preserve">de </w:t>
      </w:r>
      <w:r w:rsidR="009B2632" w:rsidRPr="00087D5E">
        <w:rPr>
          <w:iCs/>
        </w:rPr>
        <w:t xml:space="preserve">aanleg </w:t>
      </w:r>
      <w:r w:rsidRPr="00087D5E">
        <w:rPr>
          <w:iCs/>
        </w:rPr>
        <w:t xml:space="preserve">van de </w:t>
      </w:r>
      <w:r w:rsidR="009B2632" w:rsidRPr="00087D5E">
        <w:rPr>
          <w:iCs/>
        </w:rPr>
        <w:t>verhoogde bushalte Veldegem kerk aan de Koning Albertstraat 9-11 (verlies vier parkeerplaatsen)</w:t>
      </w:r>
    </w:p>
    <w:p w14:paraId="28722809" w14:textId="77777777" w:rsidR="009B2632" w:rsidRPr="00087D5E" w:rsidRDefault="009B2632" w:rsidP="00BF6BD8">
      <w:pPr>
        <w:spacing w:after="160"/>
        <w:jc w:val="both"/>
        <w:textAlignment w:val="baseline"/>
        <w:rPr>
          <w:iCs/>
        </w:rPr>
      </w:pPr>
      <w:r w:rsidRPr="00087D5E">
        <w:rPr>
          <w:iCs/>
        </w:rPr>
        <w:t>Gezien deze locaties nabij het projectgebied liggen dat werd opgenomen als parking in het BPA De Lane, kunnen deze extra parkeerplaatsen als alternatief worden beschouwd.</w:t>
      </w:r>
    </w:p>
    <w:p w14:paraId="3DF9119A" w14:textId="77777777" w:rsidR="009B2632" w:rsidRPr="00087D5E" w:rsidRDefault="009B2632" w:rsidP="00BF6BD8">
      <w:pPr>
        <w:spacing w:after="160"/>
        <w:jc w:val="both"/>
        <w:textAlignment w:val="baseline"/>
        <w:rPr>
          <w:iCs/>
        </w:rPr>
      </w:pPr>
      <w:r w:rsidRPr="00087D5E">
        <w:rPr>
          <w:iCs/>
        </w:rPr>
        <w:t>Voor de parkeerplaatsen die zullen wegvallen is het wenselijk dat er minimaal tien openbare parkeerplaatsen worden voorzien in de nabije omgeving.</w:t>
      </w:r>
    </w:p>
    <w:p w14:paraId="622585F3" w14:textId="689EE917" w:rsidR="0007769C" w:rsidRPr="00087D5E" w:rsidRDefault="00604A4A" w:rsidP="009B2632">
      <w:pPr>
        <w:spacing w:after="160"/>
        <w:rPr>
          <w:rFonts w:ascii="Times New Roman" w:eastAsia="Times New Roman" w:hAnsi="Times New Roman"/>
          <w:color w:val="auto"/>
          <w:sz w:val="24"/>
          <w:szCs w:val="24"/>
        </w:rPr>
      </w:pPr>
      <w:r w:rsidRPr="00087D5E">
        <w:rPr>
          <w:i/>
          <w:noProof/>
        </w:rPr>
        <w:drawing>
          <wp:anchor distT="0" distB="0" distL="114300" distR="114300" simplePos="0" relativeHeight="251915264" behindDoc="1" locked="0" layoutInCell="1" allowOverlap="1" wp14:anchorId="12FD2DD2" wp14:editId="251B091B">
            <wp:simplePos x="0" y="0"/>
            <wp:positionH relativeFrom="column">
              <wp:posOffset>212872</wp:posOffset>
            </wp:positionH>
            <wp:positionV relativeFrom="paragraph">
              <wp:posOffset>61447</wp:posOffset>
            </wp:positionV>
            <wp:extent cx="2306343" cy="2687002"/>
            <wp:effectExtent l="317" t="0" r="0" b="0"/>
            <wp:wrapNone/>
            <wp:docPr id="201556496" name="Afbeelding 35" descr="Afbeelding met tekst, kaart, tekening,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761790" name="Afbeelding 35" descr="Afbeelding met tekst, kaart, tekening, ontwerp&#10;&#10;Automatisch gegenereerde beschrijving"/>
                    <pic:cNvPicPr/>
                  </pic:nvPicPr>
                  <pic:blipFill rotWithShape="1">
                    <a:blip r:embed="rId41" cstate="print">
                      <a:extLst>
                        <a:ext uri="{28A0092B-C50C-407E-A947-70E740481C1C}">
                          <a14:useLocalDpi xmlns:a14="http://schemas.microsoft.com/office/drawing/2010/main" val="0"/>
                        </a:ext>
                      </a:extLst>
                    </a:blip>
                    <a:srcRect l="39026" t="47264" r="27361" b="34190"/>
                    <a:stretch/>
                  </pic:blipFill>
                  <pic:spPr bwMode="auto">
                    <a:xfrm rot="5400000">
                      <a:off x="0" y="0"/>
                      <a:ext cx="2317718" cy="2700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CE7F93" w14:textId="07ABFCCB" w:rsidR="0007769C" w:rsidRPr="00087D5E" w:rsidRDefault="0007769C" w:rsidP="00541FDB">
      <w:pPr>
        <w:jc w:val="both"/>
        <w:rPr>
          <w:iCs/>
        </w:rPr>
      </w:pPr>
    </w:p>
    <w:p w14:paraId="437B65C8" w14:textId="067F2785" w:rsidR="00604A4A" w:rsidRPr="00087D5E" w:rsidRDefault="00604A4A" w:rsidP="00541FDB">
      <w:pPr>
        <w:jc w:val="both"/>
        <w:rPr>
          <w:iCs/>
        </w:rPr>
      </w:pPr>
    </w:p>
    <w:p w14:paraId="76CC843B" w14:textId="0785EECB" w:rsidR="00604A4A" w:rsidRPr="00087D5E" w:rsidRDefault="00604A4A" w:rsidP="00541FDB">
      <w:pPr>
        <w:jc w:val="both"/>
        <w:rPr>
          <w:iCs/>
        </w:rPr>
      </w:pPr>
    </w:p>
    <w:p w14:paraId="6A2A5226" w14:textId="46BD605F" w:rsidR="00604A4A" w:rsidRPr="00087D5E" w:rsidRDefault="00604A4A" w:rsidP="00541FDB">
      <w:pPr>
        <w:jc w:val="both"/>
        <w:rPr>
          <w:iCs/>
        </w:rPr>
      </w:pPr>
    </w:p>
    <w:p w14:paraId="56BD40E4" w14:textId="0015762E" w:rsidR="00604A4A" w:rsidRPr="00087D5E" w:rsidRDefault="00604A4A" w:rsidP="00541FDB">
      <w:pPr>
        <w:jc w:val="both"/>
        <w:rPr>
          <w:iCs/>
        </w:rPr>
      </w:pPr>
    </w:p>
    <w:p w14:paraId="0B42D534" w14:textId="77777777" w:rsidR="00604A4A" w:rsidRPr="00087D5E" w:rsidRDefault="00604A4A" w:rsidP="00541FDB">
      <w:pPr>
        <w:jc w:val="both"/>
        <w:rPr>
          <w:iCs/>
        </w:rPr>
      </w:pPr>
    </w:p>
    <w:p w14:paraId="7B6F7AF3" w14:textId="5F0EDEF5" w:rsidR="00604A4A" w:rsidRPr="00087D5E" w:rsidRDefault="00604A4A" w:rsidP="00541FDB">
      <w:pPr>
        <w:jc w:val="both"/>
        <w:rPr>
          <w:iCs/>
        </w:rPr>
      </w:pPr>
    </w:p>
    <w:p w14:paraId="0CBE53A6" w14:textId="0B9B35AC" w:rsidR="00604A4A" w:rsidRPr="00087D5E" w:rsidRDefault="00604A4A" w:rsidP="00541FDB">
      <w:pPr>
        <w:jc w:val="both"/>
        <w:rPr>
          <w:iCs/>
        </w:rPr>
      </w:pPr>
    </w:p>
    <w:p w14:paraId="0C43B769" w14:textId="52CC1956" w:rsidR="00604A4A" w:rsidRPr="00087D5E" w:rsidRDefault="00604A4A" w:rsidP="00541FDB">
      <w:pPr>
        <w:jc w:val="both"/>
        <w:rPr>
          <w:iCs/>
        </w:rPr>
      </w:pPr>
    </w:p>
    <w:p w14:paraId="5FCA16BC" w14:textId="44B6D78B" w:rsidR="00604A4A" w:rsidRPr="00087D5E" w:rsidRDefault="00604A4A" w:rsidP="00541FDB">
      <w:pPr>
        <w:jc w:val="both"/>
        <w:rPr>
          <w:iCs/>
        </w:rPr>
      </w:pPr>
    </w:p>
    <w:p w14:paraId="6E91DFD9" w14:textId="77777777" w:rsidR="00604A4A" w:rsidRPr="00087D5E" w:rsidRDefault="00604A4A" w:rsidP="00541FDB">
      <w:pPr>
        <w:jc w:val="both"/>
        <w:rPr>
          <w:iCs/>
        </w:rPr>
      </w:pPr>
    </w:p>
    <w:p w14:paraId="6C89DC4C" w14:textId="15137C67" w:rsidR="00604A4A" w:rsidRPr="00087D5E" w:rsidRDefault="00604A4A" w:rsidP="00541FDB">
      <w:pPr>
        <w:jc w:val="both"/>
        <w:rPr>
          <w:iCs/>
        </w:rPr>
      </w:pPr>
    </w:p>
    <w:p w14:paraId="1CCEBB68" w14:textId="36B2215C" w:rsidR="00604A4A" w:rsidRPr="00087D5E" w:rsidRDefault="007B73E0" w:rsidP="00541FDB">
      <w:pPr>
        <w:jc w:val="both"/>
        <w:rPr>
          <w:iCs/>
        </w:rPr>
      </w:pPr>
      <w:r w:rsidRPr="00087D5E">
        <w:rPr>
          <w:iCs/>
          <w:noProof/>
        </w:rPr>
        <mc:AlternateContent>
          <mc:Choice Requires="wps">
            <w:drawing>
              <wp:anchor distT="0" distB="0" distL="114300" distR="114300" simplePos="0" relativeHeight="251917312" behindDoc="0" locked="0" layoutInCell="1" allowOverlap="1" wp14:anchorId="4B2CB0D6" wp14:editId="0A0D255F">
                <wp:simplePos x="0" y="0"/>
                <wp:positionH relativeFrom="column">
                  <wp:posOffset>1709420</wp:posOffset>
                </wp:positionH>
                <wp:positionV relativeFrom="paragraph">
                  <wp:posOffset>87630</wp:posOffset>
                </wp:positionV>
                <wp:extent cx="247650" cy="533400"/>
                <wp:effectExtent l="38100" t="38100" r="19050" b="19050"/>
                <wp:wrapNone/>
                <wp:docPr id="1443372129" name="Rechte verbindingslijn met pijl 39"/>
                <wp:cNvGraphicFramePr/>
                <a:graphic xmlns:a="http://schemas.openxmlformats.org/drawingml/2006/main">
                  <a:graphicData uri="http://schemas.microsoft.com/office/word/2010/wordprocessingShape">
                    <wps:wsp>
                      <wps:cNvCnPr/>
                      <wps:spPr>
                        <a:xfrm flipH="1" flipV="1">
                          <a:off x="0" y="0"/>
                          <a:ext cx="247650" cy="5334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191A6922" id="_x0000_t32" coordsize="21600,21600" o:spt="32" o:oned="t" path="m,l21600,21600e" filled="f">
                <v:path arrowok="t" fillok="f" o:connecttype="none"/>
                <o:lock v:ext="edit" shapetype="t"/>
              </v:shapetype>
              <v:shape id="Rechte verbindingslijn met pijl 39" o:spid="_x0000_s1026" type="#_x0000_t32" style="position:absolute;margin-left:134.6pt;margin-top:6.9pt;width:19.5pt;height:42pt;flip:x y;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" strokecolor="red">
                <v:stroke endarrow="block"/>
              </v:shape>
            </w:pict>
          </mc:Fallback>
        </mc:AlternateContent>
      </w:r>
    </w:p>
    <w:p w14:paraId="06F350D6" w14:textId="0B4A2676" w:rsidR="00604A4A" w:rsidRPr="00087D5E" w:rsidRDefault="00604A4A" w:rsidP="00541FDB">
      <w:pPr>
        <w:jc w:val="both"/>
        <w:rPr>
          <w:iCs/>
        </w:rPr>
      </w:pPr>
    </w:p>
    <w:p w14:paraId="79494D35" w14:textId="0D711B5C" w:rsidR="00604A4A" w:rsidRPr="00087D5E" w:rsidRDefault="00604A4A" w:rsidP="00541FDB">
      <w:pPr>
        <w:jc w:val="both"/>
        <w:rPr>
          <w:iCs/>
        </w:rPr>
      </w:pPr>
    </w:p>
    <w:p w14:paraId="104641A4" w14:textId="355FAC9E" w:rsidR="00604A4A" w:rsidRPr="00087D5E" w:rsidRDefault="00604A4A" w:rsidP="00541FDB">
      <w:pPr>
        <w:jc w:val="both"/>
        <w:rPr>
          <w:iCs/>
        </w:rPr>
      </w:pPr>
    </w:p>
    <w:p w14:paraId="2681A67F" w14:textId="6183FB87" w:rsidR="00604A4A" w:rsidRPr="00087D5E" w:rsidRDefault="007B73E0" w:rsidP="00541FDB">
      <w:pPr>
        <w:jc w:val="both"/>
        <w:rPr>
          <w:i/>
        </w:rPr>
      </w:pPr>
      <w:r w:rsidRPr="00087D5E">
        <w:rPr>
          <w:iCs/>
          <w:noProof/>
        </w:rPr>
        <mc:AlternateContent>
          <mc:Choice Requires="wps">
            <w:drawing>
              <wp:anchor distT="0" distB="0" distL="114300" distR="114300" simplePos="0" relativeHeight="251916288" behindDoc="0" locked="0" layoutInCell="1" allowOverlap="1" wp14:anchorId="21620BAA" wp14:editId="724A8730">
                <wp:simplePos x="0" y="0"/>
                <wp:positionH relativeFrom="margin">
                  <wp:posOffset>5076825</wp:posOffset>
                </wp:positionH>
                <wp:positionV relativeFrom="paragraph">
                  <wp:posOffset>13456</wp:posOffset>
                </wp:positionV>
                <wp:extent cx="847725" cy="447675"/>
                <wp:effectExtent l="0" t="0" r="28575" b="28575"/>
                <wp:wrapNone/>
                <wp:docPr id="982989638" name="Tekstvak 38"/>
                <wp:cNvGraphicFramePr/>
                <a:graphic xmlns:a="http://schemas.openxmlformats.org/drawingml/2006/main">
                  <a:graphicData uri="http://schemas.microsoft.com/office/word/2010/wordprocessingShape">
                    <wps:wsp>
                      <wps:cNvSpPr txBox="1"/>
                      <wps:spPr>
                        <a:xfrm>
                          <a:off x="0" y="0"/>
                          <a:ext cx="847725" cy="447675"/>
                        </a:xfrm>
                        <a:prstGeom prst="rect">
                          <a:avLst/>
                        </a:prstGeom>
                        <a:solidFill>
                          <a:schemeClr val="lt1"/>
                        </a:solidFill>
                        <a:ln w="6350">
                          <a:solidFill>
                            <a:srgbClr val="FF0000"/>
                          </a:solidFill>
                        </a:ln>
                      </wps:spPr>
                      <wps:txbx>
                        <w:txbxContent>
                          <w:p w14:paraId="08815E14" w14:textId="6F0C2677" w:rsidR="00604A4A" w:rsidRPr="00087D5E" w:rsidRDefault="00604A4A">
                            <w:pPr>
                              <w:rPr>
                                <w:color w:val="FF0000"/>
                              </w:rPr>
                            </w:pPr>
                            <w:r w:rsidRPr="00087D5E">
                              <w:rPr>
                                <w:color w:val="FF0000"/>
                              </w:rPr>
                              <w:t>Voorziene</w:t>
                            </w:r>
                          </w:p>
                          <w:p w14:paraId="4949B4C2" w14:textId="0DFF8F49" w:rsidR="00604A4A" w:rsidRPr="00087D5E" w:rsidRDefault="00604A4A">
                            <w:pPr>
                              <w:rPr>
                                <w:color w:val="FF0000"/>
                              </w:rPr>
                            </w:pPr>
                            <w:r w:rsidRPr="00087D5E">
                              <w:rPr>
                                <w:color w:val="FF0000"/>
                              </w:rPr>
                              <w:t>doorsteek</w:t>
                            </w:r>
                          </w:p>
                          <w:p w14:paraId="04DD3219" w14:textId="77777777" w:rsidR="00604A4A" w:rsidRPr="00087D5E" w:rsidRDefault="00604A4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1620BAA" id="Tekstvak 38" o:spid="_x0000_s1030" type="#_x0000_t202" style="position:absolute;left:0;text-align:left;margin-left:399.75pt;margin-top:1.05pt;width:66.75pt;height:35.25pt;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" fillcolor="white [3201]" strokecolor="red" strokeweight=".5pt">
                <v:textbox>
                  <w:txbxContent>
                    <w:p w14:paraId="08815E14" w14:textId="6F0C2677" w:rsidR="00604A4A" w:rsidRPr="00087D5E" w:rsidRDefault="00604A4A">
                      <w:pPr>
                        <w:rPr>
                          <w:color w:val="FF0000"/>
                        </w:rPr>
                      </w:pPr>
                      <w:r w:rsidRPr="00087D5E">
                        <w:rPr>
                          <w:color w:val="FF0000"/>
                        </w:rPr>
                        <w:t>Voorziene</w:t>
                      </w:r>
                    </w:p>
                    <w:p w14:paraId="4949B4C2" w14:textId="0DFF8F49" w:rsidR="00604A4A" w:rsidRPr="00087D5E" w:rsidRDefault="00604A4A">
                      <w:pPr>
                        <w:rPr>
                          <w:color w:val="FF0000"/>
                        </w:rPr>
                      </w:pPr>
                      <w:proofErr w:type="gramStart"/>
                      <w:r w:rsidRPr="00087D5E">
                        <w:rPr>
                          <w:color w:val="FF0000"/>
                        </w:rPr>
                        <w:t>doorsteek</w:t>
                      </w:r>
                      <w:proofErr w:type="gramEnd"/>
                    </w:p>
                    <w:p w14:paraId="04DD3219" w14:textId="77777777" w:rsidR="00604A4A" w:rsidRPr="00087D5E" w:rsidRDefault="00604A4A"/>
                  </w:txbxContent>
                </v:textbox>
                <w10:wrap anchorx="margin"/>
              </v:shape>
            </w:pict>
          </mc:Fallback>
        </mc:AlternateContent>
      </w:r>
      <w:r w:rsidR="00604A4A" w:rsidRPr="00087D5E">
        <w:rPr>
          <w:iCs/>
        </w:rPr>
        <w:tab/>
      </w:r>
      <w:r w:rsidR="00604A4A" w:rsidRPr="00087D5E">
        <w:rPr>
          <w:i/>
        </w:rPr>
        <w:t>Uittreksel BPA “de lane”</w:t>
      </w:r>
    </w:p>
    <w:p w14:paraId="6896AEE3" w14:textId="58558A71" w:rsidR="0007769C" w:rsidRPr="00087D5E" w:rsidRDefault="0007769C" w:rsidP="00541FDB">
      <w:pPr>
        <w:jc w:val="both"/>
        <w:rPr>
          <w:iCs/>
        </w:rPr>
      </w:pPr>
    </w:p>
    <w:p w14:paraId="21737FB0" w14:textId="77777777" w:rsidR="00604A4A" w:rsidRPr="00087D5E" w:rsidRDefault="00604A4A" w:rsidP="00541FDB">
      <w:pPr>
        <w:jc w:val="both"/>
        <w:rPr>
          <w:iCs/>
        </w:rPr>
      </w:pPr>
    </w:p>
    <w:p w14:paraId="7B3E8FA1" w14:textId="77777777" w:rsidR="00604A4A" w:rsidRPr="00087D5E" w:rsidRDefault="00604A4A" w:rsidP="00541FDB">
      <w:pPr>
        <w:jc w:val="both"/>
        <w:rPr>
          <w:iCs/>
        </w:rPr>
      </w:pPr>
    </w:p>
    <w:p w14:paraId="6A4F3BC4" w14:textId="77777777" w:rsidR="00604A4A" w:rsidRPr="00087D5E" w:rsidRDefault="00604A4A" w:rsidP="00541FDB">
      <w:pPr>
        <w:jc w:val="both"/>
        <w:rPr>
          <w:iCs/>
        </w:rPr>
      </w:pPr>
    </w:p>
    <w:p w14:paraId="03CDA9FD" w14:textId="25F473AA" w:rsidR="00F53748" w:rsidRPr="00087D5E" w:rsidRDefault="00F53748" w:rsidP="00541FDB">
      <w:pPr>
        <w:jc w:val="both"/>
        <w:rPr>
          <w:iCs/>
        </w:rPr>
      </w:pPr>
      <w:r w:rsidRPr="00087D5E">
        <w:rPr>
          <w:iCs/>
        </w:rPr>
        <w:t>Hoewel bovenstaande, werden alternatieve locaties afgetoetst om zeker te zijn dat de beste locatie hiervoor wordt aangesneden:</w:t>
      </w:r>
    </w:p>
    <w:p w14:paraId="1A4F25F5" w14:textId="739DD0E3" w:rsidR="00F53748" w:rsidRPr="00087D5E" w:rsidRDefault="00F53748" w:rsidP="00BB5F6A">
      <w:pPr>
        <w:rPr>
          <w:iCs/>
        </w:rPr>
      </w:pPr>
    </w:p>
    <w:p w14:paraId="7D54E781" w14:textId="55B50C26" w:rsidR="002969CF" w:rsidRPr="00087D5E" w:rsidRDefault="00F53748" w:rsidP="00541FDB">
      <w:pPr>
        <w:jc w:val="both"/>
        <w:rPr>
          <w:iCs/>
        </w:rPr>
      </w:pPr>
      <w:r w:rsidRPr="00087D5E">
        <w:rPr>
          <w:iCs/>
        </w:rPr>
        <w:t xml:space="preserve">Variant 1: </w:t>
      </w:r>
      <w:r w:rsidR="002969CF" w:rsidRPr="00087D5E">
        <w:rPr>
          <w:iCs/>
        </w:rPr>
        <w:t>Parkeerzone achter Veltershof.</w:t>
      </w:r>
      <w:r w:rsidR="00541FDB" w:rsidRPr="00087D5E">
        <w:rPr>
          <w:iCs/>
        </w:rPr>
        <w:t xml:space="preserve"> Zelfs een ondergrondse parking </w:t>
      </w:r>
      <w:r w:rsidR="00D06244" w:rsidRPr="00087D5E">
        <w:rPr>
          <w:iCs/>
        </w:rPr>
        <w:t>is gerealiseerd.met publieke parkeerplaatsen.</w:t>
      </w:r>
      <w:r w:rsidR="00541FDB" w:rsidRPr="00087D5E">
        <w:rPr>
          <w:iCs/>
        </w:rPr>
        <w:t xml:space="preserve"> De uitgevoerde parking is van essentieel belang voor de gebruikers en doelgroepen van ’t Veltershof. </w:t>
      </w:r>
      <w:r w:rsidR="00D06244" w:rsidRPr="00087D5E">
        <w:rPr>
          <w:iCs/>
        </w:rPr>
        <w:t>De</w:t>
      </w:r>
      <w:r w:rsidR="00541FDB" w:rsidRPr="00087D5E">
        <w:rPr>
          <w:iCs/>
        </w:rPr>
        <w:t xml:space="preserve"> ondergrondse parking </w:t>
      </w:r>
      <w:r w:rsidR="0007769C" w:rsidRPr="00087D5E">
        <w:rPr>
          <w:iCs/>
        </w:rPr>
        <w:t>staat grotendeels vol door omwonenden die er parkeren omdat ze in de omgeving te weinig plaats vinden. Dit geeft problemen bij evenementen of bijeenkomsten voor mensen die naar het dienstencentrum komen.</w:t>
      </w:r>
    </w:p>
    <w:p w14:paraId="6FA48314" w14:textId="77777777" w:rsidR="002969CF" w:rsidRPr="00087D5E" w:rsidRDefault="002969CF" w:rsidP="00BB5F6A">
      <w:pPr>
        <w:rPr>
          <w:iCs/>
        </w:rPr>
      </w:pPr>
    </w:p>
    <w:p w14:paraId="7CF170BB" w14:textId="77777777" w:rsidR="00604A4A" w:rsidRPr="00087D5E" w:rsidRDefault="00604A4A" w:rsidP="00BB5F6A">
      <w:pPr>
        <w:rPr>
          <w:iCs/>
        </w:rPr>
      </w:pPr>
    </w:p>
    <w:p w14:paraId="5E692009" w14:textId="77777777" w:rsidR="00604A4A" w:rsidRPr="00087D5E" w:rsidRDefault="00604A4A" w:rsidP="00BB5F6A">
      <w:pPr>
        <w:rPr>
          <w:iCs/>
        </w:rPr>
      </w:pPr>
    </w:p>
    <w:p w14:paraId="654268B4" w14:textId="77777777" w:rsidR="00604A4A" w:rsidRPr="00087D5E" w:rsidRDefault="00604A4A" w:rsidP="00BB5F6A">
      <w:pPr>
        <w:rPr>
          <w:iCs/>
        </w:rPr>
      </w:pPr>
    </w:p>
    <w:p w14:paraId="5491822B" w14:textId="5FCB4892" w:rsidR="002969CF" w:rsidRPr="00087D5E" w:rsidRDefault="002969CF" w:rsidP="00541FDB">
      <w:pPr>
        <w:jc w:val="both"/>
        <w:rPr>
          <w:iCs/>
        </w:rPr>
      </w:pPr>
      <w:r w:rsidRPr="00087D5E">
        <w:rPr>
          <w:iCs/>
        </w:rPr>
        <w:t>Variant 2: de Markt van Veldegem</w:t>
      </w:r>
      <w:r w:rsidR="00541FDB" w:rsidRPr="00087D5E">
        <w:rPr>
          <w:iCs/>
        </w:rPr>
        <w:t>. De markt in Veldegem is op heden volledig voorzien als parking.  Het is een streefbeeld om het marktplein om te vormen tot een publiek aantrekkelijke ruimte, waar je na een drukke werkdag, of als stopplaats tijdens een fietstocht of wandeling in de dorpskern tot rust kan komen op een terrasje of een zitbank in een meer groene aangename omgeving, en niet op een parking</w:t>
      </w:r>
    </w:p>
    <w:p w14:paraId="3B13E005" w14:textId="77777777" w:rsidR="002969CF" w:rsidRPr="00087D5E" w:rsidRDefault="002969CF" w:rsidP="00BB5F6A">
      <w:pPr>
        <w:rPr>
          <w:iCs/>
        </w:rPr>
      </w:pPr>
    </w:p>
    <w:p w14:paraId="55D77A5B" w14:textId="4455EFB6" w:rsidR="00F2639C" w:rsidRPr="00087D5E" w:rsidRDefault="002969CF" w:rsidP="00F2639C">
      <w:pPr>
        <w:jc w:val="both"/>
        <w:rPr>
          <w:iCs/>
        </w:rPr>
      </w:pPr>
      <w:r w:rsidRPr="00087D5E">
        <w:rPr>
          <w:iCs/>
        </w:rPr>
        <w:t>Variant 3: Parking Pastorie</w:t>
      </w:r>
      <w:r w:rsidR="00541FDB" w:rsidRPr="00087D5E">
        <w:rPr>
          <w:iCs/>
        </w:rPr>
        <w:t xml:space="preserve">. </w:t>
      </w:r>
      <w:r w:rsidR="00F2639C" w:rsidRPr="00087D5E">
        <w:rPr>
          <w:iCs/>
        </w:rPr>
        <w:t>In juli 2021 werd een omgevingsvergunning afgeleverd voor het uitbreiden van de bestaande basisschool. Er wordt vastgesteld dat nieuwe of vernieuwde scholen meer nieuwe leerlingen aantrekken, dus een uitbreiding van het aantal leerlingen na de verbouwingen is zeker realistisch. </w:t>
      </w:r>
    </w:p>
    <w:p w14:paraId="149D47CC" w14:textId="6C9FCF90" w:rsidR="00541FDB" w:rsidRDefault="00541FDB" w:rsidP="00F2639C">
      <w:pPr>
        <w:jc w:val="both"/>
        <w:rPr>
          <w:iCs/>
        </w:rPr>
      </w:pPr>
      <w:r w:rsidRPr="00087D5E">
        <w:rPr>
          <w:iCs/>
        </w:rPr>
        <w:t>De verkeersdrukte ter hoogte van de kleine parking aan de pastorie zal hierdoor groter worden, waardoor een alternatieve parking aangewezen is.</w:t>
      </w:r>
      <w:r w:rsidR="00F2639C" w:rsidRPr="00087D5E">
        <w:rPr>
          <w:iCs/>
        </w:rPr>
        <w:t xml:space="preserve"> </w:t>
      </w:r>
      <w:r w:rsidRPr="00087D5E">
        <w:rPr>
          <w:iCs/>
        </w:rPr>
        <w:t>Het perceel en beperkte oppervlakte van de speelplaats laat niet toe te voorzien in extra parkeerruimte voor wagens. Het voorzien van parkeerplaatsen zou enkel maar ten koste zijn van open ruimte voor de kinderen.</w:t>
      </w:r>
    </w:p>
    <w:p w14:paraId="5DEA440B" w14:textId="77777777" w:rsidR="002969CF" w:rsidRPr="00087D5E" w:rsidRDefault="002969CF" w:rsidP="00F2639C">
      <w:pPr>
        <w:jc w:val="both"/>
        <w:rPr>
          <w:iCs/>
        </w:rPr>
      </w:pPr>
    </w:p>
    <w:p w14:paraId="1A043115" w14:textId="17C37405" w:rsidR="00F2639C" w:rsidRPr="00087D5E" w:rsidRDefault="00BB5F6A" w:rsidP="00F2639C">
      <w:pPr>
        <w:jc w:val="both"/>
        <w:rPr>
          <w:iCs/>
        </w:rPr>
      </w:pPr>
      <w:r w:rsidRPr="00087D5E">
        <w:rPr>
          <w:iCs/>
        </w:rPr>
        <w:t>V</w:t>
      </w:r>
      <w:r w:rsidR="00541FDB" w:rsidRPr="00087D5E">
        <w:rPr>
          <w:iCs/>
        </w:rPr>
        <w:t>ariant 4: parking Van Daele</w:t>
      </w:r>
      <w:r w:rsidR="00F2639C" w:rsidRPr="00087D5E">
        <w:rPr>
          <w:iCs/>
        </w:rPr>
        <w:t>. De bestemming volgens het BPA geldt als volgt: Deze zone is bestemd voor de aanleg van openbare wegenis onder de vorm van verhardingen en gebouwen dienstig voor het parkeren van voertuigen. Het toegang nemen tot de aanpalende percelen is tevens een hoofdbestemming. Wijkrecreatieve activiteiten kunnen hier ook ingericht worden.</w:t>
      </w:r>
    </w:p>
    <w:p w14:paraId="7233C545" w14:textId="1D29DE2E" w:rsidR="00541FDB" w:rsidRPr="00087D5E" w:rsidRDefault="00F2639C" w:rsidP="00F2639C">
      <w:pPr>
        <w:jc w:val="both"/>
        <w:rPr>
          <w:iCs/>
        </w:rPr>
      </w:pPr>
      <w:r w:rsidRPr="00087D5E">
        <w:rPr>
          <w:iCs/>
        </w:rPr>
        <w:t>Deze zone is openbaar maar de direct aanpalende bebouwing wordt niet als straatbebouwing beschouwd daar deze zone in hoofdzaak dient om de aangrenzende percelen en met name de delen achter de straatbebouwing op deze percelen te ontsluiten.</w:t>
      </w:r>
    </w:p>
    <w:p w14:paraId="38630A0E" w14:textId="77777777" w:rsidR="00541FDB" w:rsidRPr="00087D5E" w:rsidRDefault="00541FDB" w:rsidP="00F2639C">
      <w:pPr>
        <w:jc w:val="both"/>
        <w:rPr>
          <w:iCs/>
        </w:rPr>
      </w:pPr>
    </w:p>
    <w:p w14:paraId="6F2DA9EE" w14:textId="77777777" w:rsidR="00541FDB" w:rsidRPr="00087D5E" w:rsidRDefault="00541FDB" w:rsidP="00F2639C">
      <w:pPr>
        <w:jc w:val="both"/>
        <w:rPr>
          <w:iCs/>
        </w:rPr>
      </w:pPr>
      <w:r w:rsidRPr="00087D5E">
        <w:rPr>
          <w:iCs/>
        </w:rPr>
        <w:t>Alle varianten werden beoordeeld en hun effecten werden besproken.</w:t>
      </w:r>
    </w:p>
    <w:p w14:paraId="219FBFCA" w14:textId="77777777" w:rsidR="00541FDB" w:rsidRPr="00087D5E" w:rsidRDefault="00541FDB" w:rsidP="00F2639C">
      <w:pPr>
        <w:jc w:val="both"/>
        <w:rPr>
          <w:iCs/>
        </w:rPr>
      </w:pPr>
    </w:p>
    <w:p w14:paraId="6C69E996" w14:textId="201CC6C8" w:rsidR="00BB5F6A" w:rsidRDefault="00BB5F6A" w:rsidP="00F2639C">
      <w:pPr>
        <w:jc w:val="both"/>
      </w:pPr>
      <w:r w:rsidRPr="00087D5E">
        <w:t xml:space="preserve">Op basis van de afwegingen </w:t>
      </w:r>
      <w:r w:rsidR="002969CF" w:rsidRPr="00087D5E">
        <w:t>en de nakende ontwikkeling van de laatste fase van de verkaveling “Van Daele”, is de voorgestelde projectzone de enige variant die in aanmerking komt voor de realisatie van de parking met trage doorsteek.</w:t>
      </w:r>
    </w:p>
    <w:p w14:paraId="4A4486B5" w14:textId="77777777" w:rsidR="00042818" w:rsidRPr="00087D5E" w:rsidRDefault="00042818" w:rsidP="00F2639C">
      <w:pPr>
        <w:jc w:val="both"/>
      </w:pPr>
    </w:p>
    <w:p w14:paraId="0B02A17B" w14:textId="47CCE471" w:rsidR="009B2632" w:rsidRDefault="00042818" w:rsidP="00F2639C">
      <w:pPr>
        <w:jc w:val="both"/>
      </w:pPr>
      <w:r w:rsidRPr="00042818">
        <w:t xml:space="preserve">Ook alternatieve uitvoeringswijzen van de parking werden bestudeerd. Eerstens werd in 2021 beslist om niet de gehele zone die in het BPA was voorzien te onteigenen, na overleg met de aanpalende eigenaars. Er is toen bekeken om de te onteigenen zone te beperken, waarbij er minder verharding zou moeten komen (en ook minder grond onteigend moet worden), maar waarbij er wel </w:t>
      </w:r>
      <w:r w:rsidRPr="00042818">
        <w:t>nog voldoende parkeermogelijkheden resteren. De onteigenden in onderhavige procedure hebben daarna nog gevraagd om de onteigening van hun deel nog verder te beperken. Hun perceel situeert zich echter te midden de parking, waardoor het niet mogelijk is om nog minder grond in te nemen. Dit zou ertoe leiden dat de parking geen rechthoek meer vormt, wat het gebruik van de parking ernstig zou reduceren. Dit zou geen zuinig ruimtegebruik zijn. Bovendien zou dit de zone waar er wagens kunnen rijden én traag verkeer kan doorrijden smaller maken, wat niet aangewezen is.</w:t>
      </w:r>
    </w:p>
    <w:p w14:paraId="1EED929F" w14:textId="77777777" w:rsidR="00042818" w:rsidRDefault="00042818" w:rsidP="00F2639C">
      <w:pPr>
        <w:jc w:val="both"/>
      </w:pPr>
    </w:p>
    <w:p w14:paraId="71D7C23E" w14:textId="77777777" w:rsidR="00042818" w:rsidRPr="00087D5E" w:rsidRDefault="00042818" w:rsidP="00F2639C">
      <w:pPr>
        <w:jc w:val="both"/>
      </w:pPr>
    </w:p>
    <w:p w14:paraId="3B0BAC45" w14:textId="235F87B5" w:rsidR="009B2632" w:rsidRPr="00087D5E" w:rsidRDefault="009B2632" w:rsidP="00BF6BD8">
      <w:pPr>
        <w:pStyle w:val="Normaalweb"/>
        <w:spacing w:after="160"/>
        <w:jc w:val="both"/>
        <w:rPr>
          <w:rFonts w:ascii="Palatino Linotype" w:eastAsiaTheme="minorHAnsi" w:hAnsi="Palatino Linotype"/>
          <w:color w:val="333333"/>
          <w:sz w:val="18"/>
          <w:szCs w:val="20"/>
          <w:lang w:eastAsia="en-US"/>
        </w:rPr>
      </w:pPr>
      <w:r w:rsidRPr="00087D5E">
        <w:rPr>
          <w:rFonts w:ascii="Palatino Linotype" w:eastAsiaTheme="minorHAnsi" w:hAnsi="Palatino Linotype"/>
          <w:color w:val="333333"/>
          <w:sz w:val="18"/>
          <w:szCs w:val="20"/>
          <w:lang w:eastAsia="en-US"/>
        </w:rPr>
        <w:t>De aanleg van een toekomstige parking biedt</w:t>
      </w:r>
      <w:r w:rsidR="008D21A1" w:rsidRPr="00087D5E">
        <w:rPr>
          <w:rFonts w:ascii="Palatino Linotype" w:eastAsiaTheme="minorHAnsi" w:hAnsi="Palatino Linotype"/>
          <w:color w:val="333333"/>
          <w:sz w:val="18"/>
          <w:szCs w:val="20"/>
          <w:lang w:eastAsia="en-US"/>
        </w:rPr>
        <w:t xml:space="preserve"> ook nog</w:t>
      </w:r>
      <w:r w:rsidRPr="00087D5E">
        <w:rPr>
          <w:rFonts w:ascii="Palatino Linotype" w:eastAsiaTheme="minorHAnsi" w:hAnsi="Palatino Linotype"/>
          <w:color w:val="333333"/>
          <w:sz w:val="18"/>
          <w:szCs w:val="20"/>
          <w:lang w:eastAsia="en-US"/>
        </w:rPr>
        <w:t xml:space="preserve"> enkele </w:t>
      </w:r>
      <w:r w:rsidR="008D21A1" w:rsidRPr="00087D5E">
        <w:rPr>
          <w:rFonts w:ascii="Palatino Linotype" w:eastAsiaTheme="minorHAnsi" w:hAnsi="Palatino Linotype"/>
          <w:color w:val="333333"/>
          <w:sz w:val="18"/>
          <w:szCs w:val="20"/>
          <w:lang w:eastAsia="en-US"/>
        </w:rPr>
        <w:t xml:space="preserve">andere </w:t>
      </w:r>
      <w:r w:rsidRPr="00087D5E">
        <w:rPr>
          <w:rFonts w:ascii="Palatino Linotype" w:eastAsiaTheme="minorHAnsi" w:hAnsi="Palatino Linotype"/>
          <w:color w:val="333333"/>
          <w:sz w:val="18"/>
          <w:szCs w:val="20"/>
          <w:lang w:eastAsia="en-US"/>
        </w:rPr>
        <w:t>voordelen:</w:t>
      </w:r>
    </w:p>
    <w:p w14:paraId="49DC9BAC" w14:textId="05B1DF99" w:rsidR="009B2632" w:rsidRPr="00087D5E" w:rsidRDefault="009B2632" w:rsidP="00BF6BD8">
      <w:pPr>
        <w:pStyle w:val="Normaalweb"/>
        <w:spacing w:after="160"/>
        <w:jc w:val="both"/>
        <w:rPr>
          <w:rFonts w:ascii="Palatino Linotype" w:eastAsiaTheme="minorHAnsi" w:hAnsi="Palatino Linotype"/>
          <w:color w:val="333333"/>
          <w:sz w:val="18"/>
          <w:szCs w:val="20"/>
          <w:lang w:eastAsia="en-US"/>
        </w:rPr>
      </w:pPr>
      <w:r w:rsidRPr="00087D5E">
        <w:rPr>
          <w:rFonts w:ascii="Palatino Linotype" w:eastAsiaTheme="minorHAnsi" w:hAnsi="Palatino Linotype"/>
          <w:color w:val="333333"/>
          <w:sz w:val="18"/>
          <w:szCs w:val="20"/>
          <w:lang w:eastAsia="en-US"/>
        </w:rPr>
        <w:t xml:space="preserve">- </w:t>
      </w:r>
      <w:r w:rsidR="00BF6BD8" w:rsidRPr="00087D5E">
        <w:rPr>
          <w:rFonts w:ascii="Palatino Linotype" w:eastAsiaTheme="minorHAnsi" w:hAnsi="Palatino Linotype"/>
          <w:color w:val="333333"/>
          <w:sz w:val="18"/>
          <w:szCs w:val="20"/>
          <w:lang w:eastAsia="en-US"/>
        </w:rPr>
        <w:t>E</w:t>
      </w:r>
      <w:r w:rsidRPr="00087D5E">
        <w:rPr>
          <w:rFonts w:ascii="Palatino Linotype" w:eastAsiaTheme="minorHAnsi" w:hAnsi="Palatino Linotype"/>
          <w:color w:val="333333"/>
          <w:sz w:val="18"/>
          <w:szCs w:val="20"/>
          <w:lang w:eastAsia="en-US"/>
        </w:rPr>
        <w:t>lektrificatie wagenpark: In de wijk is er geen locatie voorzien waarbij er op een goede manier laadpalen geplaatst kunnen worden. Bij de aanleg van een nieuwe parking kunnen deze plaatsen worden voorzien. Bij het</w:t>
      </w:r>
      <w:r w:rsidRPr="00087D5E">
        <w:rPr>
          <w:rFonts w:asciiTheme="majorHAnsi" w:hAnsiTheme="majorHAnsi" w:cs="Calibri"/>
          <w:color w:val="000000"/>
          <w:sz w:val="18"/>
          <w:szCs w:val="18"/>
          <w:shd w:val="clear" w:color="auto" w:fill="FFFF00"/>
        </w:rPr>
        <w:t xml:space="preserve"> </w:t>
      </w:r>
      <w:r w:rsidRPr="00087D5E">
        <w:rPr>
          <w:rFonts w:ascii="Palatino Linotype" w:eastAsiaTheme="minorHAnsi" w:hAnsi="Palatino Linotype"/>
          <w:color w:val="333333"/>
          <w:sz w:val="18"/>
          <w:szCs w:val="20"/>
          <w:lang w:eastAsia="en-US"/>
        </w:rPr>
        <w:t>plaatsen van een laadpaal worden minimaal twee parkeerplaatsen voorzien. Gezien de ligging in het centrum van Veldegem wordt er voorgesteld om vier plaatsen te ‘reserveren’ voor de uitrol van laadpalen. </w:t>
      </w:r>
    </w:p>
    <w:p w14:paraId="2F4CEFB3" w14:textId="77777777" w:rsidR="009B2632" w:rsidRPr="00087D5E" w:rsidRDefault="009B2632" w:rsidP="00BF6BD8">
      <w:pPr>
        <w:pStyle w:val="Normaalweb"/>
        <w:spacing w:after="160"/>
        <w:jc w:val="both"/>
        <w:rPr>
          <w:rFonts w:ascii="Palatino Linotype" w:eastAsiaTheme="minorHAnsi" w:hAnsi="Palatino Linotype"/>
          <w:color w:val="333333"/>
          <w:sz w:val="18"/>
          <w:szCs w:val="20"/>
          <w:lang w:eastAsia="en-US"/>
        </w:rPr>
      </w:pPr>
      <w:r w:rsidRPr="00087D5E">
        <w:rPr>
          <w:rFonts w:ascii="Palatino Linotype" w:eastAsiaTheme="minorHAnsi" w:hAnsi="Palatino Linotype"/>
          <w:color w:val="333333"/>
          <w:sz w:val="18"/>
          <w:szCs w:val="20"/>
          <w:lang w:eastAsia="en-US"/>
        </w:rPr>
        <w:t>- Andersvalide parkeerplaatsen: In deze zone is er een gebrek aan parkeerplaatsen voor mensen met een handicap. Voor de aanleg van nieuwe parkeerplaatsen wordt één parkeerplaats voor andersvalide voorzien voor elke 25 parkeerplaatsen die worden gerealiseerd.</w:t>
      </w:r>
    </w:p>
    <w:p w14:paraId="3594742E" w14:textId="769B3EE4" w:rsidR="009B2632" w:rsidRPr="00087D5E" w:rsidRDefault="009B2632" w:rsidP="00BF6BD8">
      <w:pPr>
        <w:pStyle w:val="Normaalweb"/>
        <w:spacing w:after="160"/>
        <w:jc w:val="both"/>
        <w:rPr>
          <w:rFonts w:ascii="Palatino Linotype" w:eastAsiaTheme="minorHAnsi" w:hAnsi="Palatino Linotype"/>
          <w:color w:val="333333"/>
          <w:sz w:val="18"/>
          <w:szCs w:val="20"/>
          <w:lang w:eastAsia="en-US"/>
        </w:rPr>
      </w:pPr>
      <w:r w:rsidRPr="00087D5E">
        <w:rPr>
          <w:rFonts w:ascii="Palatino Linotype" w:eastAsiaTheme="minorHAnsi" w:hAnsi="Palatino Linotype"/>
          <w:color w:val="333333"/>
          <w:sz w:val="18"/>
          <w:szCs w:val="20"/>
          <w:lang w:eastAsia="en-US"/>
        </w:rPr>
        <w:t xml:space="preserve">- </w:t>
      </w:r>
      <w:r w:rsidR="0055564D" w:rsidRPr="00087D5E">
        <w:rPr>
          <w:rFonts w:ascii="Palatino Linotype" w:eastAsiaTheme="minorHAnsi" w:hAnsi="Palatino Linotype"/>
          <w:color w:val="333333"/>
          <w:sz w:val="18"/>
          <w:szCs w:val="20"/>
          <w:lang w:eastAsia="en-US"/>
        </w:rPr>
        <w:t>O</w:t>
      </w:r>
      <w:r w:rsidRPr="00087D5E">
        <w:rPr>
          <w:rFonts w:ascii="Palatino Linotype" w:eastAsiaTheme="minorHAnsi" w:hAnsi="Palatino Linotype"/>
          <w:color w:val="333333"/>
          <w:sz w:val="18"/>
          <w:szCs w:val="20"/>
          <w:lang w:eastAsia="en-US"/>
        </w:rPr>
        <w:t>ntsluiting achterzijde percelen Koning Albertstraat (huisnummers 10, 12, 14, 16, 18, 20 en 22): Om te vermijden dat er langs de Koning Albertstraat op- en afgereden wordt kan de aanleg van een toegangsweg aan de achterzijde van de percelen ervoor zorgen dat er op een betere en veiligere manier toegang tot de percelen kan worden genomen.</w:t>
      </w:r>
    </w:p>
    <w:p w14:paraId="25BF11AB" w14:textId="77777777" w:rsidR="009B2632" w:rsidRPr="00087D5E" w:rsidRDefault="009B2632" w:rsidP="00BF6BD8">
      <w:pPr>
        <w:pStyle w:val="Normaalweb"/>
        <w:spacing w:after="160"/>
        <w:jc w:val="both"/>
        <w:rPr>
          <w:rFonts w:ascii="Palatino Linotype" w:eastAsiaTheme="minorHAnsi" w:hAnsi="Palatino Linotype"/>
          <w:color w:val="333333"/>
          <w:sz w:val="18"/>
          <w:szCs w:val="20"/>
          <w:lang w:eastAsia="en-US"/>
        </w:rPr>
      </w:pPr>
    </w:p>
    <w:p w14:paraId="3633047F" w14:textId="77777777" w:rsidR="00BB5F6A" w:rsidRPr="00087D5E" w:rsidRDefault="00BB5F6A" w:rsidP="00BF6BD8">
      <w:pPr>
        <w:pStyle w:val="Normaalweb"/>
        <w:spacing w:after="160"/>
        <w:jc w:val="both"/>
        <w:rPr>
          <w:rFonts w:ascii="Palatino Linotype" w:eastAsiaTheme="minorHAnsi" w:hAnsi="Palatino Linotype"/>
          <w:color w:val="333333"/>
          <w:sz w:val="18"/>
          <w:szCs w:val="20"/>
          <w:lang w:eastAsia="en-US"/>
        </w:rPr>
      </w:pPr>
    </w:p>
    <w:p w14:paraId="5E405048" w14:textId="251A98BA" w:rsidR="00BB5F6A" w:rsidRPr="00087D5E" w:rsidRDefault="00BB5F6A" w:rsidP="00BB5F6A"/>
    <w:p w14:paraId="2FEA9163" w14:textId="3BBDE6AD" w:rsidR="002216FF" w:rsidRPr="00087D5E" w:rsidRDefault="002216FF" w:rsidP="002216FF"/>
    <w:p w14:paraId="74205C6C" w14:textId="77777777" w:rsidR="005975AF" w:rsidRPr="00087D5E" w:rsidRDefault="005975AF" w:rsidP="0063052A">
      <w:pPr>
        <w:rPr>
          <w:i/>
        </w:rPr>
      </w:pPr>
    </w:p>
    <w:p w14:paraId="068031B7" w14:textId="77777777" w:rsidR="00A96794" w:rsidRPr="00087D5E" w:rsidRDefault="00A96794" w:rsidP="0063052A">
      <w:pPr>
        <w:rPr>
          <w:i/>
        </w:rPr>
      </w:pPr>
    </w:p>
    <w:p w14:paraId="1FA65B8D" w14:textId="77777777" w:rsidR="00A96794" w:rsidRPr="00087D5E" w:rsidRDefault="00A96794" w:rsidP="0063052A">
      <w:pPr>
        <w:rPr>
          <w:i/>
        </w:rPr>
      </w:pPr>
    </w:p>
    <w:p w14:paraId="2A9B1DAB" w14:textId="77777777" w:rsidR="00A96794" w:rsidRPr="00087D5E" w:rsidRDefault="00A96794" w:rsidP="0063052A">
      <w:pPr>
        <w:rPr>
          <w:i/>
        </w:rPr>
      </w:pPr>
    </w:p>
    <w:p w14:paraId="57D7483D" w14:textId="77777777" w:rsidR="0063052A" w:rsidRPr="00087D5E" w:rsidRDefault="0063052A" w:rsidP="0063052A">
      <w:pPr>
        <w:ind w:right="2154"/>
        <w:jc w:val="both"/>
        <w:rPr>
          <w:rStyle w:val="Nadruk"/>
        </w:rPr>
        <w:sectPr w:rsidR="0063052A" w:rsidRPr="00087D5E" w:rsidSect="00F2639C">
          <w:type w:val="continuous"/>
          <w:pgSz w:w="11907" w:h="16839" w:code="9"/>
          <w:pgMar w:top="1814" w:right="1191" w:bottom="1814" w:left="1191" w:header="680" w:footer="680" w:gutter="0"/>
          <w:cols w:num="2" w:space="680"/>
          <w:noEndnote/>
          <w:docGrid w:linePitch="272"/>
        </w:sectPr>
      </w:pPr>
    </w:p>
    <w:p w14:paraId="78FB3FB2" w14:textId="32C8D59D" w:rsidR="0063052A" w:rsidRPr="00087D5E" w:rsidRDefault="0063052A" w:rsidP="008447F5">
      <w:pPr>
        <w:pStyle w:val="Kop1"/>
        <w:ind w:left="851"/>
        <w:sectPr w:rsidR="0063052A" w:rsidRPr="00087D5E" w:rsidSect="00CF66A6">
          <w:pgSz w:w="11907" w:h="16839" w:code="9"/>
          <w:pgMar w:top="1814" w:right="1191" w:bottom="1814" w:left="1191" w:header="680" w:footer="680" w:gutter="0"/>
          <w:cols w:space="680"/>
          <w:noEndnote/>
          <w:docGrid w:linePitch="272"/>
        </w:sectPr>
      </w:pPr>
      <w:bookmarkStart w:id="7" w:name="_Toc179410329"/>
      <w:r w:rsidRPr="00087D5E">
        <w:lastRenderedPageBreak/>
        <w:t>Uit te voeren werken</w:t>
      </w:r>
      <w:bookmarkEnd w:id="7"/>
    </w:p>
    <w:p w14:paraId="586B4372" w14:textId="72512C92" w:rsidR="0063052A" w:rsidRPr="00087D5E" w:rsidRDefault="0063052A" w:rsidP="0063052A">
      <w:pPr>
        <w:sectPr w:rsidR="0063052A" w:rsidRPr="00087D5E" w:rsidSect="004D108D">
          <w:type w:val="continuous"/>
          <w:pgSz w:w="11907" w:h="16839" w:code="9"/>
          <w:pgMar w:top="1814" w:right="1191" w:bottom="1814" w:left="1191" w:header="680" w:footer="680" w:gutter="0"/>
          <w:cols w:space="680"/>
          <w:noEndnote/>
          <w:docGrid w:linePitch="272"/>
        </w:sectPr>
      </w:pPr>
    </w:p>
    <w:p w14:paraId="304A7284" w14:textId="491A5622" w:rsidR="001319A2" w:rsidRPr="00087D5E" w:rsidRDefault="001319A2" w:rsidP="0063052A">
      <w:pPr>
        <w:rPr>
          <w:b/>
          <w:iCs/>
          <w:sz w:val="22"/>
        </w:rPr>
      </w:pPr>
      <w:r w:rsidRPr="00087D5E">
        <w:rPr>
          <w:b/>
          <w:iCs/>
          <w:sz w:val="22"/>
        </w:rPr>
        <w:t>Inrichting</w:t>
      </w:r>
    </w:p>
    <w:p w14:paraId="584DBCE4" w14:textId="77777777" w:rsidR="001319A2" w:rsidRPr="00087D5E" w:rsidRDefault="001319A2" w:rsidP="0063052A"/>
    <w:p w14:paraId="60BA6159" w14:textId="372D1A11" w:rsidR="0063052A" w:rsidRPr="00087D5E" w:rsidRDefault="00A308CB" w:rsidP="0063052A">
      <w:r w:rsidRPr="00087D5E">
        <w:t>De te onteigenen zone</w:t>
      </w:r>
      <w:r w:rsidR="0063052A" w:rsidRPr="00087D5E">
        <w:t xml:space="preserve"> zal specifiek voorzien in de aanleg van:</w:t>
      </w:r>
    </w:p>
    <w:p w14:paraId="57C96717" w14:textId="7ECE7518" w:rsidR="009019D4" w:rsidRPr="00087D5E" w:rsidRDefault="009019D4" w:rsidP="0063052A">
      <w:pPr>
        <w:pStyle w:val="Lijstalinea"/>
        <w:numPr>
          <w:ilvl w:val="0"/>
          <w:numId w:val="15"/>
        </w:numPr>
        <w:rPr>
          <w:sz w:val="16"/>
        </w:rPr>
      </w:pPr>
      <w:r w:rsidRPr="00087D5E">
        <w:rPr>
          <w:sz w:val="16"/>
        </w:rPr>
        <w:t xml:space="preserve">Verwijderen van beperkte </w:t>
      </w:r>
      <w:r w:rsidR="00F2639C" w:rsidRPr="00087D5E">
        <w:rPr>
          <w:sz w:val="16"/>
        </w:rPr>
        <w:t xml:space="preserve">teelaarde en </w:t>
      </w:r>
      <w:r w:rsidRPr="00087D5E">
        <w:rPr>
          <w:sz w:val="16"/>
        </w:rPr>
        <w:t>grond</w:t>
      </w:r>
      <w:r w:rsidR="00F2639C" w:rsidRPr="00087D5E">
        <w:rPr>
          <w:sz w:val="16"/>
        </w:rPr>
        <w:t>, inclusief het kappen van een paar hoogstammige bomen i</w:t>
      </w:r>
      <w:r w:rsidR="00087D5E">
        <w:rPr>
          <w:sz w:val="16"/>
        </w:rPr>
        <w:t>.</w:t>
      </w:r>
      <w:r w:rsidR="00F2639C" w:rsidRPr="00087D5E">
        <w:rPr>
          <w:sz w:val="16"/>
        </w:rPr>
        <w:t>k</w:t>
      </w:r>
      <w:r w:rsidR="00087D5E">
        <w:rPr>
          <w:sz w:val="16"/>
        </w:rPr>
        <w:t>.</w:t>
      </w:r>
      <w:r w:rsidR="00F2639C" w:rsidRPr="00087D5E">
        <w:rPr>
          <w:sz w:val="16"/>
        </w:rPr>
        <w:t>v</w:t>
      </w:r>
      <w:r w:rsidR="00087D5E">
        <w:rPr>
          <w:sz w:val="16"/>
        </w:rPr>
        <w:t>.</w:t>
      </w:r>
      <w:r w:rsidR="00F2639C" w:rsidRPr="00087D5E">
        <w:rPr>
          <w:sz w:val="16"/>
        </w:rPr>
        <w:t xml:space="preserve"> toegang tot de parkeerplaatsen</w:t>
      </w:r>
      <w:r w:rsidR="00BF6BD8" w:rsidRPr="00087D5E">
        <w:rPr>
          <w:sz w:val="16"/>
        </w:rPr>
        <w:t>.</w:t>
      </w:r>
    </w:p>
    <w:p w14:paraId="49DD1B2C" w14:textId="54BCBCF1" w:rsidR="00F2639C" w:rsidRPr="00087D5E" w:rsidRDefault="0063052A" w:rsidP="0063052A">
      <w:pPr>
        <w:pStyle w:val="Lijstalinea"/>
        <w:numPr>
          <w:ilvl w:val="0"/>
          <w:numId w:val="15"/>
        </w:numPr>
        <w:rPr>
          <w:sz w:val="16"/>
        </w:rPr>
      </w:pPr>
      <w:r w:rsidRPr="00087D5E">
        <w:rPr>
          <w:sz w:val="16"/>
        </w:rPr>
        <w:t xml:space="preserve">Een </w:t>
      </w:r>
      <w:r w:rsidR="00621056" w:rsidRPr="00087D5E">
        <w:rPr>
          <w:sz w:val="16"/>
        </w:rPr>
        <w:t>verhard</w:t>
      </w:r>
      <w:r w:rsidR="00F2639C" w:rsidRPr="00087D5E">
        <w:rPr>
          <w:sz w:val="16"/>
        </w:rPr>
        <w:t xml:space="preserve">e manoeuvreerzone </w:t>
      </w:r>
      <w:r w:rsidR="00621056" w:rsidRPr="00087D5E">
        <w:rPr>
          <w:sz w:val="16"/>
        </w:rPr>
        <w:t xml:space="preserve">met een breedte van </w:t>
      </w:r>
      <w:r w:rsidR="00F2639C" w:rsidRPr="00087D5E">
        <w:rPr>
          <w:sz w:val="16"/>
        </w:rPr>
        <w:t>7</w:t>
      </w:r>
      <w:r w:rsidR="00087D5E">
        <w:rPr>
          <w:sz w:val="16"/>
        </w:rPr>
        <w:t xml:space="preserve"> </w:t>
      </w:r>
      <w:r w:rsidR="00621056" w:rsidRPr="00087D5E">
        <w:rPr>
          <w:sz w:val="16"/>
        </w:rPr>
        <w:t>m</w:t>
      </w:r>
      <w:r w:rsidR="009019D4" w:rsidRPr="00087D5E">
        <w:rPr>
          <w:sz w:val="16"/>
        </w:rPr>
        <w:t xml:space="preserve">, uitgevoerd in </w:t>
      </w:r>
      <w:r w:rsidR="00F2639C" w:rsidRPr="00087D5E">
        <w:rPr>
          <w:sz w:val="16"/>
        </w:rPr>
        <w:t>kleinschalige materialen</w:t>
      </w:r>
      <w:r w:rsidR="009019D4" w:rsidRPr="00087D5E">
        <w:rPr>
          <w:sz w:val="16"/>
        </w:rPr>
        <w:t>,</w:t>
      </w:r>
      <w:r w:rsidRPr="00087D5E">
        <w:rPr>
          <w:sz w:val="16"/>
        </w:rPr>
        <w:t xml:space="preserve"> die aansluiting maakt </w:t>
      </w:r>
      <w:r w:rsidR="00621056" w:rsidRPr="00087D5E">
        <w:rPr>
          <w:sz w:val="16"/>
        </w:rPr>
        <w:t xml:space="preserve">met de </w:t>
      </w:r>
      <w:r w:rsidR="00F2639C" w:rsidRPr="00087D5E">
        <w:rPr>
          <w:sz w:val="16"/>
        </w:rPr>
        <w:t>K. Van Eeckestraat. Er is geen doorgaand gemotoriseerd verkeer mogelijk van de K. Van Eeckestraat naar de Kloosterstraat.</w:t>
      </w:r>
    </w:p>
    <w:p w14:paraId="0C813979" w14:textId="1809C281" w:rsidR="0063052A" w:rsidRPr="00087D5E" w:rsidRDefault="00F2639C" w:rsidP="0063052A">
      <w:pPr>
        <w:pStyle w:val="Lijstalinea"/>
        <w:numPr>
          <w:ilvl w:val="0"/>
          <w:numId w:val="15"/>
        </w:numPr>
        <w:rPr>
          <w:sz w:val="16"/>
        </w:rPr>
      </w:pPr>
      <w:r w:rsidRPr="00087D5E">
        <w:rPr>
          <w:sz w:val="16"/>
        </w:rPr>
        <w:t>Aan weerszijden van de manoeuvreerzone parkeerplaatsen van 2,</w:t>
      </w:r>
      <w:r w:rsidR="00501BD5" w:rsidRPr="00087D5E">
        <w:rPr>
          <w:sz w:val="16"/>
        </w:rPr>
        <w:t>6</w:t>
      </w:r>
      <w:r w:rsidR="00087D5E">
        <w:rPr>
          <w:sz w:val="16"/>
        </w:rPr>
        <w:t xml:space="preserve"> </w:t>
      </w:r>
      <w:r w:rsidRPr="00087D5E">
        <w:rPr>
          <w:sz w:val="16"/>
        </w:rPr>
        <w:t>m</w:t>
      </w:r>
      <w:r w:rsidR="00087D5E">
        <w:rPr>
          <w:sz w:val="16"/>
        </w:rPr>
        <w:t xml:space="preserve"> </w:t>
      </w:r>
      <w:r w:rsidRPr="00087D5E">
        <w:rPr>
          <w:sz w:val="16"/>
        </w:rPr>
        <w:t>x</w:t>
      </w:r>
      <w:r w:rsidR="00087D5E">
        <w:rPr>
          <w:sz w:val="16"/>
        </w:rPr>
        <w:t xml:space="preserve"> </w:t>
      </w:r>
      <w:r w:rsidR="00501BD5" w:rsidRPr="00087D5E">
        <w:rPr>
          <w:sz w:val="16"/>
        </w:rPr>
        <w:t>5</w:t>
      </w:r>
      <w:r w:rsidR="00087D5E">
        <w:rPr>
          <w:sz w:val="16"/>
        </w:rPr>
        <w:t xml:space="preserve"> </w:t>
      </w:r>
      <w:r w:rsidRPr="00087D5E">
        <w:rPr>
          <w:sz w:val="16"/>
        </w:rPr>
        <w:t>m, uitgevoerd in grasdallen (of gelijkaardig)</w:t>
      </w:r>
      <w:r w:rsidR="00501BD5" w:rsidRPr="00087D5E">
        <w:rPr>
          <w:sz w:val="16"/>
        </w:rPr>
        <w:t>. Voor andersvaliden geldt een breedte van 3</w:t>
      </w:r>
      <w:r w:rsidR="00087D5E">
        <w:rPr>
          <w:sz w:val="16"/>
        </w:rPr>
        <w:t xml:space="preserve"> </w:t>
      </w:r>
      <w:r w:rsidR="00501BD5" w:rsidRPr="00087D5E">
        <w:rPr>
          <w:sz w:val="16"/>
        </w:rPr>
        <w:t>m</w:t>
      </w:r>
      <w:r w:rsidR="00087D5E">
        <w:rPr>
          <w:sz w:val="16"/>
        </w:rPr>
        <w:t xml:space="preserve"> </w:t>
      </w:r>
      <w:r w:rsidR="00501BD5" w:rsidRPr="00087D5E">
        <w:rPr>
          <w:sz w:val="16"/>
        </w:rPr>
        <w:t>x</w:t>
      </w:r>
      <w:r w:rsidR="00087D5E">
        <w:rPr>
          <w:sz w:val="16"/>
        </w:rPr>
        <w:t xml:space="preserve"> </w:t>
      </w:r>
      <w:r w:rsidR="00501BD5" w:rsidRPr="00087D5E">
        <w:rPr>
          <w:sz w:val="16"/>
        </w:rPr>
        <w:t>6</w:t>
      </w:r>
      <w:r w:rsidR="00087D5E">
        <w:rPr>
          <w:sz w:val="16"/>
        </w:rPr>
        <w:t xml:space="preserve"> </w:t>
      </w:r>
      <w:r w:rsidR="00501BD5" w:rsidRPr="00087D5E">
        <w:rPr>
          <w:sz w:val="16"/>
        </w:rPr>
        <w:t>m</w:t>
      </w:r>
      <w:r w:rsidR="00BF6BD8" w:rsidRPr="00087D5E">
        <w:rPr>
          <w:sz w:val="16"/>
        </w:rPr>
        <w:t>.</w:t>
      </w:r>
    </w:p>
    <w:p w14:paraId="7DC91979" w14:textId="51668128" w:rsidR="00F2639C" w:rsidRPr="00087D5E" w:rsidRDefault="00F2639C" w:rsidP="0063052A">
      <w:pPr>
        <w:pStyle w:val="Lijstalinea"/>
        <w:numPr>
          <w:ilvl w:val="0"/>
          <w:numId w:val="15"/>
        </w:numPr>
        <w:rPr>
          <w:sz w:val="16"/>
        </w:rPr>
      </w:pPr>
      <w:r w:rsidRPr="00087D5E">
        <w:rPr>
          <w:sz w:val="16"/>
        </w:rPr>
        <w:t xml:space="preserve">Per 10 parkeerplaatsen wordt </w:t>
      </w:r>
      <w:r w:rsidR="00501BD5" w:rsidRPr="00087D5E">
        <w:rPr>
          <w:sz w:val="16"/>
        </w:rPr>
        <w:t>minima</w:t>
      </w:r>
      <w:r w:rsidR="00087D5E">
        <w:rPr>
          <w:sz w:val="16"/>
        </w:rPr>
        <w:t>a</w:t>
      </w:r>
      <w:r w:rsidR="00501BD5" w:rsidRPr="00087D5E">
        <w:rPr>
          <w:sz w:val="16"/>
        </w:rPr>
        <w:t>l éé</w:t>
      </w:r>
      <w:r w:rsidRPr="00087D5E">
        <w:rPr>
          <w:sz w:val="16"/>
        </w:rPr>
        <w:t>n hoogstammige</w:t>
      </w:r>
      <w:r w:rsidR="00501BD5" w:rsidRPr="00087D5E">
        <w:rPr>
          <w:sz w:val="16"/>
        </w:rPr>
        <w:t>,</w:t>
      </w:r>
      <w:r w:rsidRPr="00087D5E">
        <w:rPr>
          <w:sz w:val="16"/>
        </w:rPr>
        <w:t xml:space="preserve"> streekeigen boom voorzien</w:t>
      </w:r>
      <w:r w:rsidR="00BF6BD8" w:rsidRPr="00087D5E">
        <w:rPr>
          <w:sz w:val="16"/>
        </w:rPr>
        <w:t>.</w:t>
      </w:r>
    </w:p>
    <w:p w14:paraId="2E9EF9C6" w14:textId="7A290E90" w:rsidR="00F2639C" w:rsidRPr="00087D5E" w:rsidRDefault="00F2639C" w:rsidP="0063052A">
      <w:pPr>
        <w:pStyle w:val="Lijstalinea"/>
        <w:numPr>
          <w:ilvl w:val="0"/>
          <w:numId w:val="15"/>
        </w:numPr>
        <w:rPr>
          <w:sz w:val="16"/>
        </w:rPr>
      </w:pPr>
      <w:r w:rsidRPr="00087D5E">
        <w:rPr>
          <w:sz w:val="16"/>
        </w:rPr>
        <w:t>Trage doorsteek vanaf de Kloosterstraat tot de parking “Van Daele” in kleinschalige materialen of karrenspoor.</w:t>
      </w:r>
    </w:p>
    <w:p w14:paraId="5630E667" w14:textId="11C09519" w:rsidR="009019D4" w:rsidRPr="00087D5E" w:rsidRDefault="00621056" w:rsidP="009019D4">
      <w:pPr>
        <w:pStyle w:val="Lijstalinea"/>
        <w:numPr>
          <w:ilvl w:val="0"/>
          <w:numId w:val="15"/>
        </w:numPr>
        <w:rPr>
          <w:sz w:val="16"/>
        </w:rPr>
      </w:pPr>
      <w:r w:rsidRPr="00087D5E">
        <w:rPr>
          <w:sz w:val="16"/>
        </w:rPr>
        <w:t xml:space="preserve">Verlichtingsarmaturen </w:t>
      </w:r>
      <w:r w:rsidR="009019D4" w:rsidRPr="00087D5E">
        <w:rPr>
          <w:sz w:val="16"/>
        </w:rPr>
        <w:t>met beperkte hoogte 2,5-3</w:t>
      </w:r>
      <w:r w:rsidR="00087D5E">
        <w:rPr>
          <w:sz w:val="16"/>
        </w:rPr>
        <w:t xml:space="preserve"> </w:t>
      </w:r>
      <w:r w:rsidR="009019D4" w:rsidRPr="00087D5E">
        <w:rPr>
          <w:sz w:val="16"/>
        </w:rPr>
        <w:t xml:space="preserve">m en geconcentreerde verlichting, gericht weg van </w:t>
      </w:r>
      <w:r w:rsidR="00F2639C" w:rsidRPr="00087D5E">
        <w:rPr>
          <w:sz w:val="16"/>
        </w:rPr>
        <w:t>de tuinen</w:t>
      </w:r>
      <w:r w:rsidR="009019D4" w:rsidRPr="00087D5E">
        <w:rPr>
          <w:sz w:val="16"/>
        </w:rPr>
        <w:t>.</w:t>
      </w:r>
      <w:r w:rsidR="008828C3" w:rsidRPr="00087D5E">
        <w:rPr>
          <w:sz w:val="16"/>
        </w:rPr>
        <w:t xml:space="preserve"> Tussenafstand tussen de verlichtingsmasten bedraagt ca. 25</w:t>
      </w:r>
      <w:r w:rsidR="00087D5E">
        <w:rPr>
          <w:sz w:val="16"/>
        </w:rPr>
        <w:t xml:space="preserve"> </w:t>
      </w:r>
      <w:r w:rsidR="008828C3" w:rsidRPr="00087D5E">
        <w:rPr>
          <w:sz w:val="16"/>
        </w:rPr>
        <w:t>m.</w:t>
      </w:r>
    </w:p>
    <w:p w14:paraId="4D0CEB20" w14:textId="271FFEA2" w:rsidR="00621056" w:rsidRPr="00087D5E" w:rsidRDefault="00621056" w:rsidP="0063052A">
      <w:pPr>
        <w:pStyle w:val="Lijstalinea"/>
        <w:numPr>
          <w:ilvl w:val="0"/>
          <w:numId w:val="15"/>
        </w:numPr>
        <w:rPr>
          <w:sz w:val="16"/>
        </w:rPr>
      </w:pPr>
      <w:r w:rsidRPr="00087D5E">
        <w:rPr>
          <w:sz w:val="16"/>
        </w:rPr>
        <w:t xml:space="preserve">Aanleg groenbuffer </w:t>
      </w:r>
      <w:r w:rsidR="00F2639C" w:rsidRPr="00087D5E">
        <w:rPr>
          <w:sz w:val="16"/>
        </w:rPr>
        <w:t>met inbegrip van eventuele infiltratiezones langs de noordzijde van de projectzone</w:t>
      </w:r>
      <w:r w:rsidR="00BF6BD8" w:rsidRPr="00087D5E">
        <w:rPr>
          <w:sz w:val="16"/>
        </w:rPr>
        <w:t>.</w:t>
      </w:r>
    </w:p>
    <w:p w14:paraId="343F9C9A" w14:textId="4D6EB0E6" w:rsidR="00861373" w:rsidRPr="00087D5E" w:rsidRDefault="0063052A" w:rsidP="0063052A">
      <w:pPr>
        <w:sectPr w:rsidR="00861373" w:rsidRPr="00087D5E" w:rsidSect="00D67F0A">
          <w:type w:val="continuous"/>
          <w:pgSz w:w="11907" w:h="16839" w:code="9"/>
          <w:pgMar w:top="1814" w:right="1191" w:bottom="1814" w:left="1191" w:header="680" w:footer="680" w:gutter="0"/>
          <w:pgNumType w:start="1"/>
          <w:cols w:num="2" w:space="680"/>
          <w:noEndnote/>
          <w:docGrid w:linePitch="272"/>
        </w:sectPr>
      </w:pPr>
      <w:r w:rsidRPr="00087D5E">
        <w:t>Er worden geen gebouwen voorzien binnen de grenzen van de te onteigenen zone.</w:t>
      </w:r>
      <w:r w:rsidR="008447F5" w:rsidRPr="00087D5E">
        <w:t xml:space="preserve"> </w:t>
      </w:r>
    </w:p>
    <w:p w14:paraId="757FA943" w14:textId="77777777" w:rsidR="00F2639C" w:rsidRPr="00087D5E" w:rsidRDefault="00F2639C" w:rsidP="0063052A"/>
    <w:p w14:paraId="43316EFB" w14:textId="4239B7A8" w:rsidR="00F2639C" w:rsidRPr="00087D5E" w:rsidRDefault="009B2632" w:rsidP="0063052A">
      <w:r w:rsidRPr="00087D5E">
        <w:rPr>
          <w:noProof/>
        </w:rPr>
        <w:drawing>
          <wp:inline distT="0" distB="0" distL="0" distR="0" wp14:anchorId="3B4775A8" wp14:editId="4D63E570">
            <wp:extent cx="3962400" cy="3268512"/>
            <wp:effectExtent l="0" t="0" r="0" b="825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21317" cy="3317111"/>
                    </a:xfrm>
                    <a:prstGeom prst="rect">
                      <a:avLst/>
                    </a:prstGeom>
                  </pic:spPr>
                </pic:pic>
              </a:graphicData>
            </a:graphic>
          </wp:inline>
        </w:drawing>
      </w:r>
    </w:p>
    <w:p w14:paraId="4B47888A" w14:textId="3085D249" w:rsidR="00F2639C" w:rsidRPr="00087D5E" w:rsidRDefault="00F2639C" w:rsidP="00F2639C">
      <w:pPr>
        <w:jc w:val="center"/>
        <w:rPr>
          <w:i/>
          <w:iCs/>
          <w:color w:val="auto"/>
        </w:rPr>
      </w:pPr>
      <w:r w:rsidRPr="00087D5E">
        <w:rPr>
          <w:i/>
          <w:iCs/>
        </w:rPr>
        <w:t>Schematische voorstelling van mogelijke inplanting parking, geldend als illustratie</w:t>
      </w:r>
    </w:p>
    <w:p w14:paraId="45E85849" w14:textId="77777777" w:rsidR="00F2639C" w:rsidRPr="00087D5E" w:rsidRDefault="00F2639C" w:rsidP="0063052A"/>
    <w:p w14:paraId="3C6354C6" w14:textId="1CBFEAB0" w:rsidR="001319A2" w:rsidRPr="00087D5E" w:rsidRDefault="001319A2" w:rsidP="0063052A">
      <w:pPr>
        <w:rPr>
          <w:b/>
          <w:iCs/>
          <w:sz w:val="22"/>
        </w:rPr>
      </w:pPr>
      <w:r w:rsidRPr="00087D5E">
        <w:rPr>
          <w:b/>
          <w:iCs/>
          <w:sz w:val="22"/>
        </w:rPr>
        <w:t xml:space="preserve">Uitgevoerde werken </w:t>
      </w:r>
    </w:p>
    <w:p w14:paraId="7D0ECDEF" w14:textId="77777777" w:rsidR="001319A2" w:rsidRPr="00087D5E" w:rsidRDefault="001319A2" w:rsidP="0063052A"/>
    <w:p w14:paraId="67AA7285" w14:textId="6B011F4E" w:rsidR="00E60D46" w:rsidRPr="00087D5E" w:rsidRDefault="00E60D46" w:rsidP="0063052A">
      <w:r w:rsidRPr="00087D5E">
        <w:t>Reeds uitgevoerde werken</w:t>
      </w:r>
      <w:r w:rsidR="005A7F4C" w:rsidRPr="00087D5E">
        <w:t xml:space="preserve"> met betrekking </w:t>
      </w:r>
      <w:r w:rsidR="00F2639C" w:rsidRPr="00087D5E">
        <w:t>tot de parking “Van Daele”</w:t>
      </w:r>
      <w:r w:rsidRPr="00087D5E">
        <w:t>:</w:t>
      </w:r>
    </w:p>
    <w:p w14:paraId="38C4BB42" w14:textId="1A83D2A8" w:rsidR="005A7F4C" w:rsidRPr="00087D5E" w:rsidRDefault="005A7F4C" w:rsidP="00141698">
      <w:pPr>
        <w:pStyle w:val="Lijstalinea"/>
        <w:numPr>
          <w:ilvl w:val="0"/>
          <w:numId w:val="16"/>
        </w:numPr>
        <w:rPr>
          <w:sz w:val="16"/>
        </w:rPr>
      </w:pPr>
      <w:r w:rsidRPr="00087D5E">
        <w:rPr>
          <w:sz w:val="16"/>
        </w:rPr>
        <w:t>Opmaak opmetingsplan landmeter;</w:t>
      </w:r>
    </w:p>
    <w:p w14:paraId="4D94DA4D" w14:textId="632BB4DF" w:rsidR="005A7F4C" w:rsidRPr="00087D5E" w:rsidRDefault="005A7F4C" w:rsidP="00141698">
      <w:pPr>
        <w:pStyle w:val="Lijstalinea"/>
        <w:numPr>
          <w:ilvl w:val="0"/>
          <w:numId w:val="16"/>
        </w:numPr>
        <w:rPr>
          <w:sz w:val="16"/>
        </w:rPr>
      </w:pPr>
      <w:r w:rsidRPr="00087D5E">
        <w:rPr>
          <w:sz w:val="16"/>
        </w:rPr>
        <w:t>In</w:t>
      </w:r>
      <w:r w:rsidR="008828C3" w:rsidRPr="00087D5E">
        <w:rPr>
          <w:sz w:val="16"/>
        </w:rPr>
        <w:t>v</w:t>
      </w:r>
      <w:r w:rsidRPr="00087D5E">
        <w:rPr>
          <w:sz w:val="16"/>
        </w:rPr>
        <w:t>entarisatienota natuur;</w:t>
      </w:r>
    </w:p>
    <w:p w14:paraId="4FDFEF32" w14:textId="593E0E44" w:rsidR="00141698" w:rsidRPr="00087D5E" w:rsidRDefault="00141698" w:rsidP="00141698">
      <w:pPr>
        <w:pStyle w:val="Lijstalinea"/>
        <w:numPr>
          <w:ilvl w:val="0"/>
          <w:numId w:val="16"/>
        </w:numPr>
        <w:rPr>
          <w:sz w:val="16"/>
        </w:rPr>
      </w:pPr>
      <w:r w:rsidRPr="00087D5E">
        <w:rPr>
          <w:sz w:val="16"/>
        </w:rPr>
        <w:t>Scenario-onderzoek en ontwerpend onderzoek</w:t>
      </w:r>
    </w:p>
    <w:p w14:paraId="6805B002" w14:textId="77777777" w:rsidR="00F41C7A" w:rsidRPr="00C65350" w:rsidRDefault="00F41C7A" w:rsidP="00C65350">
      <w:pPr>
        <w:rPr>
          <w:sz w:val="20"/>
        </w:rPr>
      </w:pPr>
    </w:p>
    <w:p w14:paraId="299D3910" w14:textId="329C52BE" w:rsidR="00F41C7A" w:rsidRPr="00087D5E" w:rsidRDefault="003B2444" w:rsidP="00F41C7A">
      <w:pPr>
        <w:rPr>
          <w:b/>
          <w:iCs/>
          <w:sz w:val="22"/>
        </w:rPr>
      </w:pPr>
      <w:r>
        <w:rPr>
          <w:b/>
          <w:iCs/>
          <w:sz w:val="22"/>
        </w:rPr>
        <w:t>Realisatietermijn</w:t>
      </w:r>
    </w:p>
    <w:p w14:paraId="004C68D6" w14:textId="77777777" w:rsidR="00F41C7A" w:rsidRDefault="00F41C7A" w:rsidP="00F41C7A">
      <w:pPr>
        <w:ind w:left="284"/>
        <w:rPr>
          <w:rFonts w:cs="Arial"/>
          <w:sz w:val="20"/>
        </w:rPr>
      </w:pPr>
    </w:p>
    <w:p w14:paraId="5115CA86" w14:textId="62271FF6" w:rsidR="00F41C7A" w:rsidRPr="003B2444" w:rsidRDefault="00F41C7A" w:rsidP="003B2444">
      <w:r w:rsidRPr="003B2444">
        <w:t>Globaal gezien wordt op indicatieve wijze volgende realisatietermijnen vooropgesteld. In het meerjarenprogramma van gemeente Zedelgem (voor de periode 202</w:t>
      </w:r>
      <w:r w:rsidR="003B2444" w:rsidRPr="003B2444">
        <w:t>5</w:t>
      </w:r>
      <w:r w:rsidRPr="003B2444">
        <w:t xml:space="preserve">-2030), zijn budgetten voorzien voor de onteigening en voor de uitvoering der werken noodzakelijk voor de aanleg. </w:t>
      </w:r>
    </w:p>
    <w:p w14:paraId="4C075BAF" w14:textId="4C878C01" w:rsidR="00F41C7A" w:rsidRPr="003B2444" w:rsidRDefault="00F41C7A" w:rsidP="003B2444">
      <w:r w:rsidRPr="003B2444">
        <w:t xml:space="preserve">De werkzaamheden van het volledige project worden ingeschat op </w:t>
      </w:r>
      <w:r w:rsidR="003B2444" w:rsidRPr="003B2444">
        <w:t>6</w:t>
      </w:r>
      <w:r w:rsidRPr="003B2444">
        <w:t>0 werkdagen</w:t>
      </w:r>
      <w:r w:rsidR="003B2444" w:rsidRPr="003B2444">
        <w:t>,</w:t>
      </w:r>
      <w:r w:rsidRPr="003B2444">
        <w:t xml:space="preserve"> afhankelijk van de weersomstandigheden en de invloed hiervan op de projectzone.</w:t>
      </w:r>
    </w:p>
    <w:p w14:paraId="51551CB8" w14:textId="77777777" w:rsidR="00F41C7A" w:rsidRPr="003B2444" w:rsidRDefault="00F41C7A" w:rsidP="003B2444">
      <w:r w:rsidRPr="003B2444">
        <w:t>Deze termijn houdt geen rekening met eventuele werken die uitgevoerd moeten worden door de nutsmaatschappijen.</w:t>
      </w:r>
    </w:p>
    <w:p w14:paraId="493B9802" w14:textId="77777777" w:rsidR="00F41C7A" w:rsidRDefault="00F41C7A" w:rsidP="00F41C7A">
      <w:pPr>
        <w:pStyle w:val="Geenafstand"/>
        <w:rPr>
          <w:sz w:val="24"/>
        </w:rPr>
      </w:pPr>
    </w:p>
    <w:p w14:paraId="0E43646A" w14:textId="77777777" w:rsidR="00F41C7A" w:rsidRPr="003B2444" w:rsidRDefault="00F41C7A" w:rsidP="003B2444">
      <w:r w:rsidRPr="003B2444">
        <w:t xml:space="preserve">Voor de realisatie van de werken wordt in volgende indicatieve fasering voorzien: </w:t>
      </w:r>
    </w:p>
    <w:p w14:paraId="4A6FE843" w14:textId="56DF2CB2" w:rsidR="00F41C7A" w:rsidRDefault="00F41C7A" w:rsidP="003B2444">
      <w:pPr>
        <w:pStyle w:val="Lijstalinea"/>
        <w:numPr>
          <w:ilvl w:val="0"/>
          <w:numId w:val="32"/>
        </w:numPr>
      </w:pPr>
      <w:r w:rsidRPr="003B2444">
        <w:t>Verwerven van laatste inname;</w:t>
      </w:r>
    </w:p>
    <w:p w14:paraId="6FA0354B" w14:textId="77777777" w:rsidR="003B2444" w:rsidRPr="003B2444" w:rsidRDefault="003B2444" w:rsidP="003B2444">
      <w:pPr>
        <w:pStyle w:val="Lijstalinea"/>
        <w:numPr>
          <w:ilvl w:val="0"/>
          <w:numId w:val="32"/>
        </w:numPr>
      </w:pPr>
      <w:r w:rsidRPr="003B2444">
        <w:t>Verwerking schetsontwerp tot voorontwerp en detailontwerp;</w:t>
      </w:r>
    </w:p>
    <w:p w14:paraId="70296D10" w14:textId="77777777" w:rsidR="003B2444" w:rsidRPr="003B2444" w:rsidRDefault="003B2444" w:rsidP="003B2444">
      <w:pPr>
        <w:pStyle w:val="Lijstalinea"/>
        <w:numPr>
          <w:ilvl w:val="0"/>
          <w:numId w:val="32"/>
        </w:numPr>
      </w:pPr>
      <w:r w:rsidRPr="003B2444">
        <w:t>Archeologisch vooronderzoek;</w:t>
      </w:r>
    </w:p>
    <w:p w14:paraId="7024A4FA" w14:textId="24F35CA0" w:rsidR="003B2444" w:rsidRPr="003B2444" w:rsidRDefault="003B2444" w:rsidP="00131711">
      <w:pPr>
        <w:pStyle w:val="Lijstalinea"/>
        <w:numPr>
          <w:ilvl w:val="0"/>
          <w:numId w:val="32"/>
        </w:numPr>
      </w:pPr>
      <w:r w:rsidRPr="003B2444">
        <w:t>Nodige detailonderzoeken</w:t>
      </w:r>
      <w:r>
        <w:t>;</w:t>
      </w:r>
    </w:p>
    <w:p w14:paraId="422E1D32" w14:textId="79E8B996" w:rsidR="00F41C7A" w:rsidRPr="003B2444" w:rsidRDefault="00F41C7A" w:rsidP="00131711">
      <w:pPr>
        <w:pStyle w:val="Lijstalinea"/>
        <w:numPr>
          <w:ilvl w:val="0"/>
          <w:numId w:val="32"/>
        </w:numPr>
      </w:pPr>
      <w:r w:rsidRPr="003B2444">
        <w:t>Aanvraag omgevingsvergunning;</w:t>
      </w:r>
    </w:p>
    <w:p w14:paraId="7E22CC3F" w14:textId="77777777" w:rsidR="00F41C7A" w:rsidRPr="003B2444" w:rsidRDefault="00F41C7A" w:rsidP="003B2444">
      <w:pPr>
        <w:pStyle w:val="Lijstalinea"/>
        <w:numPr>
          <w:ilvl w:val="0"/>
          <w:numId w:val="32"/>
        </w:numPr>
      </w:pPr>
      <w:r w:rsidRPr="003B2444">
        <w:t xml:space="preserve">Opmaak definitief ontwerp en bestek; </w:t>
      </w:r>
    </w:p>
    <w:p w14:paraId="180278DC" w14:textId="77777777" w:rsidR="00F41C7A" w:rsidRPr="003B2444" w:rsidRDefault="00F41C7A" w:rsidP="003B2444">
      <w:pPr>
        <w:pStyle w:val="Lijstalinea"/>
        <w:numPr>
          <w:ilvl w:val="0"/>
          <w:numId w:val="32"/>
        </w:numPr>
      </w:pPr>
      <w:r w:rsidRPr="003B2444">
        <w:t xml:space="preserve">Aanbesteden overheidsopdracht werken; </w:t>
      </w:r>
    </w:p>
    <w:p w14:paraId="31E36005" w14:textId="77777777" w:rsidR="00F41C7A" w:rsidRPr="003B2444" w:rsidRDefault="00F41C7A" w:rsidP="003B2444">
      <w:pPr>
        <w:pStyle w:val="Lijstalinea"/>
        <w:numPr>
          <w:ilvl w:val="0"/>
          <w:numId w:val="32"/>
        </w:numPr>
      </w:pPr>
      <w:r w:rsidRPr="003B2444">
        <w:t>Sluiten overeenkomst overheidsopdracht werken;</w:t>
      </w:r>
    </w:p>
    <w:p w14:paraId="7AE78052" w14:textId="77777777" w:rsidR="00F41C7A" w:rsidRPr="003B2444" w:rsidRDefault="00F41C7A" w:rsidP="003B2444">
      <w:pPr>
        <w:pStyle w:val="Lijstalinea"/>
        <w:numPr>
          <w:ilvl w:val="0"/>
          <w:numId w:val="32"/>
        </w:numPr>
      </w:pPr>
      <w:r w:rsidRPr="003B2444">
        <w:t>Start uitvoering werken;</w:t>
      </w:r>
    </w:p>
    <w:p w14:paraId="1E32C832" w14:textId="77777777" w:rsidR="00F41C7A" w:rsidRDefault="00F41C7A" w:rsidP="003B2444">
      <w:pPr>
        <w:pStyle w:val="Lijstalinea"/>
        <w:numPr>
          <w:ilvl w:val="0"/>
          <w:numId w:val="32"/>
        </w:numPr>
      </w:pPr>
      <w:r w:rsidRPr="003B2444">
        <w:t>Voorziene einde uitvoering werken.</w:t>
      </w:r>
    </w:p>
    <w:p w14:paraId="31C3F32A" w14:textId="77777777" w:rsidR="00BC4FAB" w:rsidRPr="003B2444" w:rsidRDefault="00BC4FAB" w:rsidP="00BC4FAB"/>
    <w:p w14:paraId="1D36EA20" w14:textId="76A03C27" w:rsidR="00F41C7A" w:rsidRDefault="00F41C7A" w:rsidP="00F41C7A">
      <w:pPr>
        <w:rPr>
          <w:rFonts w:cs="Arial"/>
          <w:sz w:val="20"/>
        </w:rPr>
      </w:pPr>
      <w:r w:rsidRPr="003B2444">
        <w:t xml:space="preserve">Gelet op de onteigening die noodzakelijk </w:t>
      </w:r>
      <w:r w:rsidR="003B2444">
        <w:t>is</w:t>
      </w:r>
      <w:r w:rsidRPr="003B2444">
        <w:t xml:space="preserve"> voor de realisatie van dit project, is de startdatum voor de werken nog niet gekend</w:t>
      </w:r>
      <w:r>
        <w:rPr>
          <w:rFonts w:cs="Arial"/>
          <w:sz w:val="20"/>
        </w:rPr>
        <w:t>.</w:t>
      </w:r>
    </w:p>
    <w:p w14:paraId="0A646BCA" w14:textId="77777777" w:rsidR="00861373" w:rsidRPr="00297B6B" w:rsidRDefault="00861373" w:rsidP="00297B6B">
      <w:pPr>
        <w:ind w:right="2154"/>
        <w:jc w:val="both"/>
        <w:rPr>
          <w:rStyle w:val="Nadruk"/>
        </w:rPr>
      </w:pPr>
    </w:p>
    <w:p w14:paraId="4266B683" w14:textId="2D07EDC1" w:rsidR="003B2444" w:rsidRPr="003B2444" w:rsidRDefault="003B2444" w:rsidP="003B2444">
      <w:pPr>
        <w:rPr>
          <w:b/>
          <w:iCs/>
          <w:sz w:val="22"/>
        </w:rPr>
      </w:pPr>
      <w:r w:rsidRPr="003B2444">
        <w:rPr>
          <w:b/>
          <w:iCs/>
          <w:sz w:val="22"/>
        </w:rPr>
        <w:t>Realisatievoorwaarden</w:t>
      </w:r>
    </w:p>
    <w:p w14:paraId="4338381C" w14:textId="75B929C8" w:rsidR="00392630" w:rsidRPr="003B2444" w:rsidRDefault="00392630" w:rsidP="003B2444">
      <w:pPr>
        <w:rPr>
          <w:b/>
          <w:iCs/>
        </w:rPr>
      </w:pPr>
    </w:p>
    <w:p w14:paraId="46590F1A" w14:textId="77777777" w:rsidR="003B2444" w:rsidRPr="003B2444" w:rsidRDefault="003B2444" w:rsidP="003B2444">
      <w:r w:rsidRPr="003B2444">
        <w:t>Volgende zaken zijn te voldoen voordat de werken uitgevoerd kunnen worden:</w:t>
      </w:r>
    </w:p>
    <w:p w14:paraId="61A53E59" w14:textId="772F3EB2" w:rsidR="003B2444" w:rsidRPr="003B2444" w:rsidRDefault="003B2444" w:rsidP="003B2444">
      <w:pPr>
        <w:pStyle w:val="Lijstalinea"/>
        <w:numPr>
          <w:ilvl w:val="0"/>
          <w:numId w:val="33"/>
        </w:numPr>
      </w:pPr>
      <w:r w:rsidRPr="003B2444">
        <w:t>Het ontwerp(proces) voldoet aan de voorwaarden beschreven in de goedgekeurde projectnota, maar wordt ook afgetoetst met de huidig geldende richtlijnen (o.a. hemelwaterverordening, richtlijnen omgevingsvergunning,…)</w:t>
      </w:r>
    </w:p>
    <w:p w14:paraId="1B55B75F" w14:textId="77777777" w:rsidR="003B2444" w:rsidRPr="003B2444" w:rsidRDefault="003B2444" w:rsidP="003B2444">
      <w:pPr>
        <w:pStyle w:val="Lijstalinea"/>
        <w:numPr>
          <w:ilvl w:val="0"/>
          <w:numId w:val="33"/>
        </w:numPr>
      </w:pPr>
      <w:r w:rsidRPr="003B2444">
        <w:t>Voorafgaand aan de uitvoering moet een omgevingsvergunning verkregen worden voor deze werken.</w:t>
      </w:r>
    </w:p>
    <w:p w14:paraId="42688596" w14:textId="77777777" w:rsidR="003B2444" w:rsidRPr="003B2444" w:rsidRDefault="003B2444" w:rsidP="003B2444">
      <w:pPr>
        <w:pStyle w:val="Lijstalinea"/>
        <w:numPr>
          <w:ilvl w:val="0"/>
          <w:numId w:val="33"/>
        </w:numPr>
      </w:pPr>
      <w:r w:rsidRPr="003B2444">
        <w:t>De uitvoering gebeurt in overeenstemming met het standaardbestek 200 en 250, alsook de Code van Goede Praktijk (VMM) is van toepassing op het ontwerp van de rioleringen;</w:t>
      </w:r>
    </w:p>
    <w:p w14:paraId="3ED9AFAC" w14:textId="77777777" w:rsidR="003B2444" w:rsidRPr="003B2444" w:rsidRDefault="003B2444" w:rsidP="003B2444">
      <w:pPr>
        <w:pStyle w:val="Lijstalinea"/>
        <w:numPr>
          <w:ilvl w:val="0"/>
          <w:numId w:val="33"/>
        </w:numPr>
      </w:pPr>
      <w:r w:rsidRPr="003B2444">
        <w:t>De gemeente Zedelgem is bij realisatie eigenaar van de gronden waarop het zijn werken zal uitvoeren;</w:t>
      </w:r>
    </w:p>
    <w:p w14:paraId="40352DB4" w14:textId="77777777" w:rsidR="003B2444" w:rsidRPr="003B2444" w:rsidRDefault="003B2444" w:rsidP="003B2444">
      <w:pPr>
        <w:pStyle w:val="Lijstalinea"/>
        <w:numPr>
          <w:ilvl w:val="0"/>
          <w:numId w:val="33"/>
        </w:numPr>
      </w:pPr>
      <w:r w:rsidRPr="003B2444">
        <w:t>De gronden die verworven worden voor de realisatie van de werken dienen ingelijfd te worden in het openbaar domein;</w:t>
      </w:r>
    </w:p>
    <w:p w14:paraId="53273286" w14:textId="77777777" w:rsidR="003B2444" w:rsidRPr="003B2444" w:rsidRDefault="003B2444" w:rsidP="003B2444">
      <w:pPr>
        <w:pStyle w:val="Lijstalinea"/>
        <w:numPr>
          <w:ilvl w:val="0"/>
          <w:numId w:val="33"/>
        </w:numPr>
      </w:pPr>
      <w:r w:rsidRPr="003B2444">
        <w:t>Concrete afspraken op niveau van iedere inneming kunnen worden bepaald in de akten en moeten worden nageleefd;</w:t>
      </w:r>
    </w:p>
    <w:p w14:paraId="21CA1A3F" w14:textId="1FD5ECAE" w:rsidR="003B2444" w:rsidRPr="003B2444" w:rsidRDefault="003B2444" w:rsidP="003B2444">
      <w:pPr>
        <w:pStyle w:val="Lijstalinea"/>
        <w:numPr>
          <w:ilvl w:val="0"/>
          <w:numId w:val="33"/>
        </w:numPr>
      </w:pPr>
      <w:r w:rsidRPr="003B2444">
        <w:t>De nodige budgetten zijn voorzien voor het aanstellen van een aannemer</w:t>
      </w:r>
      <w:r w:rsidR="00BC4FAB">
        <w:t>.</w:t>
      </w:r>
    </w:p>
    <w:p w14:paraId="5B84CC19" w14:textId="1FC1D2DD" w:rsidR="003B2444" w:rsidRDefault="003B2444" w:rsidP="003B2444">
      <w:pPr>
        <w:ind w:right="2154"/>
        <w:jc w:val="both"/>
        <w:rPr>
          <w:rStyle w:val="Nadruk"/>
        </w:rPr>
      </w:pPr>
      <w:r>
        <w:rPr>
          <w:b/>
        </w:rPr>
        <w:br w:type="page"/>
      </w:r>
    </w:p>
    <w:p w14:paraId="1FB5D484" w14:textId="77777777" w:rsidR="00265105" w:rsidRPr="00087D5E" w:rsidRDefault="00265105" w:rsidP="008447F5">
      <w:pPr>
        <w:pStyle w:val="Kop1"/>
        <w:ind w:left="851"/>
      </w:pPr>
      <w:bookmarkStart w:id="8" w:name="_Toc179410330"/>
      <w:r w:rsidRPr="00087D5E">
        <w:lastRenderedPageBreak/>
        <w:t>Beheersmodaliteiten</w:t>
      </w:r>
      <w:bookmarkEnd w:id="8"/>
    </w:p>
    <w:p w14:paraId="2FAD69B8" w14:textId="77777777" w:rsidR="00861373" w:rsidRPr="00087D5E" w:rsidRDefault="00861373" w:rsidP="00265105">
      <w:pPr>
        <w:sectPr w:rsidR="00861373" w:rsidRPr="00087D5E" w:rsidSect="00055BE3">
          <w:headerReference w:type="default" r:id="rId43"/>
          <w:headerReference w:type="first" r:id="rId44"/>
          <w:footerReference w:type="first" r:id="rId45"/>
          <w:pgSz w:w="11907" w:h="16839" w:code="9"/>
          <w:pgMar w:top="1814" w:right="1191" w:bottom="1814" w:left="1191" w:header="680" w:footer="680" w:gutter="0"/>
          <w:pgNumType w:start="19"/>
          <w:cols w:space="680"/>
          <w:noEndnote/>
          <w:docGrid w:linePitch="272"/>
        </w:sectPr>
      </w:pPr>
    </w:p>
    <w:p w14:paraId="48592C43" w14:textId="0F00E066" w:rsidR="00265105" w:rsidRPr="00087D5E" w:rsidRDefault="00265105" w:rsidP="00265105"/>
    <w:p w14:paraId="3C0B7B13" w14:textId="77777777" w:rsidR="00265105" w:rsidRPr="00087D5E" w:rsidRDefault="00265105" w:rsidP="00265105"/>
    <w:p w14:paraId="28E05322" w14:textId="77777777" w:rsidR="001319A2" w:rsidRPr="00087D5E" w:rsidRDefault="001319A2" w:rsidP="00265105">
      <w:pPr>
        <w:jc w:val="both"/>
      </w:pPr>
    </w:p>
    <w:p w14:paraId="74F2FD68" w14:textId="055777C5" w:rsidR="001319A2" w:rsidRPr="00087D5E" w:rsidRDefault="001319A2" w:rsidP="001319A2">
      <w:pPr>
        <w:rPr>
          <w:b/>
          <w:iCs/>
          <w:sz w:val="22"/>
        </w:rPr>
      </w:pPr>
      <w:r w:rsidRPr="00087D5E">
        <w:rPr>
          <w:b/>
          <w:iCs/>
          <w:sz w:val="22"/>
        </w:rPr>
        <w:t>Uitvoerder van het beheer</w:t>
      </w:r>
    </w:p>
    <w:p w14:paraId="046A55AD" w14:textId="77777777" w:rsidR="001319A2" w:rsidRPr="00087D5E" w:rsidRDefault="001319A2" w:rsidP="00265105">
      <w:pPr>
        <w:jc w:val="both"/>
      </w:pPr>
    </w:p>
    <w:p w14:paraId="1766F827" w14:textId="4DEF8225" w:rsidR="001319A2" w:rsidRPr="00087D5E" w:rsidRDefault="00265105" w:rsidP="00265105">
      <w:pPr>
        <w:jc w:val="both"/>
      </w:pPr>
      <w:r w:rsidRPr="00087D5E">
        <w:t xml:space="preserve">De </w:t>
      </w:r>
      <w:r w:rsidR="00626835" w:rsidRPr="00087D5E">
        <w:t xml:space="preserve">gemeente Zedelgem </w:t>
      </w:r>
      <w:r w:rsidRPr="00087D5E">
        <w:t xml:space="preserve">wordt eigenaar van </w:t>
      </w:r>
      <w:r w:rsidR="00626835" w:rsidRPr="00087D5E">
        <w:t>het (</w:t>
      </w:r>
      <w:r w:rsidRPr="00087D5E">
        <w:t>de</w:t>
      </w:r>
      <w:r w:rsidR="00626835" w:rsidRPr="00087D5E">
        <w:t>)</w:t>
      </w:r>
      <w:r w:rsidRPr="00087D5E">
        <w:t xml:space="preserve"> te onteigen</w:t>
      </w:r>
      <w:r w:rsidR="00626835" w:rsidRPr="00087D5E">
        <w:t>(</w:t>
      </w:r>
      <w:r w:rsidRPr="00087D5E">
        <w:t>en</w:t>
      </w:r>
      <w:r w:rsidR="00626835" w:rsidRPr="00087D5E">
        <w:t>)</w:t>
      </w:r>
      <w:r w:rsidRPr="00087D5E">
        <w:t xml:space="preserve"> perce</w:t>
      </w:r>
      <w:r w:rsidR="00626835" w:rsidRPr="00087D5E">
        <w:t>(e)</w:t>
      </w:r>
      <w:r w:rsidRPr="00087D5E">
        <w:t>l</w:t>
      </w:r>
      <w:r w:rsidR="00626835" w:rsidRPr="00087D5E">
        <w:t>(</w:t>
      </w:r>
      <w:r w:rsidRPr="00087D5E">
        <w:t>en</w:t>
      </w:r>
      <w:r w:rsidR="00626835" w:rsidRPr="00087D5E">
        <w:t>)</w:t>
      </w:r>
      <w:r w:rsidRPr="00087D5E">
        <w:t xml:space="preserve"> en zal het volledige projectgebied in eigen beheer</w:t>
      </w:r>
      <w:r w:rsidR="000C6824" w:rsidRPr="00087D5E">
        <w:t xml:space="preserve"> nemen</w:t>
      </w:r>
      <w:r w:rsidR="001319A2" w:rsidRPr="00087D5E">
        <w:t>. De gemeente blijft ook na de werken beheerder van het terrein.</w:t>
      </w:r>
      <w:r w:rsidR="009318AE" w:rsidRPr="00087D5E">
        <w:t xml:space="preserve"> Het gebied blijft ten allen tijde toegankelijk voor</w:t>
      </w:r>
      <w:r w:rsidR="000C6824" w:rsidRPr="00087D5E">
        <w:t xml:space="preserve"> </w:t>
      </w:r>
      <w:r w:rsidR="009318AE" w:rsidRPr="00087D5E">
        <w:t>het beheer van de private groenstructuren (vb. hagen) van aangrenzende eigendommen.</w:t>
      </w:r>
    </w:p>
    <w:p w14:paraId="6787E016" w14:textId="770FA01A" w:rsidR="001319A2" w:rsidRPr="00087D5E" w:rsidRDefault="001319A2" w:rsidP="00265105">
      <w:pPr>
        <w:jc w:val="both"/>
      </w:pPr>
    </w:p>
    <w:p w14:paraId="2D7E0DE4" w14:textId="4B2D3A86" w:rsidR="001319A2" w:rsidRPr="00087D5E" w:rsidRDefault="001319A2" w:rsidP="001319A2">
      <w:pPr>
        <w:rPr>
          <w:b/>
          <w:iCs/>
          <w:sz w:val="22"/>
        </w:rPr>
      </w:pPr>
      <w:r w:rsidRPr="00087D5E">
        <w:rPr>
          <w:b/>
          <w:iCs/>
          <w:sz w:val="22"/>
        </w:rPr>
        <w:t>Visie en aandachtspunten beheer</w:t>
      </w:r>
    </w:p>
    <w:p w14:paraId="35F7E551" w14:textId="77777777" w:rsidR="001319A2" w:rsidRPr="00087D5E" w:rsidRDefault="001319A2" w:rsidP="00265105">
      <w:pPr>
        <w:jc w:val="both"/>
      </w:pPr>
    </w:p>
    <w:p w14:paraId="0A529BDA" w14:textId="1B450A8E" w:rsidR="001319A2" w:rsidRPr="00087D5E" w:rsidRDefault="001319A2" w:rsidP="00265105">
      <w:pPr>
        <w:jc w:val="both"/>
      </w:pPr>
      <w:r w:rsidRPr="00087D5E">
        <w:t>Enkele aandachtspunten waar rekening mee gehouden zal worden bij het beheer:</w:t>
      </w:r>
    </w:p>
    <w:p w14:paraId="1F558AD2" w14:textId="2230FAC2" w:rsidR="001319A2" w:rsidRPr="00087D5E" w:rsidRDefault="001319A2" w:rsidP="001319A2">
      <w:pPr>
        <w:pStyle w:val="Lijstalinea"/>
        <w:numPr>
          <w:ilvl w:val="0"/>
          <w:numId w:val="17"/>
        </w:numPr>
        <w:jc w:val="both"/>
      </w:pPr>
      <w:r w:rsidRPr="00087D5E">
        <w:t>De site moet worden beheerd als een geïntegreerd geheel</w:t>
      </w:r>
      <w:r w:rsidR="009318AE" w:rsidRPr="00087D5E">
        <w:t>;</w:t>
      </w:r>
    </w:p>
    <w:p w14:paraId="744F1F11" w14:textId="6F6D07D3" w:rsidR="00306446" w:rsidRPr="00087D5E" w:rsidRDefault="00C76FCF" w:rsidP="001319A2">
      <w:pPr>
        <w:pStyle w:val="Lijstalinea"/>
        <w:numPr>
          <w:ilvl w:val="0"/>
          <w:numId w:val="17"/>
        </w:numPr>
        <w:jc w:val="both"/>
      </w:pPr>
      <w:r w:rsidRPr="00087D5E">
        <w:t>Eventuele b</w:t>
      </w:r>
      <w:r w:rsidR="00306446" w:rsidRPr="00087D5E">
        <w:t xml:space="preserve">estaande </w:t>
      </w:r>
      <w:r w:rsidRPr="00087D5E">
        <w:t xml:space="preserve">ondergrondse leidingen en putten zullen moeten verplaatst worden op kosten van de aanvrager, hier de </w:t>
      </w:r>
      <w:r w:rsidR="00626835" w:rsidRPr="00087D5E">
        <w:t>gemeente Zedelgem</w:t>
      </w:r>
      <w:r w:rsidRPr="00087D5E">
        <w:t xml:space="preserve">, zodat de </w:t>
      </w:r>
      <w:r w:rsidR="00626835" w:rsidRPr="00087D5E">
        <w:t>huidige “</w:t>
      </w:r>
      <w:r w:rsidRPr="00087D5E">
        <w:t>werking</w:t>
      </w:r>
      <w:r w:rsidR="00626835" w:rsidRPr="00087D5E">
        <w:t>”</w:t>
      </w:r>
      <w:r w:rsidRPr="00087D5E">
        <w:t xml:space="preserve"> behouden blijft.</w:t>
      </w:r>
    </w:p>
    <w:p w14:paraId="79E74F5A" w14:textId="03E0A40F" w:rsidR="00C76FCF" w:rsidRPr="00087D5E" w:rsidRDefault="00626835" w:rsidP="00C76FCF">
      <w:pPr>
        <w:pStyle w:val="Lijstalinea"/>
        <w:numPr>
          <w:ilvl w:val="0"/>
          <w:numId w:val="17"/>
        </w:numPr>
      </w:pPr>
      <w:r w:rsidRPr="00087D5E">
        <w:t>De aanpalende eigenaar(s) krijgen de mogelijkheid om met de wagen (gemotoriseerd verkeer) via hun achtertuin aan te sluiten op de nieuwe parking en aldus langs</w:t>
      </w:r>
      <w:r w:rsidR="00F626AE">
        <w:t xml:space="preserve"> </w:t>
      </w:r>
      <w:r w:rsidRPr="00087D5E">
        <w:t>daar een bijkomende uitweg kunnen creëren voor hun eigendom.</w:t>
      </w:r>
    </w:p>
    <w:p w14:paraId="71411027" w14:textId="5A2CC9A9" w:rsidR="00421A84" w:rsidRPr="00087D5E" w:rsidRDefault="00421A84" w:rsidP="007B5C16">
      <w:pPr>
        <w:jc w:val="both"/>
      </w:pPr>
    </w:p>
    <w:p w14:paraId="5B07ABD8" w14:textId="77777777" w:rsidR="000641AB" w:rsidRPr="00087D5E" w:rsidRDefault="000641AB" w:rsidP="007B5C16">
      <w:pPr>
        <w:jc w:val="both"/>
      </w:pPr>
    </w:p>
    <w:p w14:paraId="15CD8B7E" w14:textId="77777777" w:rsidR="000641AB" w:rsidRPr="00087D5E" w:rsidRDefault="000641AB" w:rsidP="007B5C16">
      <w:pPr>
        <w:jc w:val="both"/>
      </w:pPr>
    </w:p>
    <w:p w14:paraId="01BE9AAA" w14:textId="77777777" w:rsidR="000641AB" w:rsidRPr="00087D5E" w:rsidRDefault="000641AB" w:rsidP="007B5C16">
      <w:pPr>
        <w:jc w:val="both"/>
      </w:pPr>
    </w:p>
    <w:p w14:paraId="056BC115" w14:textId="77777777" w:rsidR="000641AB" w:rsidRPr="00087D5E" w:rsidRDefault="000641AB" w:rsidP="007B5C16">
      <w:pPr>
        <w:jc w:val="both"/>
      </w:pPr>
    </w:p>
    <w:p w14:paraId="4C4F5162" w14:textId="77777777" w:rsidR="000641AB" w:rsidRPr="00087D5E" w:rsidRDefault="000641AB" w:rsidP="007B5C16">
      <w:pPr>
        <w:jc w:val="both"/>
      </w:pPr>
    </w:p>
    <w:p w14:paraId="18CAD7C0" w14:textId="77777777" w:rsidR="000641AB" w:rsidRPr="00087D5E" w:rsidRDefault="000641AB" w:rsidP="007B5C16">
      <w:pPr>
        <w:jc w:val="both"/>
      </w:pPr>
    </w:p>
    <w:p w14:paraId="22969836" w14:textId="77777777" w:rsidR="000641AB" w:rsidRPr="00087D5E" w:rsidRDefault="000641AB" w:rsidP="007B5C16">
      <w:pPr>
        <w:jc w:val="both"/>
      </w:pPr>
    </w:p>
    <w:p w14:paraId="47E7FD1C" w14:textId="77777777" w:rsidR="000641AB" w:rsidRPr="00087D5E" w:rsidRDefault="000641AB" w:rsidP="007B5C16">
      <w:pPr>
        <w:jc w:val="both"/>
      </w:pPr>
    </w:p>
    <w:p w14:paraId="6D8B51E2" w14:textId="77777777" w:rsidR="000641AB" w:rsidRPr="00087D5E" w:rsidRDefault="000641AB" w:rsidP="007B5C16">
      <w:pPr>
        <w:jc w:val="both"/>
      </w:pPr>
    </w:p>
    <w:p w14:paraId="1C8EA67B" w14:textId="77777777" w:rsidR="000641AB" w:rsidRPr="00087D5E" w:rsidRDefault="000641AB" w:rsidP="007B5C16">
      <w:pPr>
        <w:jc w:val="both"/>
      </w:pPr>
    </w:p>
    <w:p w14:paraId="2B4673DD" w14:textId="77777777" w:rsidR="000641AB" w:rsidRPr="00087D5E" w:rsidRDefault="000641AB" w:rsidP="007B5C16">
      <w:pPr>
        <w:jc w:val="both"/>
      </w:pPr>
    </w:p>
    <w:p w14:paraId="3459DA95" w14:textId="77777777" w:rsidR="000641AB" w:rsidRPr="00087D5E" w:rsidRDefault="000641AB" w:rsidP="007B5C16">
      <w:pPr>
        <w:jc w:val="both"/>
      </w:pPr>
    </w:p>
    <w:p w14:paraId="45BF74AD" w14:textId="77777777" w:rsidR="000641AB" w:rsidRPr="00087D5E" w:rsidRDefault="000641AB" w:rsidP="007B5C16">
      <w:pPr>
        <w:jc w:val="both"/>
      </w:pPr>
    </w:p>
    <w:p w14:paraId="3126347E" w14:textId="77777777" w:rsidR="000641AB" w:rsidRPr="00087D5E" w:rsidRDefault="000641AB" w:rsidP="007B5C16">
      <w:pPr>
        <w:jc w:val="both"/>
      </w:pPr>
    </w:p>
    <w:p w14:paraId="4D934842" w14:textId="76951C09" w:rsidR="000641AB" w:rsidRPr="00087D5E" w:rsidRDefault="000641AB" w:rsidP="007B5C16">
      <w:pPr>
        <w:jc w:val="both"/>
      </w:pPr>
    </w:p>
    <w:p w14:paraId="5161895E" w14:textId="6C848185" w:rsidR="00421A84" w:rsidRPr="00087D5E" w:rsidRDefault="00421A84" w:rsidP="007B5C16">
      <w:pPr>
        <w:jc w:val="both"/>
      </w:pPr>
    </w:p>
    <w:p w14:paraId="3269AC93" w14:textId="03950EB5" w:rsidR="00421A84" w:rsidRPr="00087D5E" w:rsidRDefault="00421A84" w:rsidP="007B5C16">
      <w:pPr>
        <w:jc w:val="both"/>
      </w:pPr>
    </w:p>
    <w:p w14:paraId="0861EE41" w14:textId="7B25B75B" w:rsidR="00421A84" w:rsidRPr="00087D5E" w:rsidRDefault="00421A84" w:rsidP="007B5C16">
      <w:pPr>
        <w:jc w:val="both"/>
      </w:pPr>
    </w:p>
    <w:p w14:paraId="70F8095A" w14:textId="77777777" w:rsidR="00421A84" w:rsidRPr="00087D5E" w:rsidRDefault="00421A84" w:rsidP="007B5C16">
      <w:pPr>
        <w:jc w:val="both"/>
      </w:pPr>
    </w:p>
    <w:p w14:paraId="0E3E3D9D" w14:textId="3687EB59" w:rsidR="007A6EA6" w:rsidRPr="00087D5E" w:rsidRDefault="007A6EA6" w:rsidP="007A6EA6">
      <w:r w:rsidRPr="00087D5E">
        <w:br w:type="page"/>
      </w:r>
    </w:p>
    <w:p w14:paraId="4EF72F92" w14:textId="2E854AA9" w:rsidR="00861373" w:rsidRPr="00087D5E" w:rsidRDefault="00861373" w:rsidP="00861373">
      <w:pPr>
        <w:pStyle w:val="Kop1"/>
        <w:ind w:left="851"/>
      </w:pPr>
      <w:bookmarkStart w:id="9" w:name="_Toc179410331"/>
      <w:r w:rsidRPr="00087D5E">
        <w:lastRenderedPageBreak/>
        <w:t>B</w:t>
      </w:r>
      <w:r w:rsidR="0031685D" w:rsidRPr="00087D5E">
        <w:t>ijlagen</w:t>
      </w:r>
      <w:bookmarkEnd w:id="9"/>
    </w:p>
    <w:p w14:paraId="5B26AE3C" w14:textId="77777777" w:rsidR="00A96794" w:rsidRPr="00087D5E" w:rsidRDefault="008447F5" w:rsidP="00A96794">
      <w:pPr>
        <w:jc w:val="both"/>
      </w:pPr>
      <w:r w:rsidRPr="00087D5E">
        <w:br w:type="page"/>
      </w:r>
    </w:p>
    <w:p w14:paraId="63C8BBB6" w14:textId="77777777" w:rsidR="00A96794" w:rsidRPr="00087D5E" w:rsidRDefault="00A96794" w:rsidP="00A96794">
      <w:pPr>
        <w:jc w:val="both"/>
      </w:pPr>
    </w:p>
    <w:p w14:paraId="1BAC6FAA" w14:textId="77777777" w:rsidR="00A96794" w:rsidRPr="00087D5E" w:rsidRDefault="00A96794" w:rsidP="00A96794">
      <w:pPr>
        <w:jc w:val="both"/>
      </w:pPr>
    </w:p>
    <w:p w14:paraId="53BF7B12" w14:textId="77777777" w:rsidR="00A96794" w:rsidRPr="00087D5E" w:rsidRDefault="00A96794" w:rsidP="00A96794">
      <w:pPr>
        <w:jc w:val="both"/>
      </w:pPr>
    </w:p>
    <w:p w14:paraId="2598CEA9" w14:textId="77777777" w:rsidR="00A96794" w:rsidRPr="00087D5E" w:rsidRDefault="00A96794" w:rsidP="00A96794">
      <w:pPr>
        <w:jc w:val="both"/>
      </w:pPr>
    </w:p>
    <w:p w14:paraId="446F5726" w14:textId="77777777" w:rsidR="00A96794" w:rsidRPr="00087D5E" w:rsidRDefault="00A96794" w:rsidP="00A96794">
      <w:pPr>
        <w:jc w:val="both"/>
      </w:pPr>
    </w:p>
    <w:p w14:paraId="48599C83" w14:textId="77777777" w:rsidR="00A96794" w:rsidRPr="00087D5E" w:rsidRDefault="00A96794" w:rsidP="00A96794">
      <w:pPr>
        <w:jc w:val="both"/>
      </w:pPr>
    </w:p>
    <w:p w14:paraId="37165809" w14:textId="77777777" w:rsidR="00A96794" w:rsidRPr="00087D5E" w:rsidRDefault="00A96794" w:rsidP="00A96794">
      <w:pPr>
        <w:jc w:val="both"/>
      </w:pPr>
    </w:p>
    <w:p w14:paraId="1D5B5F9D" w14:textId="77777777" w:rsidR="00A96794" w:rsidRPr="00087D5E" w:rsidRDefault="00A96794" w:rsidP="00A96794">
      <w:pPr>
        <w:jc w:val="both"/>
      </w:pPr>
    </w:p>
    <w:p w14:paraId="0BB6349A" w14:textId="77777777" w:rsidR="00A96794" w:rsidRPr="00087D5E" w:rsidRDefault="00A96794" w:rsidP="00A96794">
      <w:pPr>
        <w:jc w:val="both"/>
      </w:pPr>
    </w:p>
    <w:p w14:paraId="6BA3D1DA" w14:textId="77777777" w:rsidR="00A96794" w:rsidRPr="00087D5E" w:rsidRDefault="00A96794" w:rsidP="00A96794">
      <w:pPr>
        <w:jc w:val="both"/>
      </w:pPr>
    </w:p>
    <w:p w14:paraId="65BB9332" w14:textId="77777777" w:rsidR="00A96794" w:rsidRPr="00087D5E" w:rsidRDefault="00A96794" w:rsidP="00A96794">
      <w:pPr>
        <w:jc w:val="both"/>
      </w:pPr>
    </w:p>
    <w:p w14:paraId="221593C4" w14:textId="77777777" w:rsidR="00A96794" w:rsidRPr="00087D5E" w:rsidRDefault="00A96794" w:rsidP="00A96794">
      <w:pPr>
        <w:jc w:val="both"/>
      </w:pPr>
    </w:p>
    <w:p w14:paraId="4DA8AC84" w14:textId="77777777" w:rsidR="00A96794" w:rsidRPr="00087D5E" w:rsidRDefault="00A96794" w:rsidP="00A96794">
      <w:pPr>
        <w:jc w:val="both"/>
      </w:pPr>
    </w:p>
    <w:p w14:paraId="14E66214" w14:textId="77777777" w:rsidR="00A96794" w:rsidRPr="00087D5E" w:rsidRDefault="00A96794" w:rsidP="00A96794">
      <w:pPr>
        <w:jc w:val="both"/>
      </w:pPr>
    </w:p>
    <w:p w14:paraId="2049A685" w14:textId="77777777" w:rsidR="00A96794" w:rsidRPr="00087D5E" w:rsidRDefault="00A96794" w:rsidP="00A96794">
      <w:pPr>
        <w:jc w:val="both"/>
      </w:pPr>
    </w:p>
    <w:p w14:paraId="6ED75889" w14:textId="77777777" w:rsidR="00A96794" w:rsidRPr="00087D5E" w:rsidRDefault="00A96794" w:rsidP="00A96794">
      <w:pPr>
        <w:jc w:val="both"/>
      </w:pPr>
    </w:p>
    <w:p w14:paraId="76A94F57" w14:textId="77777777" w:rsidR="00A96794" w:rsidRPr="00087D5E" w:rsidRDefault="00A96794" w:rsidP="00A96794">
      <w:pPr>
        <w:jc w:val="both"/>
      </w:pPr>
    </w:p>
    <w:p w14:paraId="5FD94B84" w14:textId="77777777" w:rsidR="00A96794" w:rsidRPr="00087D5E" w:rsidRDefault="00A96794" w:rsidP="00A96794">
      <w:pPr>
        <w:jc w:val="both"/>
      </w:pPr>
    </w:p>
    <w:p w14:paraId="78284220" w14:textId="77777777" w:rsidR="00A96794" w:rsidRPr="00087D5E" w:rsidRDefault="00A96794" w:rsidP="00A96794">
      <w:pPr>
        <w:jc w:val="both"/>
      </w:pPr>
    </w:p>
    <w:p w14:paraId="058D93C5" w14:textId="77777777" w:rsidR="00A96794" w:rsidRPr="00087D5E" w:rsidRDefault="00A96794" w:rsidP="00A96794">
      <w:pPr>
        <w:jc w:val="both"/>
      </w:pPr>
    </w:p>
    <w:p w14:paraId="7BD1803B" w14:textId="77777777" w:rsidR="00A96794" w:rsidRPr="00087D5E" w:rsidRDefault="00A96794" w:rsidP="00A96794">
      <w:pPr>
        <w:jc w:val="both"/>
      </w:pPr>
    </w:p>
    <w:p w14:paraId="41492BC2" w14:textId="77777777" w:rsidR="00A96794" w:rsidRPr="00087D5E" w:rsidRDefault="00A96794" w:rsidP="00A96794">
      <w:pPr>
        <w:jc w:val="both"/>
      </w:pPr>
    </w:p>
    <w:p w14:paraId="50A1553B" w14:textId="77777777" w:rsidR="00A96794" w:rsidRPr="00087D5E" w:rsidRDefault="00A96794" w:rsidP="00A96794">
      <w:pPr>
        <w:jc w:val="both"/>
      </w:pPr>
    </w:p>
    <w:p w14:paraId="6E818BE4" w14:textId="77777777" w:rsidR="00A96794" w:rsidRPr="00087D5E" w:rsidRDefault="00A96794" w:rsidP="00A96794">
      <w:pPr>
        <w:jc w:val="both"/>
      </w:pPr>
    </w:p>
    <w:p w14:paraId="69638C16" w14:textId="77777777" w:rsidR="00A96794" w:rsidRPr="00087D5E" w:rsidRDefault="00A96794" w:rsidP="00A96794">
      <w:pPr>
        <w:jc w:val="both"/>
      </w:pPr>
    </w:p>
    <w:p w14:paraId="4622F422" w14:textId="77777777" w:rsidR="00A96794" w:rsidRPr="00087D5E" w:rsidRDefault="00A96794" w:rsidP="00A96794">
      <w:pPr>
        <w:jc w:val="both"/>
      </w:pPr>
    </w:p>
    <w:p w14:paraId="3CB8D3D0" w14:textId="77777777" w:rsidR="00A96794" w:rsidRPr="00087D5E" w:rsidRDefault="00A96794" w:rsidP="00A96794">
      <w:pPr>
        <w:jc w:val="both"/>
      </w:pPr>
    </w:p>
    <w:p w14:paraId="118C65D1" w14:textId="77777777" w:rsidR="00A96794" w:rsidRPr="00087D5E" w:rsidRDefault="00A96794" w:rsidP="00A96794">
      <w:pPr>
        <w:jc w:val="both"/>
      </w:pPr>
    </w:p>
    <w:p w14:paraId="04C23378" w14:textId="77777777" w:rsidR="00A96794" w:rsidRPr="00087D5E" w:rsidRDefault="00A96794" w:rsidP="00A96794">
      <w:pPr>
        <w:jc w:val="both"/>
      </w:pPr>
    </w:p>
    <w:p w14:paraId="2AAE56B6" w14:textId="77777777" w:rsidR="00A96794" w:rsidRPr="00087D5E" w:rsidRDefault="00A96794" w:rsidP="00A96794">
      <w:pPr>
        <w:jc w:val="both"/>
      </w:pPr>
    </w:p>
    <w:p w14:paraId="59B01BDA" w14:textId="77777777" w:rsidR="00A96794" w:rsidRPr="00087D5E" w:rsidRDefault="00A96794" w:rsidP="00A96794">
      <w:pPr>
        <w:jc w:val="both"/>
      </w:pPr>
    </w:p>
    <w:p w14:paraId="346D4AB1" w14:textId="77777777" w:rsidR="00A96794" w:rsidRPr="00087D5E" w:rsidRDefault="00A96794" w:rsidP="00A96794">
      <w:pPr>
        <w:jc w:val="both"/>
      </w:pPr>
    </w:p>
    <w:p w14:paraId="4090622D" w14:textId="77777777" w:rsidR="00A96794" w:rsidRPr="00087D5E" w:rsidRDefault="00A96794" w:rsidP="00A96794">
      <w:pPr>
        <w:jc w:val="both"/>
      </w:pPr>
    </w:p>
    <w:p w14:paraId="75747FEF" w14:textId="77777777" w:rsidR="00A96794" w:rsidRPr="00087D5E" w:rsidRDefault="00A96794" w:rsidP="00A96794">
      <w:pPr>
        <w:jc w:val="both"/>
      </w:pPr>
    </w:p>
    <w:p w14:paraId="0B05E391" w14:textId="77777777" w:rsidR="00A96794" w:rsidRPr="00087D5E" w:rsidRDefault="00A96794" w:rsidP="00A96794">
      <w:pPr>
        <w:jc w:val="both"/>
      </w:pPr>
    </w:p>
    <w:p w14:paraId="13047075" w14:textId="017BF22A" w:rsidR="00890BEE" w:rsidRPr="00087D5E" w:rsidRDefault="00725B91" w:rsidP="00A96794">
      <w:pPr>
        <w:jc w:val="both"/>
      </w:pPr>
      <w:r w:rsidRPr="00087D5E">
        <w:t>Colofon</w:t>
      </w:r>
    </w:p>
    <w:p w14:paraId="2C5AED7B" w14:textId="77777777" w:rsidR="00CD3C5A" w:rsidRPr="00087D5E" w:rsidRDefault="00CD3C5A" w:rsidP="007370CA"/>
    <w:p w14:paraId="37554B45" w14:textId="77777777" w:rsidR="00BC07C4" w:rsidRPr="00087D5E" w:rsidRDefault="00BC07C4" w:rsidP="007370CA"/>
    <w:p w14:paraId="5E3569C3" w14:textId="77777777" w:rsidR="00CD3C5A" w:rsidRPr="00087D5E" w:rsidRDefault="00CD3C5A" w:rsidP="007370CA">
      <w:pPr>
        <w:sectPr w:rsidR="00CD3C5A" w:rsidRPr="00087D5E" w:rsidSect="001319E8">
          <w:type w:val="continuous"/>
          <w:pgSz w:w="11907" w:h="16839" w:code="9"/>
          <w:pgMar w:top="1814" w:right="1191" w:bottom="1814" w:left="1191" w:header="680" w:footer="680" w:gutter="0"/>
          <w:cols w:space="680"/>
          <w:noEndnote/>
          <w:docGrid w:linePitch="272"/>
        </w:sectPr>
      </w:pPr>
    </w:p>
    <w:p w14:paraId="4227338F" w14:textId="77777777" w:rsidR="00CD3C5A" w:rsidRPr="00087D5E" w:rsidRDefault="00CD3C5A" w:rsidP="008B4B88">
      <w:pPr>
        <w:pStyle w:val="Bijschrift"/>
      </w:pPr>
      <w:r w:rsidRPr="00087D5E">
        <w:br w:type="column"/>
      </w:r>
      <w:r w:rsidRPr="00087D5E">
        <w:t xml:space="preserve"> </w:t>
      </w:r>
    </w:p>
    <w:p w14:paraId="74F1C6FE" w14:textId="77777777" w:rsidR="00E73E98" w:rsidRPr="00087D5E" w:rsidRDefault="00E73E98" w:rsidP="007370CA"/>
    <w:p w14:paraId="7A6BFA80" w14:textId="77777777" w:rsidR="00BC07C4" w:rsidRPr="00087D5E" w:rsidRDefault="00BC07C4" w:rsidP="007370CA"/>
    <w:p w14:paraId="1B760700" w14:textId="77777777" w:rsidR="00D1799D" w:rsidRPr="00087D5E" w:rsidRDefault="00890BEE" w:rsidP="007370CA">
      <w:pPr>
        <w:pStyle w:val="Bijschrift"/>
      </w:pPr>
      <w:r w:rsidRPr="00087D5E">
        <w:t>Contact</w:t>
      </w:r>
    </w:p>
    <w:p w14:paraId="39ECF4FF" w14:textId="77777777" w:rsidR="00626835" w:rsidRPr="00087D5E" w:rsidRDefault="00626835" w:rsidP="00626835"/>
    <w:p w14:paraId="05C1F076" w14:textId="52F15E3B" w:rsidR="00626835" w:rsidRPr="00087D5E" w:rsidRDefault="00626835" w:rsidP="00626835">
      <w:r w:rsidRPr="00087D5E">
        <w:rPr>
          <w:noProof/>
        </w:rPr>
        <w:drawing>
          <wp:inline distT="0" distB="0" distL="0" distR="0" wp14:anchorId="10B8E42A" wp14:editId="3CB0687E">
            <wp:extent cx="1996001" cy="504825"/>
            <wp:effectExtent l="0" t="0" r="4445" b="0"/>
            <wp:docPr id="1034345393" name="Afbeelding 26" descr="Afbeelding met tekst, Lettertype, logo,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419083" name="Afbeelding 26" descr="Afbeelding met tekst, Lettertype, logo, symbool&#10;&#10;Automatisch gegenereerde beschrijvi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998021" cy="505336"/>
                    </a:xfrm>
                    <a:prstGeom prst="rect">
                      <a:avLst/>
                    </a:prstGeom>
                  </pic:spPr>
                </pic:pic>
              </a:graphicData>
            </a:graphic>
          </wp:inline>
        </w:drawing>
      </w:r>
    </w:p>
    <w:p w14:paraId="1A51982B" w14:textId="77777777" w:rsidR="00626835" w:rsidRPr="00087D5E" w:rsidRDefault="00626835" w:rsidP="00626835"/>
    <w:p w14:paraId="4F0F45DE" w14:textId="70A256F4" w:rsidR="00FD63EE" w:rsidRPr="00626835" w:rsidRDefault="00626835" w:rsidP="00A96794">
      <w:pPr>
        <w:pStyle w:val="Bijschrift"/>
      </w:pPr>
      <w:r w:rsidRPr="00087D5E">
        <w:t>Zedelgem</w:t>
      </w:r>
      <w:r w:rsidR="008D6837" w:rsidRPr="00087D5E">
        <w:br/>
      </w:r>
      <w:r w:rsidRPr="00087D5E">
        <w:t>Torhoutsesteenweg 168</w:t>
      </w:r>
      <w:r w:rsidR="008D6837" w:rsidRPr="00087D5E">
        <w:br/>
      </w:r>
      <w:r w:rsidRPr="00087D5E">
        <w:t>8210 ZEDELGEM</w:t>
      </w:r>
      <w:r w:rsidR="008D6837" w:rsidRPr="00087D5E">
        <w:br/>
      </w:r>
      <w:r w:rsidR="00890BEE" w:rsidRPr="00087D5E">
        <w:t xml:space="preserve">T +32 </w:t>
      </w:r>
      <w:r w:rsidRPr="00087D5E">
        <w:t>50 84 20 30</w:t>
      </w:r>
      <w:r w:rsidR="008D6837" w:rsidRPr="00087D5E">
        <w:br/>
      </w:r>
      <w:hyperlink r:id="rId47" w:history="1">
        <w:r w:rsidRPr="00087D5E">
          <w:rPr>
            <w:rStyle w:val="Hyperlink"/>
          </w:rPr>
          <w:t>info@sbverhaeghe.be.be</w:t>
        </w:r>
      </w:hyperlink>
    </w:p>
    <w:sectPr w:rsidR="00FD63EE" w:rsidRPr="00626835" w:rsidSect="001319E8">
      <w:type w:val="continuous"/>
      <w:pgSz w:w="11907" w:h="16839" w:code="9"/>
      <w:pgMar w:top="4649" w:right="1191" w:bottom="1814" w:left="1191" w:header="680" w:footer="680" w:gutter="0"/>
      <w:cols w:num="3" w:space="68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A9AAE5" w14:textId="77777777" w:rsidR="006D5985" w:rsidRPr="00087D5E" w:rsidRDefault="006D5985" w:rsidP="007370CA">
      <w:r w:rsidRPr="00087D5E">
        <w:separator/>
      </w:r>
    </w:p>
  </w:endnote>
  <w:endnote w:type="continuationSeparator" w:id="0">
    <w:p w14:paraId="38601639" w14:textId="77777777" w:rsidR="006D5985" w:rsidRPr="00087D5E" w:rsidRDefault="006D5985" w:rsidP="007370CA">
      <w:r w:rsidRPr="00087D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Kalinga">
    <w:altName w:val="Kalinga"/>
    <w:charset w:val="00"/>
    <w:family w:val="swiss"/>
    <w:pitch w:val="variable"/>
    <w:sig w:usb0="0008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Cond">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15729"/>
      <w:docPartObj>
        <w:docPartGallery w:val="Page Numbers (Bottom of Page)"/>
        <w:docPartUnique/>
      </w:docPartObj>
    </w:sdtPr>
    <w:sdtEndPr/>
    <w:sdtContent>
      <w:p w14:paraId="3763E79F" w14:textId="7D1DEBC8" w:rsidR="007B73E0" w:rsidRDefault="007B73E0">
        <w:pPr>
          <w:pStyle w:val="Voettekst"/>
        </w:pPr>
        <w:r>
          <w:fldChar w:fldCharType="begin"/>
        </w:r>
        <w:r>
          <w:instrText>PAGE   \* MERGEFORMAT</w:instrText>
        </w:r>
        <w:r>
          <w:fldChar w:fldCharType="separate"/>
        </w:r>
        <w:r>
          <w:rPr>
            <w:lang w:val="nl-NL"/>
          </w:rPr>
          <w:t>2</w:t>
        </w:r>
        <w:r>
          <w:fldChar w:fldCharType="end"/>
        </w:r>
      </w:p>
    </w:sdtContent>
  </w:sdt>
  <w:p w14:paraId="0F9247AD" w14:textId="20C0B914" w:rsidR="00055BE3" w:rsidRPr="00087D5E" w:rsidRDefault="00055BE3">
    <w:pPr>
      <w:pStyle w:val="Voettekst"/>
      <w:rPr>
        <w:noProof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77644" w14:textId="6F9E520C" w:rsidR="00C76FCF" w:rsidRPr="00087D5E" w:rsidRDefault="00C40C96" w:rsidP="00C40C96">
    <w:pPr>
      <w:pStyle w:val="Voettekst"/>
      <w:rPr>
        <w:noProof w:val="0"/>
      </w:rPr>
    </w:pPr>
    <w:r w:rsidRPr="00087D5E">
      <w:rPr>
        <w:noProof w:val="0"/>
      </w:rPr>
      <w:fldChar w:fldCharType="begin"/>
    </w:r>
    <w:r w:rsidRPr="00087D5E">
      <w:rPr>
        <w:noProof w:val="0"/>
      </w:rPr>
      <w:instrText>PAGE   \* MERGEFORMAT</w:instrText>
    </w:r>
    <w:r w:rsidRPr="00087D5E">
      <w:rPr>
        <w:noProof w:val="0"/>
      </w:rPr>
      <w:fldChar w:fldCharType="separate"/>
    </w:r>
    <w:r w:rsidRPr="00087D5E">
      <w:rPr>
        <w:noProof w:val="0"/>
      </w:rPr>
      <w:t>1</w:t>
    </w:r>
    <w:r w:rsidRPr="00087D5E">
      <w:rPr>
        <w:noProof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95F85" w14:textId="77777777" w:rsidR="00C76FCF" w:rsidRPr="00087D5E" w:rsidRDefault="00C76FCF" w:rsidP="007370CA">
    <w:pPr>
      <w:pStyle w:val="Voettekst"/>
      <w:rPr>
        <w:noProof w:val="0"/>
      </w:rPr>
    </w:pPr>
    <w:r w:rsidRPr="00087D5E">
      <mc:AlternateContent>
        <mc:Choice Requires="wps">
          <w:drawing>
            <wp:anchor distT="0" distB="0" distL="114300" distR="114300" simplePos="0" relativeHeight="251692032" behindDoc="0" locked="0" layoutInCell="1" allowOverlap="1" wp14:anchorId="2986DCB7" wp14:editId="35CE2728">
              <wp:simplePos x="0" y="0"/>
              <wp:positionH relativeFrom="column">
                <wp:posOffset>-222885</wp:posOffset>
              </wp:positionH>
              <wp:positionV relativeFrom="paragraph">
                <wp:posOffset>-1301750</wp:posOffset>
              </wp:positionV>
              <wp:extent cx="1049020" cy="1131570"/>
              <wp:effectExtent l="0" t="3175" r="2540" b="0"/>
              <wp:wrapNone/>
              <wp:docPr id="19"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113157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B6EF320" id="Rectangle 54" o:spid="_x0000_s1026" style="position:absolute;margin-left:-17.55pt;margin-top:-102.5pt;width:82.6pt;height:89.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" fillcolor="white [3212]" stroked="f"/>
          </w:pict>
        </mc:Fallback>
      </mc:AlternateContent>
    </w:r>
    <w:r w:rsidRPr="00087D5E">
      <w:rPr>
        <w:noProof w:val="0"/>
      </w:rPr>
      <w:t xml:space="preserve">/ </w:t>
    </w:r>
    <w:r w:rsidRPr="00087D5E">
      <w:rPr>
        <w:noProof w:val="0"/>
      </w:rPr>
      <w:fldChar w:fldCharType="begin"/>
    </w:r>
    <w:r w:rsidRPr="00087D5E">
      <w:rPr>
        <w:noProof w:val="0"/>
      </w:rPr>
      <w:instrText xml:space="preserve"> PAGE </w:instrText>
    </w:r>
    <w:r w:rsidRPr="00087D5E">
      <w:rPr>
        <w:noProof w:val="0"/>
      </w:rPr>
      <w:fldChar w:fldCharType="separate"/>
    </w:r>
    <w:r w:rsidRPr="00087D5E">
      <w:rPr>
        <w:noProof w:val="0"/>
      </w:rPr>
      <w:t>56</w:t>
    </w:r>
    <w:r w:rsidRPr="00087D5E">
      <w:rPr>
        <w:noProof w:val="0"/>
      </w:rPr>
      <w:fldChar w:fldCharType="end"/>
    </w:r>
    <w:r w:rsidRPr="00087D5E">
      <w:rPr>
        <w:noProof w:val="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81846" w14:textId="77777777" w:rsidR="00C76FCF" w:rsidRPr="00087D5E" w:rsidRDefault="00C76FCF" w:rsidP="007370CA">
    <w:pPr>
      <w:pStyle w:val="Voettekst"/>
      <w:rPr>
        <w:noProof w:val="0"/>
      </w:rPr>
    </w:pPr>
    <w:r w:rsidRPr="00087D5E">
      <mc:AlternateContent>
        <mc:Choice Requires="wps">
          <w:drawing>
            <wp:anchor distT="0" distB="0" distL="114300" distR="114300" simplePos="0" relativeHeight="251676672" behindDoc="0" locked="0" layoutInCell="1" allowOverlap="1" wp14:anchorId="6293C9EF" wp14:editId="5AB6BFB2">
              <wp:simplePos x="0" y="0"/>
              <wp:positionH relativeFrom="column">
                <wp:posOffset>-222885</wp:posOffset>
              </wp:positionH>
              <wp:positionV relativeFrom="paragraph">
                <wp:posOffset>-1301750</wp:posOffset>
              </wp:positionV>
              <wp:extent cx="1049020" cy="1131570"/>
              <wp:effectExtent l="0" t="3175" r="2540" b="0"/>
              <wp:wrapNone/>
              <wp:docPr id="19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113157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03195C9D" id="Rectangle 54" o:spid="_x0000_s1026" style="position:absolute;margin-left:-17.55pt;margin-top:-102.5pt;width:82.6pt;height:89.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" fillcolor="white [3212]" stroked="f"/>
          </w:pict>
        </mc:Fallback>
      </mc:AlternateContent>
    </w:r>
    <w:r w:rsidRPr="00087D5E">
      <w:rPr>
        <w:noProof w:val="0"/>
      </w:rPr>
      <w:t xml:space="preserve">/ </w:t>
    </w:r>
    <w:r w:rsidRPr="00087D5E">
      <w:rPr>
        <w:noProof w:val="0"/>
      </w:rPr>
      <w:fldChar w:fldCharType="begin"/>
    </w:r>
    <w:r w:rsidRPr="00087D5E">
      <w:rPr>
        <w:noProof w:val="0"/>
      </w:rPr>
      <w:instrText xml:space="preserve"> PAGE </w:instrText>
    </w:r>
    <w:r w:rsidRPr="00087D5E">
      <w:rPr>
        <w:noProof w:val="0"/>
      </w:rPr>
      <w:fldChar w:fldCharType="separate"/>
    </w:r>
    <w:r w:rsidRPr="00087D5E">
      <w:rPr>
        <w:noProof w:val="0"/>
      </w:rPr>
      <w:t>56</w:t>
    </w:r>
    <w:r w:rsidRPr="00087D5E">
      <w:rPr>
        <w:noProof w:val="0"/>
      </w:rPr>
      <w:fldChar w:fldCharType="end"/>
    </w:r>
    <w:r w:rsidRPr="00087D5E">
      <w:rPr>
        <w:noProof w:val="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8C517" w14:textId="77777777" w:rsidR="00C76FCF" w:rsidRPr="00087D5E" w:rsidRDefault="00C76FCF" w:rsidP="007370CA">
    <w:pPr>
      <w:pStyle w:val="Voettekst"/>
      <w:rPr>
        <w:noProof w:val="0"/>
      </w:rPr>
    </w:pPr>
    <w:r w:rsidRPr="00087D5E">
      <mc:AlternateContent>
        <mc:Choice Requires="wps">
          <w:drawing>
            <wp:anchor distT="0" distB="0" distL="114300" distR="114300" simplePos="0" relativeHeight="251689984" behindDoc="0" locked="0" layoutInCell="1" allowOverlap="1" wp14:anchorId="786D8F41" wp14:editId="1E1DB623">
              <wp:simplePos x="0" y="0"/>
              <wp:positionH relativeFrom="column">
                <wp:posOffset>-222885</wp:posOffset>
              </wp:positionH>
              <wp:positionV relativeFrom="paragraph">
                <wp:posOffset>-1301750</wp:posOffset>
              </wp:positionV>
              <wp:extent cx="1049020" cy="1131570"/>
              <wp:effectExtent l="0" t="3175" r="2540" b="0"/>
              <wp:wrapNone/>
              <wp:docPr id="293"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113157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4DBB27FD" id="Rectangle 55" o:spid="_x0000_s1026" style="position:absolute;margin-left:-17.55pt;margin-top:-102.5pt;width:82.6pt;height:89.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" fillcolor="white [3212]" stroked="f"/>
          </w:pict>
        </mc:Fallback>
      </mc:AlternateContent>
    </w:r>
    <w:r w:rsidRPr="00087D5E">
      <w:rPr>
        <w:noProof w:val="0"/>
      </w:rPr>
      <w:t xml:space="preserve">/ </w:t>
    </w:r>
    <w:r w:rsidRPr="00087D5E">
      <w:rPr>
        <w:noProof w:val="0"/>
      </w:rPr>
      <w:fldChar w:fldCharType="begin"/>
    </w:r>
    <w:r w:rsidRPr="00087D5E">
      <w:rPr>
        <w:noProof w:val="0"/>
      </w:rPr>
      <w:instrText xml:space="preserve"> PAGE </w:instrText>
    </w:r>
    <w:r w:rsidRPr="00087D5E">
      <w:rPr>
        <w:noProof w:val="0"/>
      </w:rPr>
      <w:fldChar w:fldCharType="separate"/>
    </w:r>
    <w:r w:rsidRPr="00087D5E">
      <w:rPr>
        <w:noProof w:val="0"/>
      </w:rPr>
      <w:t>56</w:t>
    </w:r>
    <w:r w:rsidRPr="00087D5E">
      <w:rPr>
        <w:noProof w:val="0"/>
      </w:rPr>
      <w:fldChar w:fldCharType="end"/>
    </w:r>
    <w:r w:rsidRPr="00087D5E">
      <w:rPr>
        <w:noProof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5AF2A" w14:textId="77777777" w:rsidR="006D5985" w:rsidRPr="00087D5E" w:rsidRDefault="006D5985" w:rsidP="007370CA">
      <w:r w:rsidRPr="00087D5E">
        <w:separator/>
      </w:r>
    </w:p>
  </w:footnote>
  <w:footnote w:type="continuationSeparator" w:id="0">
    <w:p w14:paraId="13DC6AA9" w14:textId="77777777" w:rsidR="006D5985" w:rsidRPr="00087D5E" w:rsidRDefault="006D5985" w:rsidP="007370CA">
      <w:r w:rsidRPr="00087D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B1EF4" w14:textId="77777777" w:rsidR="001C2AEA" w:rsidRDefault="001C2AE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1D616" w14:textId="77777777" w:rsidR="00C76FCF" w:rsidRPr="00087D5E" w:rsidRDefault="00C76FCF" w:rsidP="0058159B">
    <w:pPr>
      <w:pStyle w:val="Koptekst"/>
      <w:rPr>
        <w:noProof w:val="0"/>
      </w:rPr>
    </w:pPr>
    <w:r w:rsidRPr="00087D5E">
      <w:rPr>
        <w:lang w:eastAsia="nl-BE"/>
      </w:rPr>
      <mc:AlternateContent>
        <mc:Choice Requires="wps">
          <w:drawing>
            <wp:anchor distT="0" distB="0" distL="114300" distR="114300" simplePos="0" relativeHeight="251669504" behindDoc="1" locked="0" layoutInCell="1" allowOverlap="1" wp14:anchorId="45841F2F" wp14:editId="78AD170D">
              <wp:simplePos x="0" y="0"/>
              <wp:positionH relativeFrom="column">
                <wp:posOffset>-3132455</wp:posOffset>
              </wp:positionH>
              <wp:positionV relativeFrom="paragraph">
                <wp:posOffset>-436880</wp:posOffset>
              </wp:positionV>
              <wp:extent cx="2210435" cy="10692130"/>
              <wp:effectExtent l="5080" t="13970" r="13335" b="9525"/>
              <wp:wrapNone/>
              <wp:docPr id="199"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0435" cy="1069213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B20930C" id="Rectangle 48" o:spid="_x0000_s1026" style="position:absolute;margin-left:-246.65pt;margin-top:-34.4pt;width:174.05pt;height:841.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" strokecolor="white [3212]"/>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4AEF2" w14:textId="77777777" w:rsidR="00C76FCF" w:rsidRPr="00087D5E" w:rsidRDefault="00C76FCF" w:rsidP="007370C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200DC" w14:textId="1562CB2D" w:rsidR="00C76FCF" w:rsidRPr="00087D5E" w:rsidRDefault="00C76FCF" w:rsidP="00B00BCC">
    <w:pPr>
      <w:pStyle w:val="Koptekst"/>
      <w:rPr>
        <w:noProof w:val="0"/>
      </w:rPr>
    </w:pPr>
    <w:r w:rsidRPr="00087D5E">
      <w:rPr>
        <w:noProof w:val="0"/>
      </w:rPr>
      <w:fldChar w:fldCharType="begin"/>
    </w:r>
    <w:r w:rsidRPr="00087D5E">
      <w:rPr>
        <w:noProof w:val="0"/>
      </w:rPr>
      <w:instrText xml:space="preserve"> STYLEREF 1 </w:instrText>
    </w:r>
    <w:r w:rsidRPr="00087D5E">
      <w:rPr>
        <w:noProof w:val="0"/>
      </w:rPr>
      <w:fldChar w:fldCharType="separate"/>
    </w:r>
    <w:r w:rsidR="00564C72">
      <w:t>Inleiding</w:t>
    </w:r>
    <w:r w:rsidRPr="00087D5E">
      <w:rPr>
        <w:noProof w:val="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E6CB5" w14:textId="77777777" w:rsidR="00C76FCF" w:rsidRPr="00087D5E" w:rsidRDefault="00C76FCF" w:rsidP="00B00BCC">
    <w:pPr>
      <w:pStyle w:val="Koptekst"/>
      <w:rPr>
        <w:noProof w:val="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57D19" w14:textId="3092A352" w:rsidR="00C76FCF" w:rsidRPr="00087D5E" w:rsidRDefault="00C76FCF" w:rsidP="00B00BCC">
    <w:pPr>
      <w:pStyle w:val="Koptekst"/>
      <w:rPr>
        <w:noProof w:val="0"/>
      </w:rPr>
    </w:pPr>
    <w:r w:rsidRPr="00087D5E">
      <w:rPr>
        <w:noProof w:val="0"/>
      </w:rPr>
      <w:fldChar w:fldCharType="begin"/>
    </w:r>
    <w:r w:rsidRPr="00087D5E">
      <w:rPr>
        <w:noProof w:val="0"/>
      </w:rPr>
      <w:instrText xml:space="preserve"> STYLEREF 1 </w:instrText>
    </w:r>
    <w:r w:rsidRPr="00087D5E">
      <w:rPr>
        <w:noProof w:val="0"/>
      </w:rPr>
      <w:fldChar w:fldCharType="separate"/>
    </w:r>
    <w:r w:rsidR="00564C72">
      <w:t>Uit te voeren werken</w:t>
    </w:r>
    <w:r w:rsidRPr="00087D5E">
      <w:rPr>
        <w:noProof w:val="0"/>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DC040" w14:textId="77777777" w:rsidR="00C76FCF" w:rsidRPr="00087D5E" w:rsidRDefault="00C76FCF" w:rsidP="00B00BCC">
    <w:pPr>
      <w:pStyle w:val="Koptekst"/>
      <w:rPr>
        <w:noProof w:val="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B6ACF" w14:textId="57BFBE89" w:rsidR="00C76FCF" w:rsidRPr="00087D5E" w:rsidRDefault="00C76FCF" w:rsidP="00DF4B92">
    <w:pPr>
      <w:pStyle w:val="Koptekst"/>
      <w:rPr>
        <w:noProof w:val="0"/>
      </w:rPr>
    </w:pPr>
    <w:r w:rsidRPr="00087D5E">
      <w:rPr>
        <w:noProof w:val="0"/>
      </w:rPr>
      <w:fldChar w:fldCharType="begin"/>
    </w:r>
    <w:r w:rsidRPr="00087D5E">
      <w:rPr>
        <w:noProof w:val="0"/>
      </w:rPr>
      <w:instrText xml:space="preserve"> STYLEREF 1 </w:instrText>
    </w:r>
    <w:r w:rsidRPr="00087D5E">
      <w:rPr>
        <w:noProof w:val="0"/>
      </w:rPr>
      <w:fldChar w:fldCharType="separate"/>
    </w:r>
    <w:r w:rsidR="00564C72">
      <w:t>Bijlagen</w:t>
    </w:r>
    <w:r w:rsidRPr="00087D5E">
      <w:rPr>
        <w:noProof w:val="0"/>
      </w:rPr>
      <w:fldChar w:fldCharType="end"/>
    </w:r>
  </w:p>
  <w:p w14:paraId="534D7F9C" w14:textId="77777777" w:rsidR="00C76FCF" w:rsidRPr="00087D5E" w:rsidRDefault="00C76FCF" w:rsidP="00DF4B92">
    <w:pPr>
      <w:pStyle w:val="Koptekst"/>
      <w:rPr>
        <w:noProof w:val="0"/>
      </w:rPr>
    </w:pPr>
  </w:p>
  <w:p w14:paraId="5F25598A" w14:textId="77777777" w:rsidR="00C76FCF" w:rsidRPr="00087D5E" w:rsidRDefault="00C76FCF" w:rsidP="00DF4B92">
    <w:pPr>
      <w:pStyle w:val="Koptekst"/>
      <w:rPr>
        <w:noProof w:val="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DC387" w14:textId="77777777" w:rsidR="00C76FCF" w:rsidRPr="00087D5E" w:rsidRDefault="00C76FCF" w:rsidP="00B00BCC">
    <w:pPr>
      <w:pStyle w:val="Koptekst"/>
      <w:rPr>
        <w:noProof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F58C0EA"/>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1C7947"/>
    <w:multiLevelType w:val="hybridMultilevel"/>
    <w:tmpl w:val="52E6EF49"/>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0672218"/>
    <w:multiLevelType w:val="multilevel"/>
    <w:tmpl w:val="707A8258"/>
    <w:name w:val="GrontmijBullets332"/>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 w15:restartNumberingAfterBreak="0">
    <w:nsid w:val="008F213E"/>
    <w:multiLevelType w:val="multilevel"/>
    <w:tmpl w:val="707A8258"/>
    <w:name w:val="GrontmijBullets332222222"/>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4" w15:restartNumberingAfterBreak="0">
    <w:nsid w:val="01886F93"/>
    <w:multiLevelType w:val="multilevel"/>
    <w:tmpl w:val="0542072E"/>
    <w:name w:val="GrontmijBullets56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5" w15:restartNumberingAfterBreak="0">
    <w:nsid w:val="01C34940"/>
    <w:multiLevelType w:val="multilevel"/>
    <w:tmpl w:val="7CB47418"/>
    <w:name w:val="GrontmijBullets823"/>
    <w:lvl w:ilvl="0">
      <w:start w:val="1"/>
      <w:numFmt w:val="decimal"/>
      <w:lvlText w:val=""/>
      <w:lvlJc w:val="left"/>
      <w:pPr>
        <w:tabs>
          <w:tab w:val="num" w:pos="300"/>
        </w:tabs>
        <w:ind w:left="300" w:hanging="300"/>
      </w:pPr>
      <w:rPr>
        <w:rFonts w:ascii="Symbol" w:hAnsi="Symbol" w:cs="Times New Roman" w:hint="default"/>
        <w:sz w:val="22"/>
      </w:rPr>
    </w:lvl>
    <w:lvl w:ilvl="1">
      <w:start w:val="1"/>
      <w:numFmt w:val="lowerLetter"/>
      <w:lvlText w:val=""/>
      <w:lvlJc w:val="left"/>
      <w:pPr>
        <w:tabs>
          <w:tab w:val="num" w:pos="540"/>
        </w:tabs>
        <w:ind w:left="540" w:hanging="240"/>
      </w:pPr>
      <w:rPr>
        <w:rFonts w:ascii="Symbol" w:hAnsi="Symbol" w:cs="Times New Roman" w:hint="default"/>
        <w:sz w:val="22"/>
      </w:rPr>
    </w:lvl>
    <w:lvl w:ilvl="2">
      <w:start w:val="1"/>
      <w:numFmt w:val="lowerRoman"/>
      <w:lvlText w:val=""/>
      <w:lvlJc w:val="left"/>
      <w:pPr>
        <w:tabs>
          <w:tab w:val="num" w:pos="780"/>
        </w:tabs>
        <w:ind w:left="780" w:hanging="240"/>
      </w:pPr>
      <w:rPr>
        <w:rFonts w:ascii="Symbol" w:hAnsi="Symbol" w:cs="Times New Roman" w:hint="default"/>
        <w:sz w:val="22"/>
      </w:rPr>
    </w:lvl>
    <w:lvl w:ilvl="3">
      <w:start w:val="1"/>
      <w:numFmt w:val="none"/>
      <w:lvlText w:val=""/>
      <w:lvlJc w:val="left"/>
      <w:pPr>
        <w:tabs>
          <w:tab w:val="num" w:pos="0"/>
        </w:tabs>
      </w:pPr>
      <w:rPr>
        <w:rFonts w:ascii="Symbol" w:hAnsi="Symbol" w:cs="Times New Roman" w:hint="default"/>
        <w:sz w:val="22"/>
      </w:rPr>
    </w:lvl>
    <w:lvl w:ilvl="4">
      <w:start w:val="1"/>
      <w:numFmt w:val="none"/>
      <w:lvlText w:val=""/>
      <w:lvlJc w:val="left"/>
      <w:pPr>
        <w:tabs>
          <w:tab w:val="num" w:pos="0"/>
        </w:tabs>
      </w:pPr>
      <w:rPr>
        <w:rFonts w:ascii="Symbol" w:hAnsi="Symbol" w:cs="Times New Roman" w:hint="default"/>
        <w:sz w:val="22"/>
      </w:rPr>
    </w:lvl>
    <w:lvl w:ilvl="5">
      <w:start w:val="1"/>
      <w:numFmt w:val="none"/>
      <w:lvlText w:val=""/>
      <w:lvlJc w:val="left"/>
      <w:pPr>
        <w:tabs>
          <w:tab w:val="num" w:pos="0"/>
        </w:tabs>
      </w:pPr>
      <w:rPr>
        <w:rFonts w:ascii="Symbol" w:hAnsi="Symbol" w:cs="Times New Roman" w:hint="default"/>
        <w:sz w:val="22"/>
      </w:rPr>
    </w:lvl>
    <w:lvl w:ilvl="6">
      <w:start w:val="1"/>
      <w:numFmt w:val="none"/>
      <w:lvlText w:val=""/>
      <w:lvlJc w:val="left"/>
      <w:pPr>
        <w:tabs>
          <w:tab w:val="num" w:pos="0"/>
        </w:tabs>
      </w:pPr>
      <w:rPr>
        <w:rFonts w:ascii="Symbol" w:hAnsi="Symbol" w:cs="Times New Roman" w:hint="default"/>
        <w:sz w:val="22"/>
      </w:rPr>
    </w:lvl>
    <w:lvl w:ilvl="7">
      <w:start w:val="1"/>
      <w:numFmt w:val="none"/>
      <w:lvlText w:val=""/>
      <w:lvlJc w:val="left"/>
      <w:pPr>
        <w:tabs>
          <w:tab w:val="num" w:pos="0"/>
        </w:tabs>
      </w:pPr>
      <w:rPr>
        <w:rFonts w:ascii="Symbol" w:hAnsi="Symbol" w:cs="Times New Roman" w:hint="default"/>
        <w:sz w:val="22"/>
      </w:rPr>
    </w:lvl>
    <w:lvl w:ilvl="8">
      <w:start w:val="1"/>
      <w:numFmt w:val="none"/>
      <w:lvlText w:val=""/>
      <w:lvlJc w:val="left"/>
      <w:pPr>
        <w:tabs>
          <w:tab w:val="num" w:pos="0"/>
        </w:tabs>
      </w:pPr>
      <w:rPr>
        <w:rFonts w:ascii="Symbol" w:hAnsi="Symbol" w:cs="Times New Roman" w:hint="default"/>
        <w:sz w:val="22"/>
      </w:rPr>
    </w:lvl>
  </w:abstractNum>
  <w:abstractNum w:abstractNumId="6" w15:restartNumberingAfterBreak="0">
    <w:nsid w:val="03685FBB"/>
    <w:multiLevelType w:val="multilevel"/>
    <w:tmpl w:val="707A8258"/>
    <w:name w:val="GrontmijBullets332222"/>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7" w15:restartNumberingAfterBreak="0">
    <w:nsid w:val="0459062B"/>
    <w:multiLevelType w:val="hybridMultilevel"/>
    <w:tmpl w:val="C2C4631C"/>
    <w:lvl w:ilvl="0" w:tplc="BE52D086">
      <w:start w:val="1"/>
      <w:numFmt w:val="bullet"/>
      <w:lvlText w:val="•"/>
      <w:lvlJc w:val="left"/>
      <w:pPr>
        <w:tabs>
          <w:tab w:val="num" w:pos="720"/>
        </w:tabs>
        <w:ind w:left="720" w:hanging="360"/>
      </w:pPr>
      <w:rPr>
        <w:rFonts w:ascii="Arial" w:hAnsi="Arial" w:hint="default"/>
      </w:rPr>
    </w:lvl>
    <w:lvl w:ilvl="1" w:tplc="4256548E" w:tentative="1">
      <w:start w:val="1"/>
      <w:numFmt w:val="bullet"/>
      <w:lvlText w:val="•"/>
      <w:lvlJc w:val="left"/>
      <w:pPr>
        <w:tabs>
          <w:tab w:val="num" w:pos="1440"/>
        </w:tabs>
        <w:ind w:left="1440" w:hanging="360"/>
      </w:pPr>
      <w:rPr>
        <w:rFonts w:ascii="Arial" w:hAnsi="Arial" w:hint="default"/>
      </w:rPr>
    </w:lvl>
    <w:lvl w:ilvl="2" w:tplc="379EF2F6" w:tentative="1">
      <w:start w:val="1"/>
      <w:numFmt w:val="bullet"/>
      <w:lvlText w:val="•"/>
      <w:lvlJc w:val="left"/>
      <w:pPr>
        <w:tabs>
          <w:tab w:val="num" w:pos="2160"/>
        </w:tabs>
        <w:ind w:left="2160" w:hanging="360"/>
      </w:pPr>
      <w:rPr>
        <w:rFonts w:ascii="Arial" w:hAnsi="Arial" w:hint="default"/>
      </w:rPr>
    </w:lvl>
    <w:lvl w:ilvl="3" w:tplc="48CAF302">
      <w:start w:val="1"/>
      <w:numFmt w:val="bullet"/>
      <w:lvlText w:val="•"/>
      <w:lvlJc w:val="left"/>
      <w:pPr>
        <w:tabs>
          <w:tab w:val="num" w:pos="2880"/>
        </w:tabs>
        <w:ind w:left="2880" w:hanging="360"/>
      </w:pPr>
      <w:rPr>
        <w:rFonts w:ascii="Arial" w:hAnsi="Arial" w:hint="default"/>
      </w:rPr>
    </w:lvl>
    <w:lvl w:ilvl="4" w:tplc="46C4480A">
      <w:numFmt w:val="bullet"/>
      <w:lvlText w:val="•"/>
      <w:lvlJc w:val="left"/>
      <w:pPr>
        <w:tabs>
          <w:tab w:val="num" w:pos="3600"/>
        </w:tabs>
        <w:ind w:left="3600" w:hanging="360"/>
      </w:pPr>
      <w:rPr>
        <w:rFonts w:ascii="Arial" w:hAnsi="Arial" w:hint="default"/>
      </w:rPr>
    </w:lvl>
    <w:lvl w:ilvl="5" w:tplc="09DA64B6" w:tentative="1">
      <w:start w:val="1"/>
      <w:numFmt w:val="bullet"/>
      <w:lvlText w:val="•"/>
      <w:lvlJc w:val="left"/>
      <w:pPr>
        <w:tabs>
          <w:tab w:val="num" w:pos="4320"/>
        </w:tabs>
        <w:ind w:left="4320" w:hanging="360"/>
      </w:pPr>
      <w:rPr>
        <w:rFonts w:ascii="Arial" w:hAnsi="Arial" w:hint="default"/>
      </w:rPr>
    </w:lvl>
    <w:lvl w:ilvl="6" w:tplc="012EB404" w:tentative="1">
      <w:start w:val="1"/>
      <w:numFmt w:val="bullet"/>
      <w:lvlText w:val="•"/>
      <w:lvlJc w:val="left"/>
      <w:pPr>
        <w:tabs>
          <w:tab w:val="num" w:pos="5040"/>
        </w:tabs>
        <w:ind w:left="5040" w:hanging="360"/>
      </w:pPr>
      <w:rPr>
        <w:rFonts w:ascii="Arial" w:hAnsi="Arial" w:hint="default"/>
      </w:rPr>
    </w:lvl>
    <w:lvl w:ilvl="7" w:tplc="98E28A9C" w:tentative="1">
      <w:start w:val="1"/>
      <w:numFmt w:val="bullet"/>
      <w:lvlText w:val="•"/>
      <w:lvlJc w:val="left"/>
      <w:pPr>
        <w:tabs>
          <w:tab w:val="num" w:pos="5760"/>
        </w:tabs>
        <w:ind w:left="5760" w:hanging="360"/>
      </w:pPr>
      <w:rPr>
        <w:rFonts w:ascii="Arial" w:hAnsi="Arial" w:hint="default"/>
      </w:rPr>
    </w:lvl>
    <w:lvl w:ilvl="8" w:tplc="EFF66C6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4BF55BA"/>
    <w:multiLevelType w:val="hybridMultilevel"/>
    <w:tmpl w:val="ED50D8F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05815171"/>
    <w:multiLevelType w:val="hybridMultilevel"/>
    <w:tmpl w:val="44C247B8"/>
    <w:name w:val="GrontmijBullets222"/>
    <w:lvl w:ilvl="0" w:tplc="0813000D">
      <w:start w:val="1"/>
      <w:numFmt w:val="bullet"/>
      <w:lvlText w:val=""/>
      <w:lvlJc w:val="left"/>
      <w:pPr>
        <w:ind w:left="1440" w:hanging="360"/>
      </w:pPr>
      <w:rPr>
        <w:rFonts w:ascii="Wingdings" w:hAnsi="Wingdings"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0" w15:restartNumberingAfterBreak="0">
    <w:nsid w:val="09913991"/>
    <w:multiLevelType w:val="hybridMultilevel"/>
    <w:tmpl w:val="6DBEA97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09C50943"/>
    <w:multiLevelType w:val="multilevel"/>
    <w:tmpl w:val="707A8258"/>
    <w:name w:val="GrontmijBullets3322232"/>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12" w15:restartNumberingAfterBreak="0">
    <w:nsid w:val="0DAD66F8"/>
    <w:multiLevelType w:val="multilevel"/>
    <w:tmpl w:val="707A8258"/>
    <w:name w:val="GrontmijBullets33222222222222222"/>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13" w15:restartNumberingAfterBreak="0">
    <w:nsid w:val="0DE9633B"/>
    <w:multiLevelType w:val="multilevel"/>
    <w:tmpl w:val="B706F91E"/>
    <w:lvl w:ilvl="0">
      <w:start w:val="1"/>
      <w:numFmt w:val="bullet"/>
      <w:pStyle w:val="opsomming2"/>
      <w:lvlText w:val=""/>
      <w:lvlJc w:val="left"/>
      <w:pPr>
        <w:ind w:left="720" w:hanging="360"/>
      </w:pPr>
      <w:rPr>
        <w:rFonts w:ascii="Symbol" w:hAnsi="Symbol"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0F100B95"/>
    <w:multiLevelType w:val="multilevel"/>
    <w:tmpl w:val="707A8258"/>
    <w:name w:val="GrontmijBullets3322222222223"/>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15" w15:restartNumberingAfterBreak="0">
    <w:nsid w:val="11A64BFF"/>
    <w:multiLevelType w:val="hybridMultilevel"/>
    <w:tmpl w:val="91B8DDD6"/>
    <w:name w:val="GrontmijBullets3222"/>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13374841"/>
    <w:multiLevelType w:val="multilevel"/>
    <w:tmpl w:val="707A8258"/>
    <w:name w:val="GrontmijBullets3322422"/>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17" w15:restartNumberingAfterBreak="0">
    <w:nsid w:val="1434400E"/>
    <w:multiLevelType w:val="multilevel"/>
    <w:tmpl w:val="707A8258"/>
    <w:name w:val="GrontmijBullets3322222222"/>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18" w15:restartNumberingAfterBreak="0">
    <w:nsid w:val="145B0E49"/>
    <w:multiLevelType w:val="hybridMultilevel"/>
    <w:tmpl w:val="5890285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163A756D"/>
    <w:multiLevelType w:val="hybridMultilevel"/>
    <w:tmpl w:val="897CC8C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16544032"/>
    <w:multiLevelType w:val="multilevel"/>
    <w:tmpl w:val="707A8258"/>
    <w:name w:val="GrontmijBullets3"/>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1" w15:restartNumberingAfterBreak="0">
    <w:nsid w:val="166556BB"/>
    <w:multiLevelType w:val="multilevel"/>
    <w:tmpl w:val="707A8258"/>
    <w:name w:val="GrontmijBullets3322222222222223"/>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2" w15:restartNumberingAfterBreak="0">
    <w:nsid w:val="17030DDF"/>
    <w:multiLevelType w:val="multilevel"/>
    <w:tmpl w:val="23E8F43C"/>
    <w:name w:val="GrontmijBullets422"/>
    <w:lvl w:ilvl="0">
      <w:start w:val="1"/>
      <w:numFmt w:val="decimal"/>
      <w:lvlText w:val=""/>
      <w:lvlJc w:val="left"/>
      <w:pPr>
        <w:tabs>
          <w:tab w:val="num" w:pos="300"/>
        </w:tabs>
        <w:ind w:left="300" w:hanging="300"/>
      </w:pPr>
      <w:rPr>
        <w:rFonts w:ascii="Symbol" w:hAnsi="Symbol" w:hint="default"/>
        <w:sz w:val="22"/>
      </w:rPr>
    </w:lvl>
    <w:lvl w:ilvl="1">
      <w:start w:val="1"/>
      <w:numFmt w:val="bullet"/>
      <w:lvlText w:val="-"/>
      <w:lvlJc w:val="right"/>
      <w:pPr>
        <w:tabs>
          <w:tab w:val="num" w:pos="540"/>
        </w:tabs>
        <w:ind w:left="540" w:hanging="240"/>
      </w:pPr>
      <w:rPr>
        <w:rFonts w:ascii="Courier New" w:hAnsi="Courier New"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3" w15:restartNumberingAfterBreak="0">
    <w:nsid w:val="1B5C4112"/>
    <w:multiLevelType w:val="hybridMultilevel"/>
    <w:tmpl w:val="2308405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1D075363"/>
    <w:multiLevelType w:val="hybridMultilevel"/>
    <w:tmpl w:val="08C258E4"/>
    <w:lvl w:ilvl="0" w:tplc="9B64D658">
      <w:start w:val="1"/>
      <w:numFmt w:val="decimal"/>
      <w:pStyle w:val="Nummering1"/>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1E641FCD"/>
    <w:multiLevelType w:val="multilevel"/>
    <w:tmpl w:val="C5B409D6"/>
    <w:lvl w:ilvl="0">
      <w:numFmt w:val="decimal"/>
      <w:pStyle w:val="Kop1"/>
      <w:lvlText w:val="%1"/>
      <w:lvlJc w:val="left"/>
      <w:pPr>
        <w:ind w:left="2552"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pStyle w:val="Kop7"/>
      <w:lvlText w:val="%1.%2.%3.%4.%5.%6.%7"/>
      <w:lvlJc w:val="left"/>
      <w:pPr>
        <w:ind w:left="851" w:hanging="851"/>
      </w:pPr>
      <w:rPr>
        <w:rFonts w:hint="default"/>
      </w:rPr>
    </w:lvl>
    <w:lvl w:ilvl="7">
      <w:start w:val="1"/>
      <w:numFmt w:val="decimal"/>
      <w:pStyle w:val="Kop8"/>
      <w:lvlText w:val="%1.%2.%3.%4.%5.%6.%7.%8"/>
      <w:lvlJc w:val="left"/>
      <w:pPr>
        <w:ind w:left="851" w:hanging="851"/>
      </w:pPr>
      <w:rPr>
        <w:rFonts w:hint="default"/>
      </w:rPr>
    </w:lvl>
    <w:lvl w:ilvl="8">
      <w:start w:val="1"/>
      <w:numFmt w:val="decimal"/>
      <w:pStyle w:val="Kop9"/>
      <w:lvlText w:val="%1.%2.%3.%4.%5.%6.%7.%8.%9"/>
      <w:lvlJc w:val="left"/>
      <w:pPr>
        <w:ind w:left="851" w:hanging="851"/>
      </w:pPr>
      <w:rPr>
        <w:rFonts w:hint="default"/>
      </w:rPr>
    </w:lvl>
  </w:abstractNum>
  <w:abstractNum w:abstractNumId="26" w15:restartNumberingAfterBreak="0">
    <w:nsid w:val="1EA97BFE"/>
    <w:multiLevelType w:val="hybridMultilevel"/>
    <w:tmpl w:val="3984E4B6"/>
    <w:name w:val="GrontmijBullets322"/>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1EAB4BB0"/>
    <w:multiLevelType w:val="multilevel"/>
    <w:tmpl w:val="23E8F43C"/>
    <w:name w:val="GrontmijBullets4"/>
    <w:lvl w:ilvl="0">
      <w:start w:val="1"/>
      <w:numFmt w:val="decimal"/>
      <w:lvlText w:val=""/>
      <w:lvlJc w:val="left"/>
      <w:pPr>
        <w:tabs>
          <w:tab w:val="num" w:pos="300"/>
        </w:tabs>
        <w:ind w:left="300" w:hanging="300"/>
      </w:pPr>
      <w:rPr>
        <w:rFonts w:ascii="Symbol" w:hAnsi="Symbol" w:hint="default"/>
        <w:sz w:val="22"/>
      </w:rPr>
    </w:lvl>
    <w:lvl w:ilvl="1">
      <w:start w:val="1"/>
      <w:numFmt w:val="bullet"/>
      <w:lvlText w:val="-"/>
      <w:lvlJc w:val="right"/>
      <w:pPr>
        <w:tabs>
          <w:tab w:val="num" w:pos="540"/>
        </w:tabs>
        <w:ind w:left="540" w:hanging="240"/>
      </w:pPr>
      <w:rPr>
        <w:rFonts w:ascii="Courier New" w:hAnsi="Courier New"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8" w15:restartNumberingAfterBreak="0">
    <w:nsid w:val="211D050B"/>
    <w:multiLevelType w:val="multilevel"/>
    <w:tmpl w:val="707A8258"/>
    <w:name w:val="GrontmijBullets332242"/>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29" w15:restartNumberingAfterBreak="0">
    <w:nsid w:val="213B03CF"/>
    <w:multiLevelType w:val="multilevel"/>
    <w:tmpl w:val="7CB47418"/>
    <w:name w:val="GrontmijBullets82"/>
    <w:lvl w:ilvl="0">
      <w:start w:val="1"/>
      <w:numFmt w:val="decimal"/>
      <w:lvlText w:val=""/>
      <w:lvlJc w:val="left"/>
      <w:pPr>
        <w:tabs>
          <w:tab w:val="num" w:pos="300"/>
        </w:tabs>
        <w:ind w:left="300" w:hanging="300"/>
      </w:pPr>
      <w:rPr>
        <w:rFonts w:ascii="Symbol" w:hAnsi="Symbol" w:cs="Times New Roman" w:hint="default"/>
        <w:sz w:val="22"/>
      </w:rPr>
    </w:lvl>
    <w:lvl w:ilvl="1">
      <w:start w:val="1"/>
      <w:numFmt w:val="lowerLetter"/>
      <w:lvlText w:val=""/>
      <w:lvlJc w:val="left"/>
      <w:pPr>
        <w:tabs>
          <w:tab w:val="num" w:pos="540"/>
        </w:tabs>
        <w:ind w:left="540" w:hanging="240"/>
      </w:pPr>
      <w:rPr>
        <w:rFonts w:ascii="Symbol" w:hAnsi="Symbol" w:cs="Times New Roman" w:hint="default"/>
        <w:sz w:val="22"/>
      </w:rPr>
    </w:lvl>
    <w:lvl w:ilvl="2">
      <w:start w:val="1"/>
      <w:numFmt w:val="lowerRoman"/>
      <w:lvlText w:val=""/>
      <w:lvlJc w:val="left"/>
      <w:pPr>
        <w:tabs>
          <w:tab w:val="num" w:pos="780"/>
        </w:tabs>
        <w:ind w:left="780" w:hanging="240"/>
      </w:pPr>
      <w:rPr>
        <w:rFonts w:ascii="Symbol" w:hAnsi="Symbol" w:cs="Times New Roman" w:hint="default"/>
        <w:sz w:val="22"/>
      </w:rPr>
    </w:lvl>
    <w:lvl w:ilvl="3">
      <w:start w:val="1"/>
      <w:numFmt w:val="none"/>
      <w:lvlText w:val=""/>
      <w:lvlJc w:val="left"/>
      <w:pPr>
        <w:tabs>
          <w:tab w:val="num" w:pos="0"/>
        </w:tabs>
      </w:pPr>
      <w:rPr>
        <w:rFonts w:ascii="Symbol" w:hAnsi="Symbol" w:cs="Times New Roman" w:hint="default"/>
        <w:sz w:val="22"/>
      </w:rPr>
    </w:lvl>
    <w:lvl w:ilvl="4">
      <w:start w:val="1"/>
      <w:numFmt w:val="none"/>
      <w:lvlText w:val=""/>
      <w:lvlJc w:val="left"/>
      <w:pPr>
        <w:tabs>
          <w:tab w:val="num" w:pos="0"/>
        </w:tabs>
      </w:pPr>
      <w:rPr>
        <w:rFonts w:ascii="Symbol" w:hAnsi="Symbol" w:cs="Times New Roman" w:hint="default"/>
        <w:sz w:val="22"/>
      </w:rPr>
    </w:lvl>
    <w:lvl w:ilvl="5">
      <w:start w:val="1"/>
      <w:numFmt w:val="none"/>
      <w:lvlText w:val=""/>
      <w:lvlJc w:val="left"/>
      <w:pPr>
        <w:tabs>
          <w:tab w:val="num" w:pos="0"/>
        </w:tabs>
      </w:pPr>
      <w:rPr>
        <w:rFonts w:ascii="Symbol" w:hAnsi="Symbol" w:cs="Times New Roman" w:hint="default"/>
        <w:sz w:val="22"/>
      </w:rPr>
    </w:lvl>
    <w:lvl w:ilvl="6">
      <w:start w:val="1"/>
      <w:numFmt w:val="none"/>
      <w:lvlText w:val=""/>
      <w:lvlJc w:val="left"/>
      <w:pPr>
        <w:tabs>
          <w:tab w:val="num" w:pos="0"/>
        </w:tabs>
      </w:pPr>
      <w:rPr>
        <w:rFonts w:ascii="Symbol" w:hAnsi="Symbol" w:cs="Times New Roman" w:hint="default"/>
        <w:sz w:val="22"/>
      </w:rPr>
    </w:lvl>
    <w:lvl w:ilvl="7">
      <w:start w:val="1"/>
      <w:numFmt w:val="none"/>
      <w:lvlText w:val=""/>
      <w:lvlJc w:val="left"/>
      <w:pPr>
        <w:tabs>
          <w:tab w:val="num" w:pos="0"/>
        </w:tabs>
      </w:pPr>
      <w:rPr>
        <w:rFonts w:ascii="Symbol" w:hAnsi="Symbol" w:cs="Times New Roman" w:hint="default"/>
        <w:sz w:val="22"/>
      </w:rPr>
    </w:lvl>
    <w:lvl w:ilvl="8">
      <w:start w:val="1"/>
      <w:numFmt w:val="none"/>
      <w:lvlText w:val=""/>
      <w:lvlJc w:val="left"/>
      <w:pPr>
        <w:tabs>
          <w:tab w:val="num" w:pos="0"/>
        </w:tabs>
      </w:pPr>
      <w:rPr>
        <w:rFonts w:ascii="Symbol" w:hAnsi="Symbol" w:cs="Times New Roman" w:hint="default"/>
        <w:sz w:val="22"/>
      </w:rPr>
    </w:lvl>
  </w:abstractNum>
  <w:abstractNum w:abstractNumId="30" w15:restartNumberingAfterBreak="0">
    <w:nsid w:val="222E7941"/>
    <w:multiLevelType w:val="hybridMultilevel"/>
    <w:tmpl w:val="1068CC3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237911C7"/>
    <w:multiLevelType w:val="multilevel"/>
    <w:tmpl w:val="7CB47418"/>
    <w:name w:val="GrontmijBullets8"/>
    <w:lvl w:ilvl="0">
      <w:start w:val="1"/>
      <w:numFmt w:val="decimal"/>
      <w:lvlText w:val=""/>
      <w:lvlJc w:val="left"/>
      <w:pPr>
        <w:tabs>
          <w:tab w:val="num" w:pos="300"/>
        </w:tabs>
        <w:ind w:left="300" w:hanging="300"/>
      </w:pPr>
      <w:rPr>
        <w:rFonts w:ascii="Symbol" w:hAnsi="Symbol" w:cs="Times New Roman" w:hint="default"/>
        <w:sz w:val="22"/>
      </w:rPr>
    </w:lvl>
    <w:lvl w:ilvl="1">
      <w:start w:val="1"/>
      <w:numFmt w:val="lowerLetter"/>
      <w:lvlText w:val=""/>
      <w:lvlJc w:val="left"/>
      <w:pPr>
        <w:tabs>
          <w:tab w:val="num" w:pos="540"/>
        </w:tabs>
        <w:ind w:left="540" w:hanging="240"/>
      </w:pPr>
      <w:rPr>
        <w:rFonts w:ascii="Symbol" w:hAnsi="Symbol" w:cs="Times New Roman" w:hint="default"/>
        <w:sz w:val="22"/>
      </w:rPr>
    </w:lvl>
    <w:lvl w:ilvl="2">
      <w:start w:val="1"/>
      <w:numFmt w:val="lowerRoman"/>
      <w:lvlText w:val=""/>
      <w:lvlJc w:val="left"/>
      <w:pPr>
        <w:tabs>
          <w:tab w:val="num" w:pos="780"/>
        </w:tabs>
        <w:ind w:left="780" w:hanging="240"/>
      </w:pPr>
      <w:rPr>
        <w:rFonts w:ascii="Symbol" w:hAnsi="Symbol" w:cs="Times New Roman" w:hint="default"/>
        <w:sz w:val="22"/>
      </w:rPr>
    </w:lvl>
    <w:lvl w:ilvl="3">
      <w:start w:val="1"/>
      <w:numFmt w:val="none"/>
      <w:lvlText w:val=""/>
      <w:lvlJc w:val="left"/>
      <w:pPr>
        <w:tabs>
          <w:tab w:val="num" w:pos="0"/>
        </w:tabs>
      </w:pPr>
      <w:rPr>
        <w:rFonts w:ascii="Symbol" w:hAnsi="Symbol" w:cs="Times New Roman" w:hint="default"/>
        <w:sz w:val="22"/>
      </w:rPr>
    </w:lvl>
    <w:lvl w:ilvl="4">
      <w:start w:val="1"/>
      <w:numFmt w:val="none"/>
      <w:lvlText w:val=""/>
      <w:lvlJc w:val="left"/>
      <w:pPr>
        <w:tabs>
          <w:tab w:val="num" w:pos="0"/>
        </w:tabs>
      </w:pPr>
      <w:rPr>
        <w:rFonts w:ascii="Symbol" w:hAnsi="Symbol" w:cs="Times New Roman" w:hint="default"/>
        <w:sz w:val="22"/>
      </w:rPr>
    </w:lvl>
    <w:lvl w:ilvl="5">
      <w:start w:val="1"/>
      <w:numFmt w:val="none"/>
      <w:lvlText w:val=""/>
      <w:lvlJc w:val="left"/>
      <w:pPr>
        <w:tabs>
          <w:tab w:val="num" w:pos="0"/>
        </w:tabs>
      </w:pPr>
      <w:rPr>
        <w:rFonts w:ascii="Symbol" w:hAnsi="Symbol" w:cs="Times New Roman" w:hint="default"/>
        <w:sz w:val="22"/>
      </w:rPr>
    </w:lvl>
    <w:lvl w:ilvl="6">
      <w:start w:val="1"/>
      <w:numFmt w:val="none"/>
      <w:lvlText w:val=""/>
      <w:lvlJc w:val="left"/>
      <w:pPr>
        <w:tabs>
          <w:tab w:val="num" w:pos="0"/>
        </w:tabs>
      </w:pPr>
      <w:rPr>
        <w:rFonts w:ascii="Symbol" w:hAnsi="Symbol" w:cs="Times New Roman" w:hint="default"/>
        <w:sz w:val="22"/>
      </w:rPr>
    </w:lvl>
    <w:lvl w:ilvl="7">
      <w:start w:val="1"/>
      <w:numFmt w:val="none"/>
      <w:lvlText w:val=""/>
      <w:lvlJc w:val="left"/>
      <w:pPr>
        <w:tabs>
          <w:tab w:val="num" w:pos="0"/>
        </w:tabs>
      </w:pPr>
      <w:rPr>
        <w:rFonts w:ascii="Symbol" w:hAnsi="Symbol" w:cs="Times New Roman" w:hint="default"/>
        <w:sz w:val="22"/>
      </w:rPr>
    </w:lvl>
    <w:lvl w:ilvl="8">
      <w:start w:val="1"/>
      <w:numFmt w:val="none"/>
      <w:lvlText w:val=""/>
      <w:lvlJc w:val="left"/>
      <w:pPr>
        <w:tabs>
          <w:tab w:val="num" w:pos="0"/>
        </w:tabs>
      </w:pPr>
      <w:rPr>
        <w:rFonts w:ascii="Symbol" w:hAnsi="Symbol" w:cs="Times New Roman" w:hint="default"/>
        <w:sz w:val="22"/>
      </w:rPr>
    </w:lvl>
  </w:abstractNum>
  <w:abstractNum w:abstractNumId="32" w15:restartNumberingAfterBreak="0">
    <w:nsid w:val="241569D7"/>
    <w:multiLevelType w:val="multilevel"/>
    <w:tmpl w:val="707A8258"/>
    <w:name w:val="GrontmijBullets33222222222"/>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3" w15:restartNumberingAfterBreak="0">
    <w:nsid w:val="24F20D16"/>
    <w:multiLevelType w:val="hybridMultilevel"/>
    <w:tmpl w:val="8820A426"/>
    <w:name w:val="GrontmijBullets32222"/>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26AF42CB"/>
    <w:multiLevelType w:val="multilevel"/>
    <w:tmpl w:val="F3BAD35E"/>
    <w:lvl w:ilvl="0">
      <w:start w:val="1"/>
      <w:numFmt w:val="decimal"/>
      <w:lvlText w:val=""/>
      <w:lvlJc w:val="left"/>
      <w:pPr>
        <w:tabs>
          <w:tab w:val="num" w:pos="300"/>
        </w:tabs>
        <w:ind w:left="300" w:hanging="300"/>
      </w:pPr>
      <w:rPr>
        <w:rFonts w:ascii="Symbol" w:hAnsi="Symbol" w:hint="default"/>
        <w:sz w:val="22"/>
      </w:rPr>
    </w:lvl>
    <w:lvl w:ilvl="1">
      <w:start w:val="1"/>
      <w:numFmt w:val="bullet"/>
      <w:lvlText w:val=""/>
      <w:lvlJc w:val="left"/>
      <w:pPr>
        <w:tabs>
          <w:tab w:val="num" w:pos="949"/>
        </w:tabs>
        <w:ind w:left="949"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5" w15:restartNumberingAfterBreak="0">
    <w:nsid w:val="27A75CC7"/>
    <w:multiLevelType w:val="multilevel"/>
    <w:tmpl w:val="E806C5BE"/>
    <w:name w:val="GrontmijBullets252"/>
    <w:lvl w:ilvl="0">
      <w:start w:val="1"/>
      <w:numFmt w:val="decimal"/>
      <w:lvlText w:val=""/>
      <w:lvlJc w:val="left"/>
      <w:pPr>
        <w:tabs>
          <w:tab w:val="num" w:pos="300"/>
        </w:tabs>
        <w:ind w:left="300" w:hanging="300"/>
      </w:pPr>
      <w:rPr>
        <w:rFonts w:ascii="Symbol" w:hAnsi="Symbol" w:cs="Times New Roman" w:hint="default"/>
        <w:sz w:val="22"/>
      </w:rPr>
    </w:lvl>
    <w:lvl w:ilvl="1">
      <w:start w:val="1"/>
      <w:numFmt w:val="lowerLetter"/>
      <w:lvlText w:val=""/>
      <w:lvlJc w:val="left"/>
      <w:pPr>
        <w:tabs>
          <w:tab w:val="num" w:pos="540"/>
        </w:tabs>
        <w:ind w:left="540" w:hanging="240"/>
      </w:pPr>
      <w:rPr>
        <w:rFonts w:ascii="Symbol" w:hAnsi="Symbol" w:cs="Times New Roman" w:hint="default"/>
        <w:sz w:val="22"/>
      </w:rPr>
    </w:lvl>
    <w:lvl w:ilvl="2">
      <w:start w:val="1"/>
      <w:numFmt w:val="lowerRoman"/>
      <w:lvlText w:val=""/>
      <w:lvlJc w:val="left"/>
      <w:pPr>
        <w:tabs>
          <w:tab w:val="num" w:pos="780"/>
        </w:tabs>
        <w:ind w:left="780" w:hanging="240"/>
      </w:pPr>
      <w:rPr>
        <w:rFonts w:ascii="Symbol" w:hAnsi="Symbol" w:cs="Times New Roman" w:hint="default"/>
        <w:sz w:val="22"/>
      </w:rPr>
    </w:lvl>
    <w:lvl w:ilvl="3">
      <w:start w:val="1"/>
      <w:numFmt w:val="none"/>
      <w:lvlText w:val=""/>
      <w:lvlJc w:val="left"/>
      <w:pPr>
        <w:tabs>
          <w:tab w:val="num" w:pos="0"/>
        </w:tabs>
      </w:pPr>
      <w:rPr>
        <w:rFonts w:ascii="Symbol" w:hAnsi="Symbol" w:cs="Times New Roman" w:hint="default"/>
        <w:sz w:val="22"/>
      </w:rPr>
    </w:lvl>
    <w:lvl w:ilvl="4">
      <w:start w:val="1"/>
      <w:numFmt w:val="none"/>
      <w:lvlText w:val=""/>
      <w:lvlJc w:val="left"/>
      <w:pPr>
        <w:tabs>
          <w:tab w:val="num" w:pos="0"/>
        </w:tabs>
      </w:pPr>
      <w:rPr>
        <w:rFonts w:ascii="Symbol" w:hAnsi="Symbol" w:cs="Times New Roman" w:hint="default"/>
        <w:sz w:val="22"/>
      </w:rPr>
    </w:lvl>
    <w:lvl w:ilvl="5">
      <w:start w:val="1"/>
      <w:numFmt w:val="none"/>
      <w:lvlText w:val=""/>
      <w:lvlJc w:val="left"/>
      <w:pPr>
        <w:tabs>
          <w:tab w:val="num" w:pos="0"/>
        </w:tabs>
      </w:pPr>
      <w:rPr>
        <w:rFonts w:ascii="Symbol" w:hAnsi="Symbol" w:cs="Times New Roman" w:hint="default"/>
        <w:sz w:val="22"/>
      </w:rPr>
    </w:lvl>
    <w:lvl w:ilvl="6">
      <w:start w:val="1"/>
      <w:numFmt w:val="none"/>
      <w:lvlText w:val=""/>
      <w:lvlJc w:val="left"/>
      <w:pPr>
        <w:tabs>
          <w:tab w:val="num" w:pos="0"/>
        </w:tabs>
      </w:pPr>
      <w:rPr>
        <w:rFonts w:ascii="Symbol" w:hAnsi="Symbol" w:cs="Times New Roman" w:hint="default"/>
        <w:sz w:val="22"/>
      </w:rPr>
    </w:lvl>
    <w:lvl w:ilvl="7">
      <w:start w:val="1"/>
      <w:numFmt w:val="none"/>
      <w:lvlText w:val=""/>
      <w:lvlJc w:val="left"/>
      <w:pPr>
        <w:tabs>
          <w:tab w:val="num" w:pos="0"/>
        </w:tabs>
      </w:pPr>
      <w:rPr>
        <w:rFonts w:ascii="Symbol" w:hAnsi="Symbol" w:cs="Times New Roman" w:hint="default"/>
        <w:sz w:val="22"/>
      </w:rPr>
    </w:lvl>
    <w:lvl w:ilvl="8">
      <w:start w:val="1"/>
      <w:numFmt w:val="none"/>
      <w:lvlText w:val=""/>
      <w:lvlJc w:val="left"/>
      <w:pPr>
        <w:tabs>
          <w:tab w:val="num" w:pos="0"/>
        </w:tabs>
      </w:pPr>
      <w:rPr>
        <w:rFonts w:ascii="Symbol" w:hAnsi="Symbol" w:cs="Times New Roman" w:hint="default"/>
        <w:sz w:val="22"/>
      </w:rPr>
    </w:lvl>
  </w:abstractNum>
  <w:abstractNum w:abstractNumId="36" w15:restartNumberingAfterBreak="0">
    <w:nsid w:val="27DA0873"/>
    <w:multiLevelType w:val="multilevel"/>
    <w:tmpl w:val="7CB47418"/>
    <w:name w:val="GrontmijBullets8222"/>
    <w:lvl w:ilvl="0">
      <w:start w:val="1"/>
      <w:numFmt w:val="decimal"/>
      <w:lvlText w:val=""/>
      <w:lvlJc w:val="left"/>
      <w:pPr>
        <w:tabs>
          <w:tab w:val="num" w:pos="300"/>
        </w:tabs>
        <w:ind w:left="300" w:hanging="300"/>
      </w:pPr>
      <w:rPr>
        <w:rFonts w:ascii="Symbol" w:hAnsi="Symbol" w:cs="Times New Roman" w:hint="default"/>
        <w:sz w:val="22"/>
      </w:rPr>
    </w:lvl>
    <w:lvl w:ilvl="1">
      <w:start w:val="1"/>
      <w:numFmt w:val="lowerLetter"/>
      <w:lvlText w:val=""/>
      <w:lvlJc w:val="left"/>
      <w:pPr>
        <w:tabs>
          <w:tab w:val="num" w:pos="540"/>
        </w:tabs>
        <w:ind w:left="540" w:hanging="240"/>
      </w:pPr>
      <w:rPr>
        <w:rFonts w:ascii="Symbol" w:hAnsi="Symbol" w:cs="Times New Roman" w:hint="default"/>
        <w:sz w:val="22"/>
      </w:rPr>
    </w:lvl>
    <w:lvl w:ilvl="2">
      <w:start w:val="1"/>
      <w:numFmt w:val="lowerRoman"/>
      <w:lvlText w:val=""/>
      <w:lvlJc w:val="left"/>
      <w:pPr>
        <w:tabs>
          <w:tab w:val="num" w:pos="780"/>
        </w:tabs>
        <w:ind w:left="780" w:hanging="240"/>
      </w:pPr>
      <w:rPr>
        <w:rFonts w:ascii="Symbol" w:hAnsi="Symbol" w:cs="Times New Roman" w:hint="default"/>
        <w:sz w:val="22"/>
      </w:rPr>
    </w:lvl>
    <w:lvl w:ilvl="3">
      <w:start w:val="1"/>
      <w:numFmt w:val="none"/>
      <w:lvlText w:val=""/>
      <w:lvlJc w:val="left"/>
      <w:pPr>
        <w:tabs>
          <w:tab w:val="num" w:pos="0"/>
        </w:tabs>
      </w:pPr>
      <w:rPr>
        <w:rFonts w:ascii="Symbol" w:hAnsi="Symbol" w:cs="Times New Roman" w:hint="default"/>
        <w:sz w:val="22"/>
      </w:rPr>
    </w:lvl>
    <w:lvl w:ilvl="4">
      <w:start w:val="1"/>
      <w:numFmt w:val="none"/>
      <w:lvlText w:val=""/>
      <w:lvlJc w:val="left"/>
      <w:pPr>
        <w:tabs>
          <w:tab w:val="num" w:pos="0"/>
        </w:tabs>
      </w:pPr>
      <w:rPr>
        <w:rFonts w:ascii="Symbol" w:hAnsi="Symbol" w:cs="Times New Roman" w:hint="default"/>
        <w:sz w:val="22"/>
      </w:rPr>
    </w:lvl>
    <w:lvl w:ilvl="5">
      <w:start w:val="1"/>
      <w:numFmt w:val="none"/>
      <w:lvlText w:val=""/>
      <w:lvlJc w:val="left"/>
      <w:pPr>
        <w:tabs>
          <w:tab w:val="num" w:pos="0"/>
        </w:tabs>
      </w:pPr>
      <w:rPr>
        <w:rFonts w:ascii="Symbol" w:hAnsi="Symbol" w:cs="Times New Roman" w:hint="default"/>
        <w:sz w:val="22"/>
      </w:rPr>
    </w:lvl>
    <w:lvl w:ilvl="6">
      <w:start w:val="1"/>
      <w:numFmt w:val="none"/>
      <w:lvlText w:val=""/>
      <w:lvlJc w:val="left"/>
      <w:pPr>
        <w:tabs>
          <w:tab w:val="num" w:pos="0"/>
        </w:tabs>
      </w:pPr>
      <w:rPr>
        <w:rFonts w:ascii="Symbol" w:hAnsi="Symbol" w:cs="Times New Roman" w:hint="default"/>
        <w:sz w:val="22"/>
      </w:rPr>
    </w:lvl>
    <w:lvl w:ilvl="7">
      <w:start w:val="1"/>
      <w:numFmt w:val="none"/>
      <w:lvlText w:val=""/>
      <w:lvlJc w:val="left"/>
      <w:pPr>
        <w:tabs>
          <w:tab w:val="num" w:pos="0"/>
        </w:tabs>
      </w:pPr>
      <w:rPr>
        <w:rFonts w:ascii="Symbol" w:hAnsi="Symbol" w:cs="Times New Roman" w:hint="default"/>
        <w:sz w:val="22"/>
      </w:rPr>
    </w:lvl>
    <w:lvl w:ilvl="8">
      <w:start w:val="1"/>
      <w:numFmt w:val="none"/>
      <w:lvlText w:val=""/>
      <w:lvlJc w:val="left"/>
      <w:pPr>
        <w:tabs>
          <w:tab w:val="num" w:pos="0"/>
        </w:tabs>
      </w:pPr>
      <w:rPr>
        <w:rFonts w:ascii="Symbol" w:hAnsi="Symbol" w:cs="Times New Roman" w:hint="default"/>
        <w:sz w:val="22"/>
      </w:rPr>
    </w:lvl>
  </w:abstractNum>
  <w:abstractNum w:abstractNumId="37" w15:restartNumberingAfterBreak="0">
    <w:nsid w:val="29D917B7"/>
    <w:multiLevelType w:val="multilevel"/>
    <w:tmpl w:val="707A8258"/>
    <w:name w:val="GrontmijBullets3322222222222"/>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38" w15:restartNumberingAfterBreak="0">
    <w:nsid w:val="29F424CF"/>
    <w:multiLevelType w:val="multilevel"/>
    <w:tmpl w:val="54B0699C"/>
    <w:styleLink w:val="Opmaakprofiel1"/>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2BE23A11"/>
    <w:multiLevelType w:val="multilevel"/>
    <w:tmpl w:val="982EAEA4"/>
    <w:name w:val="GrontmijBullets922222"/>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40" w15:restartNumberingAfterBreak="0">
    <w:nsid w:val="2C65562B"/>
    <w:multiLevelType w:val="multilevel"/>
    <w:tmpl w:val="0542072E"/>
    <w:name w:val="GrontmijBullets56"/>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41" w15:restartNumberingAfterBreak="0">
    <w:nsid w:val="2CF166B0"/>
    <w:multiLevelType w:val="hybridMultilevel"/>
    <w:tmpl w:val="6674E968"/>
    <w:lvl w:ilvl="0" w:tplc="B70A92C4">
      <w:start w:val="1"/>
      <w:numFmt w:val="bullet"/>
      <w:lvlText w:val="•"/>
      <w:lvlJc w:val="left"/>
      <w:pPr>
        <w:tabs>
          <w:tab w:val="num" w:pos="720"/>
        </w:tabs>
        <w:ind w:left="720" w:hanging="360"/>
      </w:pPr>
      <w:rPr>
        <w:rFonts w:ascii="Arial" w:hAnsi="Arial" w:hint="default"/>
      </w:rPr>
    </w:lvl>
    <w:lvl w:ilvl="1" w:tplc="D6869546" w:tentative="1">
      <w:start w:val="1"/>
      <w:numFmt w:val="bullet"/>
      <w:lvlText w:val="•"/>
      <w:lvlJc w:val="left"/>
      <w:pPr>
        <w:tabs>
          <w:tab w:val="num" w:pos="1440"/>
        </w:tabs>
        <w:ind w:left="1440" w:hanging="360"/>
      </w:pPr>
      <w:rPr>
        <w:rFonts w:ascii="Arial" w:hAnsi="Arial" w:hint="default"/>
      </w:rPr>
    </w:lvl>
    <w:lvl w:ilvl="2" w:tplc="20ACB5A2">
      <w:start w:val="1"/>
      <w:numFmt w:val="bullet"/>
      <w:lvlText w:val="•"/>
      <w:lvlJc w:val="left"/>
      <w:pPr>
        <w:tabs>
          <w:tab w:val="num" w:pos="2160"/>
        </w:tabs>
        <w:ind w:left="2160" w:hanging="360"/>
      </w:pPr>
      <w:rPr>
        <w:rFonts w:ascii="Arial" w:hAnsi="Arial" w:hint="default"/>
      </w:rPr>
    </w:lvl>
    <w:lvl w:ilvl="3" w:tplc="8A964396" w:tentative="1">
      <w:start w:val="1"/>
      <w:numFmt w:val="bullet"/>
      <w:lvlText w:val="•"/>
      <w:lvlJc w:val="left"/>
      <w:pPr>
        <w:tabs>
          <w:tab w:val="num" w:pos="2880"/>
        </w:tabs>
        <w:ind w:left="2880" w:hanging="360"/>
      </w:pPr>
      <w:rPr>
        <w:rFonts w:ascii="Arial" w:hAnsi="Arial" w:hint="default"/>
      </w:rPr>
    </w:lvl>
    <w:lvl w:ilvl="4" w:tplc="56D6B68E" w:tentative="1">
      <w:start w:val="1"/>
      <w:numFmt w:val="bullet"/>
      <w:lvlText w:val="•"/>
      <w:lvlJc w:val="left"/>
      <w:pPr>
        <w:tabs>
          <w:tab w:val="num" w:pos="3600"/>
        </w:tabs>
        <w:ind w:left="3600" w:hanging="360"/>
      </w:pPr>
      <w:rPr>
        <w:rFonts w:ascii="Arial" w:hAnsi="Arial" w:hint="default"/>
      </w:rPr>
    </w:lvl>
    <w:lvl w:ilvl="5" w:tplc="D4F433C0" w:tentative="1">
      <w:start w:val="1"/>
      <w:numFmt w:val="bullet"/>
      <w:lvlText w:val="•"/>
      <w:lvlJc w:val="left"/>
      <w:pPr>
        <w:tabs>
          <w:tab w:val="num" w:pos="4320"/>
        </w:tabs>
        <w:ind w:left="4320" w:hanging="360"/>
      </w:pPr>
      <w:rPr>
        <w:rFonts w:ascii="Arial" w:hAnsi="Arial" w:hint="default"/>
      </w:rPr>
    </w:lvl>
    <w:lvl w:ilvl="6" w:tplc="A5C04136" w:tentative="1">
      <w:start w:val="1"/>
      <w:numFmt w:val="bullet"/>
      <w:lvlText w:val="•"/>
      <w:lvlJc w:val="left"/>
      <w:pPr>
        <w:tabs>
          <w:tab w:val="num" w:pos="5040"/>
        </w:tabs>
        <w:ind w:left="5040" w:hanging="360"/>
      </w:pPr>
      <w:rPr>
        <w:rFonts w:ascii="Arial" w:hAnsi="Arial" w:hint="default"/>
      </w:rPr>
    </w:lvl>
    <w:lvl w:ilvl="7" w:tplc="46520B06" w:tentative="1">
      <w:start w:val="1"/>
      <w:numFmt w:val="bullet"/>
      <w:lvlText w:val="•"/>
      <w:lvlJc w:val="left"/>
      <w:pPr>
        <w:tabs>
          <w:tab w:val="num" w:pos="5760"/>
        </w:tabs>
        <w:ind w:left="5760" w:hanging="360"/>
      </w:pPr>
      <w:rPr>
        <w:rFonts w:ascii="Arial" w:hAnsi="Arial" w:hint="default"/>
      </w:rPr>
    </w:lvl>
    <w:lvl w:ilvl="8" w:tplc="61462474"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2E75755E"/>
    <w:multiLevelType w:val="hybridMultilevel"/>
    <w:tmpl w:val="2E04DAF2"/>
    <w:lvl w:ilvl="0" w:tplc="434072CA">
      <w:numFmt w:val="bullet"/>
      <w:lvlText w:val="-"/>
      <w:lvlJc w:val="left"/>
      <w:pPr>
        <w:ind w:left="720" w:hanging="360"/>
      </w:pPr>
      <w:rPr>
        <w:rFonts w:ascii="Verdana" w:eastAsia="Calibri"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3" w15:restartNumberingAfterBreak="0">
    <w:nsid w:val="2EB807A7"/>
    <w:multiLevelType w:val="multilevel"/>
    <w:tmpl w:val="707A8258"/>
    <w:name w:val="GrontmijBullets3322223"/>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44" w15:restartNumberingAfterBreak="0">
    <w:nsid w:val="30921541"/>
    <w:multiLevelType w:val="multilevel"/>
    <w:tmpl w:val="707A8258"/>
    <w:name w:val="GrontmijBullets33223"/>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45" w15:restartNumberingAfterBreak="0">
    <w:nsid w:val="327A35BA"/>
    <w:multiLevelType w:val="hybridMultilevel"/>
    <w:tmpl w:val="DCCAF32A"/>
    <w:name w:val="GrontmijBullets22"/>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6" w15:restartNumberingAfterBreak="0">
    <w:nsid w:val="33295A2C"/>
    <w:multiLevelType w:val="multilevel"/>
    <w:tmpl w:val="707A8258"/>
    <w:name w:val="GrontmijBullets33222222222222"/>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47" w15:restartNumberingAfterBreak="0">
    <w:nsid w:val="3483483A"/>
    <w:multiLevelType w:val="hybridMultilevel"/>
    <w:tmpl w:val="56EC02A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8" w15:restartNumberingAfterBreak="0">
    <w:nsid w:val="369814EF"/>
    <w:multiLevelType w:val="multilevel"/>
    <w:tmpl w:val="707A8258"/>
    <w:name w:val="GrontmijBullets3322222"/>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49" w15:restartNumberingAfterBreak="0">
    <w:nsid w:val="372724F9"/>
    <w:multiLevelType w:val="multilevel"/>
    <w:tmpl w:val="707A8258"/>
    <w:name w:val="GrontmijBullets3322222222222222"/>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50" w15:restartNumberingAfterBreak="0">
    <w:nsid w:val="3B777F86"/>
    <w:multiLevelType w:val="multilevel"/>
    <w:tmpl w:val="707A8258"/>
    <w:name w:val="GrontmijBullets33"/>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51" w15:restartNumberingAfterBreak="0">
    <w:nsid w:val="3CB23D31"/>
    <w:multiLevelType w:val="multilevel"/>
    <w:tmpl w:val="707A8258"/>
    <w:name w:val="GrontmijBullets33224"/>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52" w15:restartNumberingAfterBreak="0">
    <w:nsid w:val="3CF839CB"/>
    <w:multiLevelType w:val="multilevel"/>
    <w:tmpl w:val="0542072E"/>
    <w:name w:val="GrontmijBullets563"/>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53" w15:restartNumberingAfterBreak="0">
    <w:nsid w:val="3D745947"/>
    <w:multiLevelType w:val="multilevel"/>
    <w:tmpl w:val="982EAEA4"/>
    <w:name w:val="GrontmijBullets92"/>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54" w15:restartNumberingAfterBreak="0">
    <w:nsid w:val="403B5D88"/>
    <w:multiLevelType w:val="multilevel"/>
    <w:tmpl w:val="707A8258"/>
    <w:name w:val="GrontmijBullets332222222222"/>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55" w15:restartNumberingAfterBreak="0">
    <w:nsid w:val="41BE5FDD"/>
    <w:multiLevelType w:val="hybridMultilevel"/>
    <w:tmpl w:val="E93C371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6" w15:restartNumberingAfterBreak="0">
    <w:nsid w:val="42F151FD"/>
    <w:multiLevelType w:val="multilevel"/>
    <w:tmpl w:val="0542072E"/>
    <w:name w:val="GrontmijBullets55"/>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57" w15:restartNumberingAfterBreak="0">
    <w:nsid w:val="4515710C"/>
    <w:multiLevelType w:val="hybridMultilevel"/>
    <w:tmpl w:val="6EAE6474"/>
    <w:lvl w:ilvl="0" w:tplc="434072CA">
      <w:numFmt w:val="bullet"/>
      <w:lvlText w:val="-"/>
      <w:lvlJc w:val="left"/>
      <w:pPr>
        <w:ind w:left="720" w:hanging="360"/>
      </w:pPr>
      <w:rPr>
        <w:rFonts w:ascii="Verdana" w:eastAsia="Calibri"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58" w15:restartNumberingAfterBreak="0">
    <w:nsid w:val="452C7450"/>
    <w:multiLevelType w:val="multilevel"/>
    <w:tmpl w:val="23E8F43C"/>
    <w:name w:val="GrontmijBullets42"/>
    <w:lvl w:ilvl="0">
      <w:start w:val="1"/>
      <w:numFmt w:val="decimal"/>
      <w:lvlText w:val=""/>
      <w:lvlJc w:val="left"/>
      <w:pPr>
        <w:tabs>
          <w:tab w:val="num" w:pos="300"/>
        </w:tabs>
        <w:ind w:left="300" w:hanging="300"/>
      </w:pPr>
      <w:rPr>
        <w:rFonts w:ascii="Symbol" w:hAnsi="Symbol" w:hint="default"/>
        <w:sz w:val="22"/>
      </w:rPr>
    </w:lvl>
    <w:lvl w:ilvl="1">
      <w:start w:val="1"/>
      <w:numFmt w:val="bullet"/>
      <w:lvlText w:val="-"/>
      <w:lvlJc w:val="right"/>
      <w:pPr>
        <w:tabs>
          <w:tab w:val="num" w:pos="540"/>
        </w:tabs>
        <w:ind w:left="540" w:hanging="240"/>
      </w:pPr>
      <w:rPr>
        <w:rFonts w:ascii="Courier New" w:hAnsi="Courier New"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59" w15:restartNumberingAfterBreak="0">
    <w:nsid w:val="46E87791"/>
    <w:multiLevelType w:val="hybridMultilevel"/>
    <w:tmpl w:val="9FCE0DF0"/>
    <w:lvl w:ilvl="0" w:tplc="A8CAEEF0">
      <w:start w:val="1"/>
      <w:numFmt w:val="bullet"/>
      <w:pStyle w:val="opsomming1a"/>
      <w:lvlText w:val=""/>
      <w:lvlJc w:val="left"/>
      <w:pPr>
        <w:ind w:left="360" w:hanging="360"/>
      </w:pPr>
      <w:rPr>
        <w:rFonts w:ascii="Symbol" w:hAnsi="Symbol" w:hint="default"/>
      </w:rPr>
    </w:lvl>
    <w:lvl w:ilvl="1" w:tplc="33F0027C">
      <w:start w:val="1"/>
      <w:numFmt w:val="bullet"/>
      <w:pStyle w:val="opsomming1b"/>
      <w:lvlText w:val=""/>
      <w:lvlJc w:val="left"/>
      <w:pPr>
        <w:ind w:left="1080" w:hanging="360"/>
      </w:pPr>
      <w:rPr>
        <w:rFonts w:ascii="Symbol" w:hAnsi="Symbol" w:hint="default"/>
      </w:rPr>
    </w:lvl>
    <w:lvl w:ilvl="2" w:tplc="B90227C2" w:tentative="1">
      <w:start w:val="1"/>
      <w:numFmt w:val="bullet"/>
      <w:lvlText w:val=""/>
      <w:lvlJc w:val="left"/>
      <w:pPr>
        <w:ind w:left="1800" w:hanging="360"/>
      </w:pPr>
      <w:rPr>
        <w:rFonts w:ascii="Wingdings" w:hAnsi="Wingdings" w:hint="default"/>
      </w:rPr>
    </w:lvl>
    <w:lvl w:ilvl="3" w:tplc="C51ECB5C" w:tentative="1">
      <w:start w:val="1"/>
      <w:numFmt w:val="bullet"/>
      <w:lvlText w:val=""/>
      <w:lvlJc w:val="left"/>
      <w:pPr>
        <w:ind w:left="2520" w:hanging="360"/>
      </w:pPr>
      <w:rPr>
        <w:rFonts w:ascii="Symbol" w:hAnsi="Symbol" w:hint="default"/>
      </w:rPr>
    </w:lvl>
    <w:lvl w:ilvl="4" w:tplc="16BA27E6" w:tentative="1">
      <w:start w:val="1"/>
      <w:numFmt w:val="bullet"/>
      <w:lvlText w:val="o"/>
      <w:lvlJc w:val="left"/>
      <w:pPr>
        <w:ind w:left="3240" w:hanging="360"/>
      </w:pPr>
      <w:rPr>
        <w:rFonts w:ascii="Courier New" w:hAnsi="Courier New" w:cs="Courier New" w:hint="default"/>
      </w:rPr>
    </w:lvl>
    <w:lvl w:ilvl="5" w:tplc="E5BE6D66" w:tentative="1">
      <w:start w:val="1"/>
      <w:numFmt w:val="bullet"/>
      <w:lvlText w:val=""/>
      <w:lvlJc w:val="left"/>
      <w:pPr>
        <w:ind w:left="3960" w:hanging="360"/>
      </w:pPr>
      <w:rPr>
        <w:rFonts w:ascii="Wingdings" w:hAnsi="Wingdings" w:hint="default"/>
      </w:rPr>
    </w:lvl>
    <w:lvl w:ilvl="6" w:tplc="497479BA" w:tentative="1">
      <w:start w:val="1"/>
      <w:numFmt w:val="bullet"/>
      <w:lvlText w:val=""/>
      <w:lvlJc w:val="left"/>
      <w:pPr>
        <w:ind w:left="4680" w:hanging="360"/>
      </w:pPr>
      <w:rPr>
        <w:rFonts w:ascii="Symbol" w:hAnsi="Symbol" w:hint="default"/>
      </w:rPr>
    </w:lvl>
    <w:lvl w:ilvl="7" w:tplc="312CEACC" w:tentative="1">
      <w:start w:val="1"/>
      <w:numFmt w:val="bullet"/>
      <w:lvlText w:val="o"/>
      <w:lvlJc w:val="left"/>
      <w:pPr>
        <w:ind w:left="5400" w:hanging="360"/>
      </w:pPr>
      <w:rPr>
        <w:rFonts w:ascii="Courier New" w:hAnsi="Courier New" w:cs="Courier New" w:hint="default"/>
      </w:rPr>
    </w:lvl>
    <w:lvl w:ilvl="8" w:tplc="5944DD84" w:tentative="1">
      <w:start w:val="1"/>
      <w:numFmt w:val="bullet"/>
      <w:lvlText w:val=""/>
      <w:lvlJc w:val="left"/>
      <w:pPr>
        <w:ind w:left="6120" w:hanging="360"/>
      </w:pPr>
      <w:rPr>
        <w:rFonts w:ascii="Wingdings" w:hAnsi="Wingdings" w:hint="default"/>
      </w:rPr>
    </w:lvl>
  </w:abstractNum>
  <w:abstractNum w:abstractNumId="60" w15:restartNumberingAfterBreak="0">
    <w:nsid w:val="48BF1A88"/>
    <w:multiLevelType w:val="hybridMultilevel"/>
    <w:tmpl w:val="152809C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1" w15:restartNumberingAfterBreak="0">
    <w:nsid w:val="49F45F3A"/>
    <w:multiLevelType w:val="hybridMultilevel"/>
    <w:tmpl w:val="1A14F784"/>
    <w:name w:val="GrontmijBullets32"/>
    <w:lvl w:ilvl="0" w:tplc="D9C266F6">
      <w:start w:val="1"/>
      <w:numFmt w:val="bullet"/>
      <w:lvlText w:val=""/>
      <w:lvlJc w:val="left"/>
      <w:pPr>
        <w:ind w:left="720" w:hanging="360"/>
      </w:pPr>
      <w:rPr>
        <w:rFonts w:ascii="Wingdings" w:hAnsi="Wingdings" w:hint="default"/>
      </w:rPr>
    </w:lvl>
    <w:lvl w:ilvl="1" w:tplc="ECA2B6CC"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2" w15:restartNumberingAfterBreak="0">
    <w:nsid w:val="4C4778A6"/>
    <w:multiLevelType w:val="multilevel"/>
    <w:tmpl w:val="707A8258"/>
    <w:name w:val="GrontmijBullets332223"/>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63" w15:restartNumberingAfterBreak="0">
    <w:nsid w:val="4D8C3942"/>
    <w:multiLevelType w:val="hybridMultilevel"/>
    <w:tmpl w:val="CC705B30"/>
    <w:lvl w:ilvl="0" w:tplc="434072CA">
      <w:numFmt w:val="bullet"/>
      <w:lvlText w:val="-"/>
      <w:lvlJc w:val="left"/>
      <w:pPr>
        <w:ind w:left="720" w:hanging="360"/>
      </w:pPr>
      <w:rPr>
        <w:rFonts w:ascii="Verdana" w:eastAsia="Calibri" w:hAnsi="Verdan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4" w15:restartNumberingAfterBreak="0">
    <w:nsid w:val="4DDD4D27"/>
    <w:multiLevelType w:val="hybridMultilevel"/>
    <w:tmpl w:val="529A6334"/>
    <w:name w:val="GrontmijBullets2"/>
    <w:lvl w:ilvl="0" w:tplc="08130005">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5" w15:restartNumberingAfterBreak="0">
    <w:nsid w:val="51A149B5"/>
    <w:multiLevelType w:val="multilevel"/>
    <w:tmpl w:val="707A8258"/>
    <w:name w:val="GrontmijBullets"/>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66" w15:restartNumberingAfterBreak="0">
    <w:nsid w:val="520E3933"/>
    <w:multiLevelType w:val="hybridMultilevel"/>
    <w:tmpl w:val="1286221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7" w15:restartNumberingAfterBreak="0">
    <w:nsid w:val="52750AC4"/>
    <w:multiLevelType w:val="multilevel"/>
    <w:tmpl w:val="707A8258"/>
    <w:name w:val="GrontmijBullets33222222222222223"/>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68" w15:restartNumberingAfterBreak="0">
    <w:nsid w:val="52CA4A60"/>
    <w:multiLevelType w:val="hybridMultilevel"/>
    <w:tmpl w:val="02A01BDC"/>
    <w:name w:val="GrontmijBullets2222"/>
    <w:lvl w:ilvl="0" w:tplc="4A226722">
      <w:start w:val="1"/>
      <w:numFmt w:val="bullet"/>
      <w:lvlText w:val=""/>
      <w:lvlJc w:val="left"/>
      <w:pPr>
        <w:ind w:left="720" w:hanging="360"/>
      </w:pPr>
      <w:rPr>
        <w:rFonts w:ascii="Wingdings" w:hAnsi="Wingdings" w:hint="default"/>
      </w:rPr>
    </w:lvl>
    <w:lvl w:ilvl="1" w:tplc="E7BE1CF2" w:tentative="1">
      <w:start w:val="1"/>
      <w:numFmt w:val="bullet"/>
      <w:lvlText w:val="o"/>
      <w:lvlJc w:val="left"/>
      <w:pPr>
        <w:ind w:left="1440" w:hanging="360"/>
      </w:pPr>
      <w:rPr>
        <w:rFonts w:ascii="Courier New" w:hAnsi="Courier New" w:cs="Courier New" w:hint="default"/>
      </w:rPr>
    </w:lvl>
    <w:lvl w:ilvl="2" w:tplc="D7B28A18" w:tentative="1">
      <w:start w:val="1"/>
      <w:numFmt w:val="bullet"/>
      <w:lvlText w:val=""/>
      <w:lvlJc w:val="left"/>
      <w:pPr>
        <w:ind w:left="2160" w:hanging="360"/>
      </w:pPr>
      <w:rPr>
        <w:rFonts w:ascii="Wingdings" w:hAnsi="Wingdings" w:hint="default"/>
      </w:rPr>
    </w:lvl>
    <w:lvl w:ilvl="3" w:tplc="322C19E0" w:tentative="1">
      <w:start w:val="1"/>
      <w:numFmt w:val="bullet"/>
      <w:lvlText w:val=""/>
      <w:lvlJc w:val="left"/>
      <w:pPr>
        <w:ind w:left="2880" w:hanging="360"/>
      </w:pPr>
      <w:rPr>
        <w:rFonts w:ascii="Symbol" w:hAnsi="Symbol" w:hint="default"/>
      </w:rPr>
    </w:lvl>
    <w:lvl w:ilvl="4" w:tplc="FB4E6AF0" w:tentative="1">
      <w:start w:val="1"/>
      <w:numFmt w:val="bullet"/>
      <w:lvlText w:val="o"/>
      <w:lvlJc w:val="left"/>
      <w:pPr>
        <w:ind w:left="3600" w:hanging="360"/>
      </w:pPr>
      <w:rPr>
        <w:rFonts w:ascii="Courier New" w:hAnsi="Courier New" w:cs="Courier New" w:hint="default"/>
      </w:rPr>
    </w:lvl>
    <w:lvl w:ilvl="5" w:tplc="086EA8A0" w:tentative="1">
      <w:start w:val="1"/>
      <w:numFmt w:val="bullet"/>
      <w:lvlText w:val=""/>
      <w:lvlJc w:val="left"/>
      <w:pPr>
        <w:ind w:left="4320" w:hanging="360"/>
      </w:pPr>
      <w:rPr>
        <w:rFonts w:ascii="Wingdings" w:hAnsi="Wingdings" w:hint="default"/>
      </w:rPr>
    </w:lvl>
    <w:lvl w:ilvl="6" w:tplc="6C4AC73A" w:tentative="1">
      <w:start w:val="1"/>
      <w:numFmt w:val="bullet"/>
      <w:lvlText w:val=""/>
      <w:lvlJc w:val="left"/>
      <w:pPr>
        <w:ind w:left="5040" w:hanging="360"/>
      </w:pPr>
      <w:rPr>
        <w:rFonts w:ascii="Symbol" w:hAnsi="Symbol" w:hint="default"/>
      </w:rPr>
    </w:lvl>
    <w:lvl w:ilvl="7" w:tplc="7980C35A" w:tentative="1">
      <w:start w:val="1"/>
      <w:numFmt w:val="bullet"/>
      <w:lvlText w:val="o"/>
      <w:lvlJc w:val="left"/>
      <w:pPr>
        <w:ind w:left="5760" w:hanging="360"/>
      </w:pPr>
      <w:rPr>
        <w:rFonts w:ascii="Courier New" w:hAnsi="Courier New" w:cs="Courier New" w:hint="default"/>
      </w:rPr>
    </w:lvl>
    <w:lvl w:ilvl="8" w:tplc="F4F03192" w:tentative="1">
      <w:start w:val="1"/>
      <w:numFmt w:val="bullet"/>
      <w:lvlText w:val=""/>
      <w:lvlJc w:val="left"/>
      <w:pPr>
        <w:ind w:left="6480" w:hanging="360"/>
      </w:pPr>
      <w:rPr>
        <w:rFonts w:ascii="Wingdings" w:hAnsi="Wingdings" w:hint="default"/>
      </w:rPr>
    </w:lvl>
  </w:abstractNum>
  <w:abstractNum w:abstractNumId="69" w15:restartNumberingAfterBreak="0">
    <w:nsid w:val="537206F2"/>
    <w:multiLevelType w:val="multilevel"/>
    <w:tmpl w:val="982EAEA4"/>
    <w:name w:val="GrontmijBullets922"/>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70" w15:restartNumberingAfterBreak="0">
    <w:nsid w:val="569A11F1"/>
    <w:multiLevelType w:val="multilevel"/>
    <w:tmpl w:val="707A8258"/>
    <w:name w:val="GrontmijBullets3322"/>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71" w15:restartNumberingAfterBreak="0">
    <w:nsid w:val="56DA271E"/>
    <w:multiLevelType w:val="multilevel"/>
    <w:tmpl w:val="7CB47418"/>
    <w:name w:val="GrontmijBullets7"/>
    <w:lvl w:ilvl="0">
      <w:start w:val="1"/>
      <w:numFmt w:val="decimal"/>
      <w:lvlText w:val=""/>
      <w:lvlJc w:val="left"/>
      <w:pPr>
        <w:tabs>
          <w:tab w:val="num" w:pos="300"/>
        </w:tabs>
        <w:ind w:left="300" w:hanging="300"/>
      </w:pPr>
      <w:rPr>
        <w:rFonts w:ascii="Symbol" w:hAnsi="Symbol" w:cs="Times New Roman" w:hint="default"/>
        <w:sz w:val="22"/>
      </w:rPr>
    </w:lvl>
    <w:lvl w:ilvl="1">
      <w:start w:val="1"/>
      <w:numFmt w:val="lowerLetter"/>
      <w:lvlText w:val=""/>
      <w:lvlJc w:val="left"/>
      <w:pPr>
        <w:tabs>
          <w:tab w:val="num" w:pos="540"/>
        </w:tabs>
        <w:ind w:left="540" w:hanging="240"/>
      </w:pPr>
      <w:rPr>
        <w:rFonts w:ascii="Symbol" w:hAnsi="Symbol" w:cs="Times New Roman" w:hint="default"/>
        <w:sz w:val="22"/>
      </w:rPr>
    </w:lvl>
    <w:lvl w:ilvl="2">
      <w:start w:val="1"/>
      <w:numFmt w:val="lowerRoman"/>
      <w:lvlText w:val=""/>
      <w:lvlJc w:val="left"/>
      <w:pPr>
        <w:tabs>
          <w:tab w:val="num" w:pos="780"/>
        </w:tabs>
        <w:ind w:left="780" w:hanging="240"/>
      </w:pPr>
      <w:rPr>
        <w:rFonts w:ascii="Symbol" w:hAnsi="Symbol" w:cs="Times New Roman" w:hint="default"/>
        <w:sz w:val="22"/>
      </w:rPr>
    </w:lvl>
    <w:lvl w:ilvl="3">
      <w:start w:val="1"/>
      <w:numFmt w:val="none"/>
      <w:lvlText w:val=""/>
      <w:lvlJc w:val="left"/>
      <w:pPr>
        <w:tabs>
          <w:tab w:val="num" w:pos="0"/>
        </w:tabs>
      </w:pPr>
      <w:rPr>
        <w:rFonts w:ascii="Symbol" w:hAnsi="Symbol" w:cs="Times New Roman" w:hint="default"/>
        <w:sz w:val="22"/>
      </w:rPr>
    </w:lvl>
    <w:lvl w:ilvl="4">
      <w:start w:val="1"/>
      <w:numFmt w:val="none"/>
      <w:lvlText w:val=""/>
      <w:lvlJc w:val="left"/>
      <w:pPr>
        <w:tabs>
          <w:tab w:val="num" w:pos="0"/>
        </w:tabs>
      </w:pPr>
      <w:rPr>
        <w:rFonts w:ascii="Symbol" w:hAnsi="Symbol" w:cs="Times New Roman" w:hint="default"/>
        <w:sz w:val="22"/>
      </w:rPr>
    </w:lvl>
    <w:lvl w:ilvl="5">
      <w:start w:val="1"/>
      <w:numFmt w:val="none"/>
      <w:lvlText w:val=""/>
      <w:lvlJc w:val="left"/>
      <w:pPr>
        <w:tabs>
          <w:tab w:val="num" w:pos="0"/>
        </w:tabs>
      </w:pPr>
      <w:rPr>
        <w:rFonts w:ascii="Symbol" w:hAnsi="Symbol" w:cs="Times New Roman" w:hint="default"/>
        <w:sz w:val="22"/>
      </w:rPr>
    </w:lvl>
    <w:lvl w:ilvl="6">
      <w:start w:val="1"/>
      <w:numFmt w:val="none"/>
      <w:lvlText w:val=""/>
      <w:lvlJc w:val="left"/>
      <w:pPr>
        <w:tabs>
          <w:tab w:val="num" w:pos="0"/>
        </w:tabs>
      </w:pPr>
      <w:rPr>
        <w:rFonts w:ascii="Symbol" w:hAnsi="Symbol" w:cs="Times New Roman" w:hint="default"/>
        <w:sz w:val="22"/>
      </w:rPr>
    </w:lvl>
    <w:lvl w:ilvl="7">
      <w:start w:val="1"/>
      <w:numFmt w:val="none"/>
      <w:lvlText w:val=""/>
      <w:lvlJc w:val="left"/>
      <w:pPr>
        <w:tabs>
          <w:tab w:val="num" w:pos="0"/>
        </w:tabs>
      </w:pPr>
      <w:rPr>
        <w:rFonts w:ascii="Symbol" w:hAnsi="Symbol" w:cs="Times New Roman" w:hint="default"/>
        <w:sz w:val="22"/>
      </w:rPr>
    </w:lvl>
    <w:lvl w:ilvl="8">
      <w:start w:val="1"/>
      <w:numFmt w:val="none"/>
      <w:lvlText w:val=""/>
      <w:lvlJc w:val="left"/>
      <w:pPr>
        <w:tabs>
          <w:tab w:val="num" w:pos="0"/>
        </w:tabs>
      </w:pPr>
      <w:rPr>
        <w:rFonts w:ascii="Symbol" w:hAnsi="Symbol" w:cs="Times New Roman" w:hint="default"/>
        <w:sz w:val="22"/>
      </w:rPr>
    </w:lvl>
  </w:abstractNum>
  <w:abstractNum w:abstractNumId="72" w15:restartNumberingAfterBreak="0">
    <w:nsid w:val="5A32004F"/>
    <w:multiLevelType w:val="multilevel"/>
    <w:tmpl w:val="982EAEA4"/>
    <w:name w:val="GrontmijBullets9222"/>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73" w15:restartNumberingAfterBreak="0">
    <w:nsid w:val="5CE45A18"/>
    <w:multiLevelType w:val="multilevel"/>
    <w:tmpl w:val="0542072E"/>
    <w:name w:val="GrontmijBullets55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74" w15:restartNumberingAfterBreak="0">
    <w:nsid w:val="5CFD2668"/>
    <w:multiLevelType w:val="multilevel"/>
    <w:tmpl w:val="DF80EBB8"/>
    <w:styleLink w:val="Opmaakprofiel3"/>
    <w:lvl w:ilvl="0">
      <w:start w:val="2"/>
      <w:numFmt w:val="decimal"/>
      <w:lvlText w:val="%1 "/>
      <w:lvlJc w:val="left"/>
      <w:pPr>
        <w:ind w:left="680" w:hanging="680"/>
      </w:pPr>
      <w:rPr>
        <w:rFonts w:hint="default"/>
      </w:rPr>
    </w:lvl>
    <w:lvl w:ilvl="1">
      <w:start w:val="1"/>
      <w:numFmt w:val="decimal"/>
      <w:lvlText w:val="%2.%1"/>
      <w:lvlJc w:val="left"/>
      <w:pPr>
        <w:ind w:left="680" w:hanging="680"/>
      </w:pPr>
      <w:rPr>
        <w:rFonts w:hint="default"/>
      </w:rPr>
    </w:lvl>
    <w:lvl w:ilvl="2">
      <w:start w:val="1"/>
      <w:numFmt w:val="decimal"/>
      <w:lvlText w:val="%1.%2.%3"/>
      <w:lvlJc w:val="right"/>
      <w:pPr>
        <w:ind w:left="680" w:hanging="680"/>
      </w:pPr>
      <w:rPr>
        <w:rFonts w:hint="default"/>
      </w:rPr>
    </w:lvl>
    <w:lvl w:ilvl="3">
      <w:start w:val="1"/>
      <w:numFmt w:val="decimal"/>
      <w:lvlText w:val="%4."/>
      <w:lvlJc w:val="left"/>
      <w:pPr>
        <w:ind w:left="680" w:hanging="680"/>
      </w:pPr>
      <w:rPr>
        <w:rFonts w:hint="default"/>
      </w:rPr>
    </w:lvl>
    <w:lvl w:ilvl="4">
      <w:start w:val="1"/>
      <w:numFmt w:val="lowerLetter"/>
      <w:lvlText w:val="%5."/>
      <w:lvlJc w:val="left"/>
      <w:pPr>
        <w:ind w:left="680" w:hanging="680"/>
      </w:pPr>
      <w:rPr>
        <w:rFonts w:hint="default"/>
      </w:rPr>
    </w:lvl>
    <w:lvl w:ilvl="5">
      <w:start w:val="1"/>
      <w:numFmt w:val="lowerRoman"/>
      <w:lvlText w:val="%6."/>
      <w:lvlJc w:val="righ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right"/>
      <w:pPr>
        <w:ind w:left="680" w:hanging="680"/>
      </w:pPr>
      <w:rPr>
        <w:rFonts w:hint="default"/>
      </w:rPr>
    </w:lvl>
  </w:abstractNum>
  <w:abstractNum w:abstractNumId="75" w15:restartNumberingAfterBreak="0">
    <w:nsid w:val="5D7D3CE8"/>
    <w:multiLevelType w:val="hybridMultilevel"/>
    <w:tmpl w:val="C52A881C"/>
    <w:lvl w:ilvl="0" w:tplc="8110C6AE">
      <w:start w:val="1"/>
      <w:numFmt w:val="bullet"/>
      <w:pStyle w:val="002tabelopsomming"/>
      <w:lvlText w:val=""/>
      <w:lvlJc w:val="left"/>
      <w:pPr>
        <w:ind w:left="720" w:hanging="360"/>
      </w:pPr>
      <w:rPr>
        <w:rFonts w:ascii="Symbol" w:hAnsi="Symbol" w:hint="default"/>
      </w:rPr>
    </w:lvl>
    <w:lvl w:ilvl="1" w:tplc="BD58720E" w:tentative="1">
      <w:start w:val="1"/>
      <w:numFmt w:val="bullet"/>
      <w:lvlText w:val="o"/>
      <w:lvlJc w:val="left"/>
      <w:pPr>
        <w:ind w:left="1440" w:hanging="360"/>
      </w:pPr>
      <w:rPr>
        <w:rFonts w:ascii="Courier New" w:hAnsi="Courier New" w:cs="Courier New" w:hint="default"/>
      </w:rPr>
    </w:lvl>
    <w:lvl w:ilvl="2" w:tplc="0C765E08" w:tentative="1">
      <w:start w:val="1"/>
      <w:numFmt w:val="bullet"/>
      <w:lvlText w:val=""/>
      <w:lvlJc w:val="left"/>
      <w:pPr>
        <w:ind w:left="2160" w:hanging="360"/>
      </w:pPr>
      <w:rPr>
        <w:rFonts w:ascii="Wingdings" w:hAnsi="Wingdings" w:hint="default"/>
      </w:rPr>
    </w:lvl>
    <w:lvl w:ilvl="3" w:tplc="EB0E2822" w:tentative="1">
      <w:start w:val="1"/>
      <w:numFmt w:val="bullet"/>
      <w:lvlText w:val=""/>
      <w:lvlJc w:val="left"/>
      <w:pPr>
        <w:ind w:left="2880" w:hanging="360"/>
      </w:pPr>
      <w:rPr>
        <w:rFonts w:ascii="Symbol" w:hAnsi="Symbol" w:hint="default"/>
      </w:rPr>
    </w:lvl>
    <w:lvl w:ilvl="4" w:tplc="02048F18" w:tentative="1">
      <w:start w:val="1"/>
      <w:numFmt w:val="bullet"/>
      <w:lvlText w:val="o"/>
      <w:lvlJc w:val="left"/>
      <w:pPr>
        <w:ind w:left="3600" w:hanging="360"/>
      </w:pPr>
      <w:rPr>
        <w:rFonts w:ascii="Courier New" w:hAnsi="Courier New" w:cs="Courier New" w:hint="default"/>
      </w:rPr>
    </w:lvl>
    <w:lvl w:ilvl="5" w:tplc="287EAF06" w:tentative="1">
      <w:start w:val="1"/>
      <w:numFmt w:val="bullet"/>
      <w:lvlText w:val=""/>
      <w:lvlJc w:val="left"/>
      <w:pPr>
        <w:ind w:left="4320" w:hanging="360"/>
      </w:pPr>
      <w:rPr>
        <w:rFonts w:ascii="Wingdings" w:hAnsi="Wingdings" w:hint="default"/>
      </w:rPr>
    </w:lvl>
    <w:lvl w:ilvl="6" w:tplc="FEC8DDD0" w:tentative="1">
      <w:start w:val="1"/>
      <w:numFmt w:val="bullet"/>
      <w:lvlText w:val=""/>
      <w:lvlJc w:val="left"/>
      <w:pPr>
        <w:ind w:left="5040" w:hanging="360"/>
      </w:pPr>
      <w:rPr>
        <w:rFonts w:ascii="Symbol" w:hAnsi="Symbol" w:hint="default"/>
      </w:rPr>
    </w:lvl>
    <w:lvl w:ilvl="7" w:tplc="15C6BC26" w:tentative="1">
      <w:start w:val="1"/>
      <w:numFmt w:val="bullet"/>
      <w:lvlText w:val="o"/>
      <w:lvlJc w:val="left"/>
      <w:pPr>
        <w:ind w:left="5760" w:hanging="360"/>
      </w:pPr>
      <w:rPr>
        <w:rFonts w:ascii="Courier New" w:hAnsi="Courier New" w:cs="Courier New" w:hint="default"/>
      </w:rPr>
    </w:lvl>
    <w:lvl w:ilvl="8" w:tplc="A1CA630E" w:tentative="1">
      <w:start w:val="1"/>
      <w:numFmt w:val="bullet"/>
      <w:lvlText w:val=""/>
      <w:lvlJc w:val="left"/>
      <w:pPr>
        <w:ind w:left="6480" w:hanging="360"/>
      </w:pPr>
      <w:rPr>
        <w:rFonts w:ascii="Wingdings" w:hAnsi="Wingdings" w:hint="default"/>
      </w:rPr>
    </w:lvl>
  </w:abstractNum>
  <w:abstractNum w:abstractNumId="76" w15:restartNumberingAfterBreak="0">
    <w:nsid w:val="63DB08D4"/>
    <w:multiLevelType w:val="multilevel"/>
    <w:tmpl w:val="DF80EBB8"/>
    <w:styleLink w:val="Opmaakprofiel2"/>
    <w:lvl w:ilvl="0">
      <w:start w:val="1"/>
      <w:numFmt w:val="decimal"/>
      <w:lvlText w:val="%1 "/>
      <w:lvlJc w:val="left"/>
      <w:pPr>
        <w:ind w:left="680" w:hanging="680"/>
      </w:pPr>
      <w:rPr>
        <w:rFonts w:ascii="Palatino Linotype" w:hAnsi="Palatino Linotype" w:hint="default"/>
      </w:rPr>
    </w:lvl>
    <w:lvl w:ilvl="1">
      <w:start w:val="1"/>
      <w:numFmt w:val="decimal"/>
      <w:lvlText w:val="%2.%1"/>
      <w:lvlJc w:val="left"/>
      <w:pPr>
        <w:ind w:left="680" w:hanging="680"/>
      </w:pPr>
      <w:rPr>
        <w:rFonts w:hint="default"/>
      </w:rPr>
    </w:lvl>
    <w:lvl w:ilvl="2">
      <w:start w:val="1"/>
      <w:numFmt w:val="decimal"/>
      <w:lvlText w:val="%1.%2.%3"/>
      <w:lvlJc w:val="right"/>
      <w:pPr>
        <w:ind w:left="680" w:hanging="680"/>
      </w:pPr>
      <w:rPr>
        <w:rFonts w:hint="default"/>
      </w:rPr>
    </w:lvl>
    <w:lvl w:ilvl="3">
      <w:start w:val="1"/>
      <w:numFmt w:val="decimal"/>
      <w:lvlText w:val="%4."/>
      <w:lvlJc w:val="left"/>
      <w:pPr>
        <w:ind w:left="680" w:hanging="680"/>
      </w:pPr>
      <w:rPr>
        <w:rFonts w:hint="default"/>
      </w:rPr>
    </w:lvl>
    <w:lvl w:ilvl="4">
      <w:start w:val="1"/>
      <w:numFmt w:val="lowerLetter"/>
      <w:lvlText w:val="%5."/>
      <w:lvlJc w:val="left"/>
      <w:pPr>
        <w:ind w:left="680" w:hanging="680"/>
      </w:pPr>
      <w:rPr>
        <w:rFonts w:hint="default"/>
      </w:rPr>
    </w:lvl>
    <w:lvl w:ilvl="5">
      <w:start w:val="1"/>
      <w:numFmt w:val="lowerRoman"/>
      <w:lvlText w:val="%6."/>
      <w:lvlJc w:val="righ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right"/>
      <w:pPr>
        <w:ind w:left="680" w:hanging="680"/>
      </w:pPr>
      <w:rPr>
        <w:rFonts w:hint="default"/>
      </w:rPr>
    </w:lvl>
  </w:abstractNum>
  <w:abstractNum w:abstractNumId="77" w15:restartNumberingAfterBreak="0">
    <w:nsid w:val="64402AB5"/>
    <w:multiLevelType w:val="multilevel"/>
    <w:tmpl w:val="0542072E"/>
    <w:name w:val="GrontmijBullets10"/>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78" w15:restartNumberingAfterBreak="0">
    <w:nsid w:val="65AF3F96"/>
    <w:multiLevelType w:val="multilevel"/>
    <w:tmpl w:val="67D0EF7E"/>
    <w:name w:val="GrontmijBullets19"/>
    <w:lvl w:ilvl="0">
      <w:start w:val="1"/>
      <w:numFmt w:val="bullet"/>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79" w15:restartNumberingAfterBreak="0">
    <w:nsid w:val="689A1975"/>
    <w:multiLevelType w:val="multilevel"/>
    <w:tmpl w:val="707A8258"/>
    <w:name w:val="GrontmijBullets33222222"/>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80" w15:restartNumberingAfterBreak="0">
    <w:nsid w:val="6DEF415E"/>
    <w:multiLevelType w:val="multilevel"/>
    <w:tmpl w:val="0542072E"/>
    <w:name w:val="GrontmijBullets5622"/>
    <w:lvl w:ilvl="0">
      <w:start w:val="1"/>
      <w:numFmt w:val="decimal"/>
      <w:lvlText w:val=""/>
      <w:lvlJc w:val="left"/>
      <w:pPr>
        <w:tabs>
          <w:tab w:val="num" w:pos="300"/>
        </w:tabs>
        <w:ind w:left="300" w:hanging="300"/>
      </w:pPr>
      <w:rPr>
        <w:rFonts w:ascii="Symbol" w:hAnsi="Symbol" w:hint="default"/>
        <w:sz w:val="22"/>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81" w15:restartNumberingAfterBreak="0">
    <w:nsid w:val="6F8939FD"/>
    <w:multiLevelType w:val="multilevel"/>
    <w:tmpl w:val="982EAEA4"/>
    <w:name w:val="GrontmijBullets92222"/>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82" w15:restartNumberingAfterBreak="0">
    <w:nsid w:val="708F671E"/>
    <w:multiLevelType w:val="hybridMultilevel"/>
    <w:tmpl w:val="5FEC697A"/>
    <w:name w:val="GrontmijBullets322222"/>
    <w:lvl w:ilvl="0" w:tplc="0813000F">
      <w:start w:val="1"/>
      <w:numFmt w:val="bullet"/>
      <w:lvlText w:val=""/>
      <w:lvlJc w:val="left"/>
      <w:pPr>
        <w:ind w:left="720" w:hanging="360"/>
      </w:pPr>
      <w:rPr>
        <w:rFonts w:ascii="Wingdings" w:hAnsi="Wingdings" w:hint="default"/>
      </w:rPr>
    </w:lvl>
    <w:lvl w:ilvl="1" w:tplc="08130019" w:tentative="1">
      <w:start w:val="1"/>
      <w:numFmt w:val="bullet"/>
      <w:lvlText w:val="o"/>
      <w:lvlJc w:val="left"/>
      <w:pPr>
        <w:ind w:left="1440" w:hanging="360"/>
      </w:pPr>
      <w:rPr>
        <w:rFonts w:ascii="Courier New" w:hAnsi="Courier New" w:cs="Courier New" w:hint="default"/>
      </w:rPr>
    </w:lvl>
    <w:lvl w:ilvl="2" w:tplc="0813001B" w:tentative="1">
      <w:start w:val="1"/>
      <w:numFmt w:val="bullet"/>
      <w:lvlText w:val=""/>
      <w:lvlJc w:val="left"/>
      <w:pPr>
        <w:ind w:left="2160" w:hanging="360"/>
      </w:pPr>
      <w:rPr>
        <w:rFonts w:ascii="Wingdings" w:hAnsi="Wingdings" w:hint="default"/>
      </w:rPr>
    </w:lvl>
    <w:lvl w:ilvl="3" w:tplc="0813000F" w:tentative="1">
      <w:start w:val="1"/>
      <w:numFmt w:val="bullet"/>
      <w:lvlText w:val=""/>
      <w:lvlJc w:val="left"/>
      <w:pPr>
        <w:ind w:left="2880" w:hanging="360"/>
      </w:pPr>
      <w:rPr>
        <w:rFonts w:ascii="Symbol" w:hAnsi="Symbol" w:hint="default"/>
      </w:rPr>
    </w:lvl>
    <w:lvl w:ilvl="4" w:tplc="08130019" w:tentative="1">
      <w:start w:val="1"/>
      <w:numFmt w:val="bullet"/>
      <w:lvlText w:val="o"/>
      <w:lvlJc w:val="left"/>
      <w:pPr>
        <w:ind w:left="3600" w:hanging="360"/>
      </w:pPr>
      <w:rPr>
        <w:rFonts w:ascii="Courier New" w:hAnsi="Courier New" w:cs="Courier New" w:hint="default"/>
      </w:rPr>
    </w:lvl>
    <w:lvl w:ilvl="5" w:tplc="0813001B" w:tentative="1">
      <w:start w:val="1"/>
      <w:numFmt w:val="bullet"/>
      <w:lvlText w:val=""/>
      <w:lvlJc w:val="left"/>
      <w:pPr>
        <w:ind w:left="4320" w:hanging="360"/>
      </w:pPr>
      <w:rPr>
        <w:rFonts w:ascii="Wingdings" w:hAnsi="Wingdings" w:hint="default"/>
      </w:rPr>
    </w:lvl>
    <w:lvl w:ilvl="6" w:tplc="0813000F" w:tentative="1">
      <w:start w:val="1"/>
      <w:numFmt w:val="bullet"/>
      <w:lvlText w:val=""/>
      <w:lvlJc w:val="left"/>
      <w:pPr>
        <w:ind w:left="5040" w:hanging="360"/>
      </w:pPr>
      <w:rPr>
        <w:rFonts w:ascii="Symbol" w:hAnsi="Symbol" w:hint="default"/>
      </w:rPr>
    </w:lvl>
    <w:lvl w:ilvl="7" w:tplc="08130019" w:tentative="1">
      <w:start w:val="1"/>
      <w:numFmt w:val="bullet"/>
      <w:lvlText w:val="o"/>
      <w:lvlJc w:val="left"/>
      <w:pPr>
        <w:ind w:left="5760" w:hanging="360"/>
      </w:pPr>
      <w:rPr>
        <w:rFonts w:ascii="Courier New" w:hAnsi="Courier New" w:cs="Courier New" w:hint="default"/>
      </w:rPr>
    </w:lvl>
    <w:lvl w:ilvl="8" w:tplc="0813001B" w:tentative="1">
      <w:start w:val="1"/>
      <w:numFmt w:val="bullet"/>
      <w:lvlText w:val=""/>
      <w:lvlJc w:val="left"/>
      <w:pPr>
        <w:ind w:left="6480" w:hanging="360"/>
      </w:pPr>
      <w:rPr>
        <w:rFonts w:ascii="Wingdings" w:hAnsi="Wingdings" w:hint="default"/>
      </w:rPr>
    </w:lvl>
  </w:abstractNum>
  <w:abstractNum w:abstractNumId="83" w15:restartNumberingAfterBreak="0">
    <w:nsid w:val="72E6421E"/>
    <w:multiLevelType w:val="multilevel"/>
    <w:tmpl w:val="707A8258"/>
    <w:name w:val="GrontmijBullets33224222"/>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84" w15:restartNumberingAfterBreak="0">
    <w:nsid w:val="73736493"/>
    <w:multiLevelType w:val="multilevel"/>
    <w:tmpl w:val="982EAEA4"/>
    <w:name w:val="GrontmijBullets923"/>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85" w15:restartNumberingAfterBreak="0">
    <w:nsid w:val="73890FD1"/>
    <w:multiLevelType w:val="multilevel"/>
    <w:tmpl w:val="23E8F43C"/>
    <w:name w:val="GrontmijBullets43"/>
    <w:lvl w:ilvl="0">
      <w:start w:val="1"/>
      <w:numFmt w:val="decimal"/>
      <w:lvlText w:val=""/>
      <w:lvlJc w:val="left"/>
      <w:pPr>
        <w:tabs>
          <w:tab w:val="num" w:pos="300"/>
        </w:tabs>
        <w:ind w:left="300" w:hanging="300"/>
      </w:pPr>
      <w:rPr>
        <w:rFonts w:ascii="Symbol" w:hAnsi="Symbol" w:hint="default"/>
        <w:sz w:val="22"/>
      </w:rPr>
    </w:lvl>
    <w:lvl w:ilvl="1">
      <w:start w:val="1"/>
      <w:numFmt w:val="bullet"/>
      <w:lvlText w:val="-"/>
      <w:lvlJc w:val="right"/>
      <w:pPr>
        <w:tabs>
          <w:tab w:val="num" w:pos="540"/>
        </w:tabs>
        <w:ind w:left="540" w:hanging="240"/>
      </w:pPr>
      <w:rPr>
        <w:rFonts w:ascii="Courier New" w:hAnsi="Courier New" w:hint="default"/>
        <w:sz w:val="22"/>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86" w15:restartNumberingAfterBreak="0">
    <w:nsid w:val="75046FEE"/>
    <w:multiLevelType w:val="hybridMultilevel"/>
    <w:tmpl w:val="962695F4"/>
    <w:name w:val="GrontmijBullets3222222"/>
    <w:lvl w:ilvl="0" w:tplc="B9242870">
      <w:start w:val="1"/>
      <w:numFmt w:val="bullet"/>
      <w:lvlText w:val=""/>
      <w:lvlJc w:val="left"/>
      <w:pPr>
        <w:ind w:left="720" w:hanging="360"/>
      </w:pPr>
      <w:rPr>
        <w:rFonts w:ascii="Wingdings" w:hAnsi="Wingdings" w:hint="default"/>
      </w:rPr>
    </w:lvl>
    <w:lvl w:ilvl="1" w:tplc="B302F710" w:tentative="1">
      <w:start w:val="1"/>
      <w:numFmt w:val="bullet"/>
      <w:lvlText w:val="o"/>
      <w:lvlJc w:val="left"/>
      <w:pPr>
        <w:ind w:left="1440" w:hanging="360"/>
      </w:pPr>
      <w:rPr>
        <w:rFonts w:ascii="Courier New" w:hAnsi="Courier New" w:cs="Courier New" w:hint="default"/>
      </w:rPr>
    </w:lvl>
    <w:lvl w:ilvl="2" w:tplc="CBAC1B14" w:tentative="1">
      <w:start w:val="1"/>
      <w:numFmt w:val="bullet"/>
      <w:lvlText w:val=""/>
      <w:lvlJc w:val="left"/>
      <w:pPr>
        <w:ind w:left="2160" w:hanging="360"/>
      </w:pPr>
      <w:rPr>
        <w:rFonts w:ascii="Wingdings" w:hAnsi="Wingdings" w:hint="default"/>
      </w:rPr>
    </w:lvl>
    <w:lvl w:ilvl="3" w:tplc="3B381F8E" w:tentative="1">
      <w:start w:val="1"/>
      <w:numFmt w:val="bullet"/>
      <w:lvlText w:val=""/>
      <w:lvlJc w:val="left"/>
      <w:pPr>
        <w:ind w:left="2880" w:hanging="360"/>
      </w:pPr>
      <w:rPr>
        <w:rFonts w:ascii="Symbol" w:hAnsi="Symbol" w:hint="default"/>
      </w:rPr>
    </w:lvl>
    <w:lvl w:ilvl="4" w:tplc="D5F6C65C" w:tentative="1">
      <w:start w:val="1"/>
      <w:numFmt w:val="bullet"/>
      <w:lvlText w:val="o"/>
      <w:lvlJc w:val="left"/>
      <w:pPr>
        <w:ind w:left="3600" w:hanging="360"/>
      </w:pPr>
      <w:rPr>
        <w:rFonts w:ascii="Courier New" w:hAnsi="Courier New" w:cs="Courier New" w:hint="default"/>
      </w:rPr>
    </w:lvl>
    <w:lvl w:ilvl="5" w:tplc="3B0A36E0" w:tentative="1">
      <w:start w:val="1"/>
      <w:numFmt w:val="bullet"/>
      <w:lvlText w:val=""/>
      <w:lvlJc w:val="left"/>
      <w:pPr>
        <w:ind w:left="4320" w:hanging="360"/>
      </w:pPr>
      <w:rPr>
        <w:rFonts w:ascii="Wingdings" w:hAnsi="Wingdings" w:hint="default"/>
      </w:rPr>
    </w:lvl>
    <w:lvl w:ilvl="6" w:tplc="95BE27A6" w:tentative="1">
      <w:start w:val="1"/>
      <w:numFmt w:val="bullet"/>
      <w:lvlText w:val=""/>
      <w:lvlJc w:val="left"/>
      <w:pPr>
        <w:ind w:left="5040" w:hanging="360"/>
      </w:pPr>
      <w:rPr>
        <w:rFonts w:ascii="Symbol" w:hAnsi="Symbol" w:hint="default"/>
      </w:rPr>
    </w:lvl>
    <w:lvl w:ilvl="7" w:tplc="89E461E6" w:tentative="1">
      <w:start w:val="1"/>
      <w:numFmt w:val="bullet"/>
      <w:lvlText w:val="o"/>
      <w:lvlJc w:val="left"/>
      <w:pPr>
        <w:ind w:left="5760" w:hanging="360"/>
      </w:pPr>
      <w:rPr>
        <w:rFonts w:ascii="Courier New" w:hAnsi="Courier New" w:cs="Courier New" w:hint="default"/>
      </w:rPr>
    </w:lvl>
    <w:lvl w:ilvl="8" w:tplc="229AC994" w:tentative="1">
      <w:start w:val="1"/>
      <w:numFmt w:val="bullet"/>
      <w:lvlText w:val=""/>
      <w:lvlJc w:val="left"/>
      <w:pPr>
        <w:ind w:left="6480" w:hanging="360"/>
      </w:pPr>
      <w:rPr>
        <w:rFonts w:ascii="Wingdings" w:hAnsi="Wingdings" w:hint="default"/>
      </w:rPr>
    </w:lvl>
  </w:abstractNum>
  <w:abstractNum w:abstractNumId="87" w15:restartNumberingAfterBreak="0">
    <w:nsid w:val="784B1E7C"/>
    <w:multiLevelType w:val="multilevel"/>
    <w:tmpl w:val="707A8258"/>
    <w:name w:val="GrontmijBullets332222222222222"/>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88" w15:restartNumberingAfterBreak="0">
    <w:nsid w:val="78831ACF"/>
    <w:multiLevelType w:val="hybridMultilevel"/>
    <w:tmpl w:val="7C84533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9" w15:restartNumberingAfterBreak="0">
    <w:nsid w:val="7B757913"/>
    <w:multiLevelType w:val="hybridMultilevel"/>
    <w:tmpl w:val="DA28D02C"/>
    <w:lvl w:ilvl="0" w:tplc="434072CA">
      <w:numFmt w:val="bullet"/>
      <w:lvlText w:val="-"/>
      <w:lvlJc w:val="left"/>
      <w:pPr>
        <w:ind w:left="720" w:hanging="360"/>
      </w:pPr>
      <w:rPr>
        <w:rFonts w:ascii="Verdana" w:eastAsia="Calibri"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0" w15:restartNumberingAfterBreak="0">
    <w:nsid w:val="7C3D759C"/>
    <w:multiLevelType w:val="hybridMultilevel"/>
    <w:tmpl w:val="13145D26"/>
    <w:lvl w:ilvl="0" w:tplc="04130011">
      <w:start w:val="1"/>
      <w:numFmt w:val="decimal"/>
      <w:lvlText w:val="%1)"/>
      <w:lvlJc w:val="left"/>
      <w:pPr>
        <w:tabs>
          <w:tab w:val="num" w:pos="720"/>
        </w:tabs>
        <w:ind w:left="720" w:hanging="360"/>
      </w:pPr>
    </w:lvl>
    <w:lvl w:ilvl="1" w:tplc="5BDA226E">
      <w:start w:val="1"/>
      <w:numFmt w:val="decimal"/>
      <w:lvlText w:val="%2."/>
      <w:lvlJc w:val="left"/>
      <w:pPr>
        <w:tabs>
          <w:tab w:val="num" w:pos="1211"/>
        </w:tabs>
        <w:ind w:left="1211" w:hanging="360"/>
      </w:pPr>
    </w:lvl>
    <w:lvl w:ilvl="2" w:tplc="AECC511E">
      <w:start w:val="2"/>
      <w:numFmt w:val="upperLetter"/>
      <w:lvlText w:val="%3."/>
      <w:lvlJc w:val="left"/>
      <w:pPr>
        <w:tabs>
          <w:tab w:val="num" w:pos="2340"/>
        </w:tabs>
        <w:ind w:left="2340" w:hanging="360"/>
      </w:pPr>
    </w:lvl>
    <w:lvl w:ilvl="3" w:tplc="0C6E1F62">
      <w:start w:val="10"/>
      <w:numFmt w:val="bullet"/>
      <w:lvlText w:val="-"/>
      <w:lvlJc w:val="left"/>
      <w:pPr>
        <w:tabs>
          <w:tab w:val="num" w:pos="927"/>
        </w:tabs>
        <w:ind w:left="927" w:hanging="360"/>
      </w:pPr>
      <w:rPr>
        <w:rFonts w:ascii="Arial" w:eastAsia="Times New Roman" w:hAnsi="Arial" w:cs="Arial" w:hint="default"/>
      </w:r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91" w15:restartNumberingAfterBreak="0">
    <w:nsid w:val="7CA47DDE"/>
    <w:multiLevelType w:val="multilevel"/>
    <w:tmpl w:val="707A8258"/>
    <w:name w:val="GrontmijBullets33222"/>
    <w:lvl w:ilvl="0">
      <w:start w:val="1"/>
      <w:numFmt w:val="decimal"/>
      <w:lvlText w:val=""/>
      <w:lvlJc w:val="left"/>
      <w:pPr>
        <w:tabs>
          <w:tab w:val="num" w:pos="300"/>
        </w:tabs>
        <w:ind w:left="300" w:hanging="300"/>
      </w:pPr>
      <w:rPr>
        <w:rFonts w:ascii="Symbol" w:hAnsi="Symbol" w:hint="default"/>
        <w:sz w:val="8"/>
        <w:szCs w:val="8"/>
      </w:rPr>
    </w:lvl>
    <w:lvl w:ilvl="1">
      <w:start w:val="1"/>
      <w:numFmt w:val="lowerLetter"/>
      <w:lvlText w:val=""/>
      <w:lvlJc w:val="left"/>
      <w:pPr>
        <w:tabs>
          <w:tab w:val="num" w:pos="540"/>
        </w:tabs>
        <w:ind w:left="540" w:hanging="240"/>
      </w:pPr>
      <w:rPr>
        <w:rFonts w:ascii="Symbol" w:hAnsi="Symbol" w:hint="default"/>
        <w:sz w:val="8"/>
        <w:szCs w:val="8"/>
      </w:rPr>
    </w:lvl>
    <w:lvl w:ilvl="2">
      <w:start w:val="1"/>
      <w:numFmt w:val="lowerRoman"/>
      <w:lvlText w:val=""/>
      <w:lvlJc w:val="left"/>
      <w:pPr>
        <w:tabs>
          <w:tab w:val="num" w:pos="780"/>
        </w:tabs>
        <w:ind w:left="780" w:hanging="240"/>
      </w:pPr>
      <w:rPr>
        <w:rFonts w:ascii="Symbol" w:hAnsi="Symbol" w:hint="default"/>
        <w:sz w:val="22"/>
      </w:rPr>
    </w:lvl>
    <w:lvl w:ilvl="3">
      <w:start w:val="1"/>
      <w:numFmt w:val="none"/>
      <w:lvlText w:val=""/>
      <w:lvlJc w:val="left"/>
      <w:pPr>
        <w:tabs>
          <w:tab w:val="num" w:pos="0"/>
        </w:tabs>
        <w:ind w:left="0" w:firstLine="0"/>
      </w:pPr>
      <w:rPr>
        <w:rFonts w:ascii="Symbol" w:hAnsi="Symbol" w:hint="default"/>
        <w:sz w:val="22"/>
      </w:rPr>
    </w:lvl>
    <w:lvl w:ilvl="4">
      <w:start w:val="1"/>
      <w:numFmt w:val="none"/>
      <w:lvlText w:val=""/>
      <w:lvlJc w:val="left"/>
      <w:pPr>
        <w:tabs>
          <w:tab w:val="num" w:pos="0"/>
        </w:tabs>
        <w:ind w:left="0" w:firstLine="0"/>
      </w:pPr>
      <w:rPr>
        <w:rFonts w:ascii="Symbol" w:hAnsi="Symbol" w:hint="default"/>
        <w:sz w:val="22"/>
      </w:rPr>
    </w:lvl>
    <w:lvl w:ilvl="5">
      <w:start w:val="1"/>
      <w:numFmt w:val="none"/>
      <w:lvlText w:val=""/>
      <w:lvlJc w:val="left"/>
      <w:pPr>
        <w:tabs>
          <w:tab w:val="num" w:pos="0"/>
        </w:tabs>
        <w:ind w:left="0" w:firstLine="0"/>
      </w:pPr>
      <w:rPr>
        <w:rFonts w:ascii="Symbol" w:hAnsi="Symbol" w:hint="default"/>
        <w:sz w:val="22"/>
      </w:rPr>
    </w:lvl>
    <w:lvl w:ilvl="6">
      <w:start w:val="1"/>
      <w:numFmt w:val="none"/>
      <w:lvlText w:val=""/>
      <w:lvlJc w:val="left"/>
      <w:pPr>
        <w:tabs>
          <w:tab w:val="num" w:pos="0"/>
        </w:tabs>
        <w:ind w:left="0" w:firstLine="0"/>
      </w:pPr>
      <w:rPr>
        <w:rFonts w:ascii="Symbol" w:hAnsi="Symbol" w:hint="default"/>
        <w:sz w:val="22"/>
      </w:rPr>
    </w:lvl>
    <w:lvl w:ilvl="7">
      <w:start w:val="1"/>
      <w:numFmt w:val="none"/>
      <w:lvlText w:val=""/>
      <w:lvlJc w:val="left"/>
      <w:pPr>
        <w:tabs>
          <w:tab w:val="num" w:pos="0"/>
        </w:tabs>
        <w:ind w:left="0" w:firstLine="0"/>
      </w:pPr>
      <w:rPr>
        <w:rFonts w:ascii="Symbol" w:hAnsi="Symbol" w:hint="default"/>
        <w:sz w:val="22"/>
      </w:rPr>
    </w:lvl>
    <w:lvl w:ilvl="8">
      <w:start w:val="1"/>
      <w:numFmt w:val="none"/>
      <w:lvlText w:val=""/>
      <w:lvlJc w:val="left"/>
      <w:pPr>
        <w:tabs>
          <w:tab w:val="num" w:pos="0"/>
        </w:tabs>
        <w:ind w:left="0" w:firstLine="0"/>
      </w:pPr>
      <w:rPr>
        <w:rFonts w:ascii="Symbol" w:hAnsi="Symbol" w:hint="default"/>
        <w:sz w:val="22"/>
      </w:rPr>
    </w:lvl>
  </w:abstractNum>
  <w:abstractNum w:abstractNumId="92" w15:restartNumberingAfterBreak="0">
    <w:nsid w:val="7DFD2603"/>
    <w:multiLevelType w:val="hybridMultilevel"/>
    <w:tmpl w:val="68B20D76"/>
    <w:lvl w:ilvl="0" w:tplc="0813000F">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3" w15:restartNumberingAfterBreak="0">
    <w:nsid w:val="7FE07A79"/>
    <w:multiLevelType w:val="multilevel"/>
    <w:tmpl w:val="72662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0"/>
  </w:num>
  <w:num w:numId="3">
    <w:abstractNumId w:val="38"/>
  </w:num>
  <w:num w:numId="4">
    <w:abstractNumId w:val="59"/>
  </w:num>
  <w:num w:numId="5">
    <w:abstractNumId w:val="24"/>
  </w:num>
  <w:num w:numId="6">
    <w:abstractNumId w:val="76"/>
  </w:num>
  <w:num w:numId="7">
    <w:abstractNumId w:val="74"/>
  </w:num>
  <w:num w:numId="8">
    <w:abstractNumId w:val="25"/>
  </w:num>
  <w:num w:numId="9">
    <w:abstractNumId w:val="75"/>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5"/>
  </w:num>
  <w:num w:numId="12">
    <w:abstractNumId w:val="19"/>
  </w:num>
  <w:num w:numId="13">
    <w:abstractNumId w:val="66"/>
  </w:num>
  <w:num w:numId="14">
    <w:abstractNumId w:val="9"/>
  </w:num>
  <w:num w:numId="15">
    <w:abstractNumId w:val="92"/>
  </w:num>
  <w:num w:numId="16">
    <w:abstractNumId w:val="23"/>
  </w:num>
  <w:num w:numId="17">
    <w:abstractNumId w:val="8"/>
  </w:num>
  <w:num w:numId="18">
    <w:abstractNumId w:val="10"/>
  </w:num>
  <w:num w:numId="19">
    <w:abstractNumId w:val="1"/>
  </w:num>
  <w:num w:numId="20">
    <w:abstractNumId w:val="42"/>
  </w:num>
  <w:num w:numId="21">
    <w:abstractNumId w:val="57"/>
  </w:num>
  <w:num w:numId="22">
    <w:abstractNumId w:val="89"/>
  </w:num>
  <w:num w:numId="23">
    <w:abstractNumId w:val="47"/>
  </w:num>
  <w:num w:numId="24">
    <w:abstractNumId w:val="34"/>
  </w:num>
  <w:num w:numId="25">
    <w:abstractNumId w:val="7"/>
  </w:num>
  <w:num w:numId="26">
    <w:abstractNumId w:val="41"/>
  </w:num>
  <w:num w:numId="27">
    <w:abstractNumId w:val="60"/>
  </w:num>
  <w:num w:numId="28">
    <w:abstractNumId w:val="18"/>
  </w:num>
  <w:num w:numId="29">
    <w:abstractNumId w:val="63"/>
  </w:num>
  <w:num w:numId="30">
    <w:abstractNumId w:val="93"/>
  </w:num>
  <w:num w:numId="31">
    <w:abstractNumId w:val="90"/>
    <w:lvlOverride w:ilvl="0">
      <w:startOverride w:val="1"/>
    </w:lvlOverride>
    <w:lvlOverride w:ilvl="1">
      <w:startOverride w:val="1"/>
    </w:lvlOverride>
    <w:lvlOverride w:ilvl="2">
      <w:startOverride w:val="2"/>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8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09"/>
  <w:autoHyphenation/>
  <w:hyphenationZone w:val="284"/>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Style" w:val="True"/>
  </w:docVars>
  <w:rsids>
    <w:rsidRoot w:val="00302805"/>
    <w:rsid w:val="00000D39"/>
    <w:rsid w:val="00001CAF"/>
    <w:rsid w:val="00003B25"/>
    <w:rsid w:val="00005128"/>
    <w:rsid w:val="00006424"/>
    <w:rsid w:val="00007837"/>
    <w:rsid w:val="00007ABB"/>
    <w:rsid w:val="00007CBF"/>
    <w:rsid w:val="000102B7"/>
    <w:rsid w:val="00011950"/>
    <w:rsid w:val="000133F6"/>
    <w:rsid w:val="00015581"/>
    <w:rsid w:val="00016B8E"/>
    <w:rsid w:val="00017139"/>
    <w:rsid w:val="0002009E"/>
    <w:rsid w:val="0002219E"/>
    <w:rsid w:val="00022F21"/>
    <w:rsid w:val="00024A63"/>
    <w:rsid w:val="000256E6"/>
    <w:rsid w:val="00025EAB"/>
    <w:rsid w:val="00026D1F"/>
    <w:rsid w:val="00030733"/>
    <w:rsid w:val="00035193"/>
    <w:rsid w:val="00037F03"/>
    <w:rsid w:val="00040F4A"/>
    <w:rsid w:val="00041859"/>
    <w:rsid w:val="00042818"/>
    <w:rsid w:val="000438E5"/>
    <w:rsid w:val="0004436B"/>
    <w:rsid w:val="000449D9"/>
    <w:rsid w:val="00046973"/>
    <w:rsid w:val="00046FD0"/>
    <w:rsid w:val="00051339"/>
    <w:rsid w:val="00051B10"/>
    <w:rsid w:val="00052139"/>
    <w:rsid w:val="00052376"/>
    <w:rsid w:val="000532A8"/>
    <w:rsid w:val="00055702"/>
    <w:rsid w:val="00055BE3"/>
    <w:rsid w:val="00056262"/>
    <w:rsid w:val="0006001A"/>
    <w:rsid w:val="00060F2C"/>
    <w:rsid w:val="000617DF"/>
    <w:rsid w:val="00062441"/>
    <w:rsid w:val="000638C3"/>
    <w:rsid w:val="000641AB"/>
    <w:rsid w:val="000645E3"/>
    <w:rsid w:val="000665E7"/>
    <w:rsid w:val="00066933"/>
    <w:rsid w:val="000704BB"/>
    <w:rsid w:val="00071521"/>
    <w:rsid w:val="000725D4"/>
    <w:rsid w:val="000732CD"/>
    <w:rsid w:val="0007769C"/>
    <w:rsid w:val="00077751"/>
    <w:rsid w:val="0008185A"/>
    <w:rsid w:val="000820B8"/>
    <w:rsid w:val="00082A8B"/>
    <w:rsid w:val="00086325"/>
    <w:rsid w:val="00086DD7"/>
    <w:rsid w:val="00087D5E"/>
    <w:rsid w:val="00087DEE"/>
    <w:rsid w:val="000903CA"/>
    <w:rsid w:val="00090730"/>
    <w:rsid w:val="00091621"/>
    <w:rsid w:val="0009218A"/>
    <w:rsid w:val="000922C6"/>
    <w:rsid w:val="00093881"/>
    <w:rsid w:val="0009553F"/>
    <w:rsid w:val="0009599F"/>
    <w:rsid w:val="00097D45"/>
    <w:rsid w:val="000A0489"/>
    <w:rsid w:val="000A04FE"/>
    <w:rsid w:val="000A0BF6"/>
    <w:rsid w:val="000A1179"/>
    <w:rsid w:val="000A218A"/>
    <w:rsid w:val="000A35A1"/>
    <w:rsid w:val="000A4409"/>
    <w:rsid w:val="000A45B9"/>
    <w:rsid w:val="000A658E"/>
    <w:rsid w:val="000A6FC5"/>
    <w:rsid w:val="000B177F"/>
    <w:rsid w:val="000B23A0"/>
    <w:rsid w:val="000B2FE9"/>
    <w:rsid w:val="000B3780"/>
    <w:rsid w:val="000B426B"/>
    <w:rsid w:val="000B5319"/>
    <w:rsid w:val="000B5F49"/>
    <w:rsid w:val="000B60E5"/>
    <w:rsid w:val="000B681D"/>
    <w:rsid w:val="000C368C"/>
    <w:rsid w:val="000C54DC"/>
    <w:rsid w:val="000C569A"/>
    <w:rsid w:val="000C6769"/>
    <w:rsid w:val="000C6784"/>
    <w:rsid w:val="000C6798"/>
    <w:rsid w:val="000C6824"/>
    <w:rsid w:val="000D0833"/>
    <w:rsid w:val="000D12B3"/>
    <w:rsid w:val="000D231D"/>
    <w:rsid w:val="000D2AEB"/>
    <w:rsid w:val="000D2F3B"/>
    <w:rsid w:val="000D400B"/>
    <w:rsid w:val="000D52FC"/>
    <w:rsid w:val="000D636A"/>
    <w:rsid w:val="000D6F1A"/>
    <w:rsid w:val="000D70A3"/>
    <w:rsid w:val="000D7410"/>
    <w:rsid w:val="000D78CA"/>
    <w:rsid w:val="000D7E87"/>
    <w:rsid w:val="000E0102"/>
    <w:rsid w:val="000E0A4A"/>
    <w:rsid w:val="000E1430"/>
    <w:rsid w:val="000E1480"/>
    <w:rsid w:val="000E284A"/>
    <w:rsid w:val="000E30DE"/>
    <w:rsid w:val="000E3D79"/>
    <w:rsid w:val="000E3EDE"/>
    <w:rsid w:val="000E55D7"/>
    <w:rsid w:val="000E5689"/>
    <w:rsid w:val="000E576C"/>
    <w:rsid w:val="000E5E97"/>
    <w:rsid w:val="000E7520"/>
    <w:rsid w:val="000F198C"/>
    <w:rsid w:val="000F2209"/>
    <w:rsid w:val="000F5459"/>
    <w:rsid w:val="000F7814"/>
    <w:rsid w:val="00100AD2"/>
    <w:rsid w:val="00101214"/>
    <w:rsid w:val="0010194B"/>
    <w:rsid w:val="001027A8"/>
    <w:rsid w:val="0010327E"/>
    <w:rsid w:val="00103293"/>
    <w:rsid w:val="00105F11"/>
    <w:rsid w:val="001061D8"/>
    <w:rsid w:val="00106D28"/>
    <w:rsid w:val="00107ECD"/>
    <w:rsid w:val="00110318"/>
    <w:rsid w:val="00110B07"/>
    <w:rsid w:val="001119CE"/>
    <w:rsid w:val="00111CD1"/>
    <w:rsid w:val="00111D8C"/>
    <w:rsid w:val="0011263B"/>
    <w:rsid w:val="001142E0"/>
    <w:rsid w:val="001152BB"/>
    <w:rsid w:val="00116E69"/>
    <w:rsid w:val="00120E1B"/>
    <w:rsid w:val="0012240F"/>
    <w:rsid w:val="00122BA6"/>
    <w:rsid w:val="001241D8"/>
    <w:rsid w:val="0012451F"/>
    <w:rsid w:val="00125DC9"/>
    <w:rsid w:val="001268A7"/>
    <w:rsid w:val="00126E6D"/>
    <w:rsid w:val="0012710B"/>
    <w:rsid w:val="0012791D"/>
    <w:rsid w:val="0013029D"/>
    <w:rsid w:val="001319A2"/>
    <w:rsid w:val="001319E8"/>
    <w:rsid w:val="00133090"/>
    <w:rsid w:val="00135885"/>
    <w:rsid w:val="001359DE"/>
    <w:rsid w:val="00136C5D"/>
    <w:rsid w:val="00136E69"/>
    <w:rsid w:val="0013715F"/>
    <w:rsid w:val="0013729A"/>
    <w:rsid w:val="001377F0"/>
    <w:rsid w:val="00137A4C"/>
    <w:rsid w:val="00137C34"/>
    <w:rsid w:val="00140838"/>
    <w:rsid w:val="00140FBA"/>
    <w:rsid w:val="00141698"/>
    <w:rsid w:val="00141CAE"/>
    <w:rsid w:val="00141E55"/>
    <w:rsid w:val="00141E61"/>
    <w:rsid w:val="00144684"/>
    <w:rsid w:val="00145307"/>
    <w:rsid w:val="001474AA"/>
    <w:rsid w:val="00152C39"/>
    <w:rsid w:val="00154320"/>
    <w:rsid w:val="001544EA"/>
    <w:rsid w:val="00155B2B"/>
    <w:rsid w:val="00155BDB"/>
    <w:rsid w:val="001608C6"/>
    <w:rsid w:val="00162064"/>
    <w:rsid w:val="00162D06"/>
    <w:rsid w:val="00163131"/>
    <w:rsid w:val="001651EC"/>
    <w:rsid w:val="0017119B"/>
    <w:rsid w:val="00172B3F"/>
    <w:rsid w:val="001734DA"/>
    <w:rsid w:val="00177242"/>
    <w:rsid w:val="00177AEF"/>
    <w:rsid w:val="00182FBB"/>
    <w:rsid w:val="0018376A"/>
    <w:rsid w:val="0018558A"/>
    <w:rsid w:val="00185972"/>
    <w:rsid w:val="001867AC"/>
    <w:rsid w:val="00187374"/>
    <w:rsid w:val="00191C22"/>
    <w:rsid w:val="00192C9F"/>
    <w:rsid w:val="00192D89"/>
    <w:rsid w:val="0019415F"/>
    <w:rsid w:val="00194ED6"/>
    <w:rsid w:val="001968C1"/>
    <w:rsid w:val="00196C97"/>
    <w:rsid w:val="00196F05"/>
    <w:rsid w:val="00197376"/>
    <w:rsid w:val="00197D5D"/>
    <w:rsid w:val="001A14BB"/>
    <w:rsid w:val="001A2331"/>
    <w:rsid w:val="001A2B02"/>
    <w:rsid w:val="001A3A00"/>
    <w:rsid w:val="001A69F5"/>
    <w:rsid w:val="001A7980"/>
    <w:rsid w:val="001A79A4"/>
    <w:rsid w:val="001A7EDF"/>
    <w:rsid w:val="001A7FA4"/>
    <w:rsid w:val="001B02F6"/>
    <w:rsid w:val="001B10A2"/>
    <w:rsid w:val="001B1A21"/>
    <w:rsid w:val="001B1D44"/>
    <w:rsid w:val="001B25FF"/>
    <w:rsid w:val="001B52C9"/>
    <w:rsid w:val="001B55AD"/>
    <w:rsid w:val="001B5A49"/>
    <w:rsid w:val="001B643C"/>
    <w:rsid w:val="001B65D7"/>
    <w:rsid w:val="001B721D"/>
    <w:rsid w:val="001C0F37"/>
    <w:rsid w:val="001C1182"/>
    <w:rsid w:val="001C2AEA"/>
    <w:rsid w:val="001C3821"/>
    <w:rsid w:val="001C3C2E"/>
    <w:rsid w:val="001C42A8"/>
    <w:rsid w:val="001C5420"/>
    <w:rsid w:val="001C5946"/>
    <w:rsid w:val="001D0AA1"/>
    <w:rsid w:val="001D1D6C"/>
    <w:rsid w:val="001D1E44"/>
    <w:rsid w:val="001D31FF"/>
    <w:rsid w:val="001D394A"/>
    <w:rsid w:val="001D3CBA"/>
    <w:rsid w:val="001D3F4F"/>
    <w:rsid w:val="001D4BFA"/>
    <w:rsid w:val="001D591C"/>
    <w:rsid w:val="001D7B25"/>
    <w:rsid w:val="001E0009"/>
    <w:rsid w:val="001E1245"/>
    <w:rsid w:val="001E1914"/>
    <w:rsid w:val="001E62D6"/>
    <w:rsid w:val="001E6507"/>
    <w:rsid w:val="001E6745"/>
    <w:rsid w:val="001E6F86"/>
    <w:rsid w:val="001F1B73"/>
    <w:rsid w:val="001F217E"/>
    <w:rsid w:val="001F22BB"/>
    <w:rsid w:val="001F35E0"/>
    <w:rsid w:val="001F421C"/>
    <w:rsid w:val="001F4EDD"/>
    <w:rsid w:val="001F5861"/>
    <w:rsid w:val="001F67EF"/>
    <w:rsid w:val="001F7146"/>
    <w:rsid w:val="001F7D3D"/>
    <w:rsid w:val="001F7DBC"/>
    <w:rsid w:val="002007D6"/>
    <w:rsid w:val="00200A33"/>
    <w:rsid w:val="00200DF5"/>
    <w:rsid w:val="00201F87"/>
    <w:rsid w:val="0020479A"/>
    <w:rsid w:val="0020490B"/>
    <w:rsid w:val="00205F86"/>
    <w:rsid w:val="00205F90"/>
    <w:rsid w:val="002075D6"/>
    <w:rsid w:val="00207CA5"/>
    <w:rsid w:val="00211415"/>
    <w:rsid w:val="0021169E"/>
    <w:rsid w:val="00212936"/>
    <w:rsid w:val="00212F6F"/>
    <w:rsid w:val="00213202"/>
    <w:rsid w:val="0021347D"/>
    <w:rsid w:val="00214987"/>
    <w:rsid w:val="00215B17"/>
    <w:rsid w:val="002177CB"/>
    <w:rsid w:val="002209A9"/>
    <w:rsid w:val="00220CCE"/>
    <w:rsid w:val="002216FF"/>
    <w:rsid w:val="00221AE2"/>
    <w:rsid w:val="00221CB3"/>
    <w:rsid w:val="00221D50"/>
    <w:rsid w:val="00222397"/>
    <w:rsid w:val="00222B67"/>
    <w:rsid w:val="0022325F"/>
    <w:rsid w:val="002245B7"/>
    <w:rsid w:val="00225284"/>
    <w:rsid w:val="00226EAD"/>
    <w:rsid w:val="00227669"/>
    <w:rsid w:val="00230CC2"/>
    <w:rsid w:val="002315AA"/>
    <w:rsid w:val="00231EA7"/>
    <w:rsid w:val="00232726"/>
    <w:rsid w:val="00235B24"/>
    <w:rsid w:val="002425B7"/>
    <w:rsid w:val="00242BFA"/>
    <w:rsid w:val="00242E45"/>
    <w:rsid w:val="00244A4C"/>
    <w:rsid w:val="002451A7"/>
    <w:rsid w:val="00246AAE"/>
    <w:rsid w:val="002470C7"/>
    <w:rsid w:val="00251462"/>
    <w:rsid w:val="002520A0"/>
    <w:rsid w:val="00252CB1"/>
    <w:rsid w:val="00254764"/>
    <w:rsid w:val="002555DC"/>
    <w:rsid w:val="00255F05"/>
    <w:rsid w:val="002562BE"/>
    <w:rsid w:val="0025700D"/>
    <w:rsid w:val="002603E3"/>
    <w:rsid w:val="002608BD"/>
    <w:rsid w:val="002613C9"/>
    <w:rsid w:val="00262118"/>
    <w:rsid w:val="00264237"/>
    <w:rsid w:val="0026485A"/>
    <w:rsid w:val="00265105"/>
    <w:rsid w:val="00267E64"/>
    <w:rsid w:val="00271DB0"/>
    <w:rsid w:val="002736F2"/>
    <w:rsid w:val="002743A3"/>
    <w:rsid w:val="002754D4"/>
    <w:rsid w:val="002768AC"/>
    <w:rsid w:val="00276F1F"/>
    <w:rsid w:val="002776C0"/>
    <w:rsid w:val="00277B26"/>
    <w:rsid w:val="00285914"/>
    <w:rsid w:val="00285A4B"/>
    <w:rsid w:val="0028628D"/>
    <w:rsid w:val="002871C5"/>
    <w:rsid w:val="00287DAD"/>
    <w:rsid w:val="00290658"/>
    <w:rsid w:val="002932F5"/>
    <w:rsid w:val="002945F6"/>
    <w:rsid w:val="00295F05"/>
    <w:rsid w:val="00296640"/>
    <w:rsid w:val="002969CF"/>
    <w:rsid w:val="00296E74"/>
    <w:rsid w:val="00297B6B"/>
    <w:rsid w:val="002A1E1F"/>
    <w:rsid w:val="002A2DB1"/>
    <w:rsid w:val="002A2E51"/>
    <w:rsid w:val="002A46A5"/>
    <w:rsid w:val="002A4A6B"/>
    <w:rsid w:val="002A5B33"/>
    <w:rsid w:val="002A768D"/>
    <w:rsid w:val="002B0C32"/>
    <w:rsid w:val="002B130D"/>
    <w:rsid w:val="002B1B1E"/>
    <w:rsid w:val="002B4245"/>
    <w:rsid w:val="002B51E0"/>
    <w:rsid w:val="002B5682"/>
    <w:rsid w:val="002B58FC"/>
    <w:rsid w:val="002B5E94"/>
    <w:rsid w:val="002B7801"/>
    <w:rsid w:val="002C01E8"/>
    <w:rsid w:val="002C0E46"/>
    <w:rsid w:val="002C3D87"/>
    <w:rsid w:val="002C5AA3"/>
    <w:rsid w:val="002C6194"/>
    <w:rsid w:val="002C7289"/>
    <w:rsid w:val="002C7BAB"/>
    <w:rsid w:val="002D0CA9"/>
    <w:rsid w:val="002D4421"/>
    <w:rsid w:val="002D4881"/>
    <w:rsid w:val="002D5EA8"/>
    <w:rsid w:val="002E16F9"/>
    <w:rsid w:val="002E1F7F"/>
    <w:rsid w:val="002E231A"/>
    <w:rsid w:val="002E3740"/>
    <w:rsid w:val="002E3757"/>
    <w:rsid w:val="002E448D"/>
    <w:rsid w:val="002E455A"/>
    <w:rsid w:val="002F1BFE"/>
    <w:rsid w:val="002F30AA"/>
    <w:rsid w:val="002F55B1"/>
    <w:rsid w:val="002F5B9D"/>
    <w:rsid w:val="002F64FF"/>
    <w:rsid w:val="002F71FC"/>
    <w:rsid w:val="003008B7"/>
    <w:rsid w:val="00302805"/>
    <w:rsid w:val="00304C8C"/>
    <w:rsid w:val="003051FE"/>
    <w:rsid w:val="00306150"/>
    <w:rsid w:val="0030629A"/>
    <w:rsid w:val="00306446"/>
    <w:rsid w:val="003076A4"/>
    <w:rsid w:val="00311926"/>
    <w:rsid w:val="00311A99"/>
    <w:rsid w:val="00313546"/>
    <w:rsid w:val="00313699"/>
    <w:rsid w:val="00314CCF"/>
    <w:rsid w:val="003162E1"/>
    <w:rsid w:val="0031685D"/>
    <w:rsid w:val="00317DE6"/>
    <w:rsid w:val="003200F1"/>
    <w:rsid w:val="0032059A"/>
    <w:rsid w:val="0032112D"/>
    <w:rsid w:val="00322D63"/>
    <w:rsid w:val="003230F2"/>
    <w:rsid w:val="0032374A"/>
    <w:rsid w:val="00323B9D"/>
    <w:rsid w:val="00325093"/>
    <w:rsid w:val="0032591D"/>
    <w:rsid w:val="00326B4B"/>
    <w:rsid w:val="00326F52"/>
    <w:rsid w:val="003305D0"/>
    <w:rsid w:val="00331074"/>
    <w:rsid w:val="0033270B"/>
    <w:rsid w:val="003345A5"/>
    <w:rsid w:val="0033552E"/>
    <w:rsid w:val="00335C4E"/>
    <w:rsid w:val="00336253"/>
    <w:rsid w:val="003369C1"/>
    <w:rsid w:val="003408D5"/>
    <w:rsid w:val="003409C5"/>
    <w:rsid w:val="0034326F"/>
    <w:rsid w:val="00343436"/>
    <w:rsid w:val="00344396"/>
    <w:rsid w:val="00346B0C"/>
    <w:rsid w:val="00346E8D"/>
    <w:rsid w:val="003501A8"/>
    <w:rsid w:val="003530F3"/>
    <w:rsid w:val="00356AB6"/>
    <w:rsid w:val="0036018B"/>
    <w:rsid w:val="003612C5"/>
    <w:rsid w:val="003619CC"/>
    <w:rsid w:val="00361B3C"/>
    <w:rsid w:val="003620F1"/>
    <w:rsid w:val="00362541"/>
    <w:rsid w:val="0036267B"/>
    <w:rsid w:val="003628CD"/>
    <w:rsid w:val="0036369F"/>
    <w:rsid w:val="0036382C"/>
    <w:rsid w:val="0036642A"/>
    <w:rsid w:val="0036747C"/>
    <w:rsid w:val="003718BA"/>
    <w:rsid w:val="00371B37"/>
    <w:rsid w:val="00372794"/>
    <w:rsid w:val="00372C02"/>
    <w:rsid w:val="00373797"/>
    <w:rsid w:val="00373BA5"/>
    <w:rsid w:val="0037476E"/>
    <w:rsid w:val="00375726"/>
    <w:rsid w:val="00377253"/>
    <w:rsid w:val="003775F1"/>
    <w:rsid w:val="00380710"/>
    <w:rsid w:val="00380BDD"/>
    <w:rsid w:val="00382D7B"/>
    <w:rsid w:val="003860A4"/>
    <w:rsid w:val="0038777E"/>
    <w:rsid w:val="00387EC4"/>
    <w:rsid w:val="00392253"/>
    <w:rsid w:val="00392630"/>
    <w:rsid w:val="0039354D"/>
    <w:rsid w:val="00394947"/>
    <w:rsid w:val="00395888"/>
    <w:rsid w:val="00397A3D"/>
    <w:rsid w:val="003A0305"/>
    <w:rsid w:val="003A1181"/>
    <w:rsid w:val="003A13BC"/>
    <w:rsid w:val="003A3278"/>
    <w:rsid w:val="003A3297"/>
    <w:rsid w:val="003A397D"/>
    <w:rsid w:val="003A3E6B"/>
    <w:rsid w:val="003A3FB3"/>
    <w:rsid w:val="003A4475"/>
    <w:rsid w:val="003A5C2B"/>
    <w:rsid w:val="003A6664"/>
    <w:rsid w:val="003A66D5"/>
    <w:rsid w:val="003B12AE"/>
    <w:rsid w:val="003B2444"/>
    <w:rsid w:val="003B2F40"/>
    <w:rsid w:val="003B365C"/>
    <w:rsid w:val="003B4048"/>
    <w:rsid w:val="003B5F2C"/>
    <w:rsid w:val="003C1BFD"/>
    <w:rsid w:val="003C389D"/>
    <w:rsid w:val="003D1475"/>
    <w:rsid w:val="003D19DC"/>
    <w:rsid w:val="003D253B"/>
    <w:rsid w:val="003D280E"/>
    <w:rsid w:val="003D6075"/>
    <w:rsid w:val="003D6F2F"/>
    <w:rsid w:val="003D74E4"/>
    <w:rsid w:val="003E1937"/>
    <w:rsid w:val="003E1A98"/>
    <w:rsid w:val="003E1C77"/>
    <w:rsid w:val="003E2051"/>
    <w:rsid w:val="003E21B2"/>
    <w:rsid w:val="003E33B3"/>
    <w:rsid w:val="003E4B4B"/>
    <w:rsid w:val="003E4ECB"/>
    <w:rsid w:val="003E5F52"/>
    <w:rsid w:val="003E6474"/>
    <w:rsid w:val="003E6C0F"/>
    <w:rsid w:val="003E765E"/>
    <w:rsid w:val="003E7ABC"/>
    <w:rsid w:val="003F0E8D"/>
    <w:rsid w:val="003F1DAA"/>
    <w:rsid w:val="003F1ECB"/>
    <w:rsid w:val="003F3CE7"/>
    <w:rsid w:val="003F41CD"/>
    <w:rsid w:val="003F4BE7"/>
    <w:rsid w:val="003F6561"/>
    <w:rsid w:val="003F69D3"/>
    <w:rsid w:val="003F7524"/>
    <w:rsid w:val="003F7AA3"/>
    <w:rsid w:val="00400DBC"/>
    <w:rsid w:val="00401859"/>
    <w:rsid w:val="00401B13"/>
    <w:rsid w:val="00402B71"/>
    <w:rsid w:val="00403134"/>
    <w:rsid w:val="00403F46"/>
    <w:rsid w:val="00404F0B"/>
    <w:rsid w:val="00407197"/>
    <w:rsid w:val="00407211"/>
    <w:rsid w:val="004107DF"/>
    <w:rsid w:val="004112F9"/>
    <w:rsid w:val="00412276"/>
    <w:rsid w:val="004136FF"/>
    <w:rsid w:val="00414750"/>
    <w:rsid w:val="00415223"/>
    <w:rsid w:val="004157AC"/>
    <w:rsid w:val="00416B13"/>
    <w:rsid w:val="0041717F"/>
    <w:rsid w:val="00417A17"/>
    <w:rsid w:val="00420D20"/>
    <w:rsid w:val="00421A84"/>
    <w:rsid w:val="00422CC6"/>
    <w:rsid w:val="00423399"/>
    <w:rsid w:val="004234F7"/>
    <w:rsid w:val="00423833"/>
    <w:rsid w:val="00424794"/>
    <w:rsid w:val="00424876"/>
    <w:rsid w:val="00430AAA"/>
    <w:rsid w:val="0043180F"/>
    <w:rsid w:val="004324D3"/>
    <w:rsid w:val="004337D5"/>
    <w:rsid w:val="00433998"/>
    <w:rsid w:val="0043499C"/>
    <w:rsid w:val="00436AA2"/>
    <w:rsid w:val="00437C27"/>
    <w:rsid w:val="00437C36"/>
    <w:rsid w:val="004402EB"/>
    <w:rsid w:val="00440E7B"/>
    <w:rsid w:val="00441ECD"/>
    <w:rsid w:val="004429E3"/>
    <w:rsid w:val="00442B0A"/>
    <w:rsid w:val="00443D24"/>
    <w:rsid w:val="00444C63"/>
    <w:rsid w:val="00445547"/>
    <w:rsid w:val="004456D8"/>
    <w:rsid w:val="00446CAF"/>
    <w:rsid w:val="00446EE6"/>
    <w:rsid w:val="00451C8F"/>
    <w:rsid w:val="00452AA9"/>
    <w:rsid w:val="004539CB"/>
    <w:rsid w:val="004547DA"/>
    <w:rsid w:val="004549FD"/>
    <w:rsid w:val="004552E9"/>
    <w:rsid w:val="00455599"/>
    <w:rsid w:val="004567F2"/>
    <w:rsid w:val="00457C3E"/>
    <w:rsid w:val="0046013B"/>
    <w:rsid w:val="0046084A"/>
    <w:rsid w:val="00460A6A"/>
    <w:rsid w:val="0046188A"/>
    <w:rsid w:val="00461DE0"/>
    <w:rsid w:val="00461E49"/>
    <w:rsid w:val="00461F38"/>
    <w:rsid w:val="004643B3"/>
    <w:rsid w:val="00470A02"/>
    <w:rsid w:val="00470A0F"/>
    <w:rsid w:val="00470B52"/>
    <w:rsid w:val="00471BA5"/>
    <w:rsid w:val="00471FA4"/>
    <w:rsid w:val="004744A6"/>
    <w:rsid w:val="00474FD7"/>
    <w:rsid w:val="00476114"/>
    <w:rsid w:val="00476421"/>
    <w:rsid w:val="00476CC6"/>
    <w:rsid w:val="004771C8"/>
    <w:rsid w:val="0047732F"/>
    <w:rsid w:val="00480005"/>
    <w:rsid w:val="004811DF"/>
    <w:rsid w:val="0048125E"/>
    <w:rsid w:val="00481C1E"/>
    <w:rsid w:val="0048243B"/>
    <w:rsid w:val="00483027"/>
    <w:rsid w:val="00485B68"/>
    <w:rsid w:val="00485E64"/>
    <w:rsid w:val="0049031A"/>
    <w:rsid w:val="00492CF0"/>
    <w:rsid w:val="00493A92"/>
    <w:rsid w:val="00494218"/>
    <w:rsid w:val="00495A4C"/>
    <w:rsid w:val="00495CBA"/>
    <w:rsid w:val="004974B8"/>
    <w:rsid w:val="004A0870"/>
    <w:rsid w:val="004A17F0"/>
    <w:rsid w:val="004A223A"/>
    <w:rsid w:val="004A2EF7"/>
    <w:rsid w:val="004A77D9"/>
    <w:rsid w:val="004A7C54"/>
    <w:rsid w:val="004B06F0"/>
    <w:rsid w:val="004B0733"/>
    <w:rsid w:val="004B45B7"/>
    <w:rsid w:val="004B4926"/>
    <w:rsid w:val="004B4C6B"/>
    <w:rsid w:val="004B5ACC"/>
    <w:rsid w:val="004C02A9"/>
    <w:rsid w:val="004C0336"/>
    <w:rsid w:val="004C3081"/>
    <w:rsid w:val="004C54FC"/>
    <w:rsid w:val="004C5985"/>
    <w:rsid w:val="004C67A1"/>
    <w:rsid w:val="004D03A8"/>
    <w:rsid w:val="004D0F68"/>
    <w:rsid w:val="004D108D"/>
    <w:rsid w:val="004D7136"/>
    <w:rsid w:val="004E00DE"/>
    <w:rsid w:val="004E1231"/>
    <w:rsid w:val="004E4C6D"/>
    <w:rsid w:val="004E4F59"/>
    <w:rsid w:val="004E5AA8"/>
    <w:rsid w:val="004E71BB"/>
    <w:rsid w:val="004E7C9D"/>
    <w:rsid w:val="004E7CB7"/>
    <w:rsid w:val="004E7ED1"/>
    <w:rsid w:val="004F1E12"/>
    <w:rsid w:val="004F2139"/>
    <w:rsid w:val="004F2BB5"/>
    <w:rsid w:val="004F3156"/>
    <w:rsid w:val="004F3C88"/>
    <w:rsid w:val="004F3F6E"/>
    <w:rsid w:val="004F5597"/>
    <w:rsid w:val="004F562B"/>
    <w:rsid w:val="004F7E4B"/>
    <w:rsid w:val="0050007A"/>
    <w:rsid w:val="00500BC3"/>
    <w:rsid w:val="00501113"/>
    <w:rsid w:val="00501BD5"/>
    <w:rsid w:val="00502774"/>
    <w:rsid w:val="0050351E"/>
    <w:rsid w:val="0050613F"/>
    <w:rsid w:val="00506AC6"/>
    <w:rsid w:val="00510D34"/>
    <w:rsid w:val="00511066"/>
    <w:rsid w:val="005114F3"/>
    <w:rsid w:val="00513526"/>
    <w:rsid w:val="00513609"/>
    <w:rsid w:val="0051386E"/>
    <w:rsid w:val="005152AB"/>
    <w:rsid w:val="00515CDC"/>
    <w:rsid w:val="00517C09"/>
    <w:rsid w:val="00517CD3"/>
    <w:rsid w:val="00520002"/>
    <w:rsid w:val="00522CB1"/>
    <w:rsid w:val="00523B2D"/>
    <w:rsid w:val="00523F9D"/>
    <w:rsid w:val="005246CB"/>
    <w:rsid w:val="00524F93"/>
    <w:rsid w:val="00531A8E"/>
    <w:rsid w:val="00532702"/>
    <w:rsid w:val="00532DB0"/>
    <w:rsid w:val="00532DDA"/>
    <w:rsid w:val="00534213"/>
    <w:rsid w:val="00537CD1"/>
    <w:rsid w:val="00537DB0"/>
    <w:rsid w:val="00540F2C"/>
    <w:rsid w:val="005410C1"/>
    <w:rsid w:val="005419E3"/>
    <w:rsid w:val="00541FDB"/>
    <w:rsid w:val="00542D85"/>
    <w:rsid w:val="00543964"/>
    <w:rsid w:val="00543BAF"/>
    <w:rsid w:val="00544D0C"/>
    <w:rsid w:val="0054557F"/>
    <w:rsid w:val="0054625C"/>
    <w:rsid w:val="00550B5C"/>
    <w:rsid w:val="005516F5"/>
    <w:rsid w:val="00553624"/>
    <w:rsid w:val="00554403"/>
    <w:rsid w:val="0055475E"/>
    <w:rsid w:val="0055564D"/>
    <w:rsid w:val="005573A5"/>
    <w:rsid w:val="00562637"/>
    <w:rsid w:val="00562FBE"/>
    <w:rsid w:val="00563764"/>
    <w:rsid w:val="0056432B"/>
    <w:rsid w:val="00564C72"/>
    <w:rsid w:val="0056543D"/>
    <w:rsid w:val="00565D8C"/>
    <w:rsid w:val="005664BE"/>
    <w:rsid w:val="00567427"/>
    <w:rsid w:val="00570026"/>
    <w:rsid w:val="0057042C"/>
    <w:rsid w:val="00570A99"/>
    <w:rsid w:val="00572A6C"/>
    <w:rsid w:val="0057381D"/>
    <w:rsid w:val="0057491E"/>
    <w:rsid w:val="00575821"/>
    <w:rsid w:val="00575AEA"/>
    <w:rsid w:val="00577678"/>
    <w:rsid w:val="0058022F"/>
    <w:rsid w:val="00580A0B"/>
    <w:rsid w:val="00581460"/>
    <w:rsid w:val="0058159B"/>
    <w:rsid w:val="0058399E"/>
    <w:rsid w:val="00584E32"/>
    <w:rsid w:val="0058652E"/>
    <w:rsid w:val="005866AC"/>
    <w:rsid w:val="00587FEA"/>
    <w:rsid w:val="00591F99"/>
    <w:rsid w:val="00593EB8"/>
    <w:rsid w:val="00594B81"/>
    <w:rsid w:val="00595FA6"/>
    <w:rsid w:val="00596C9A"/>
    <w:rsid w:val="00596FED"/>
    <w:rsid w:val="00597202"/>
    <w:rsid w:val="005975AF"/>
    <w:rsid w:val="005A13C1"/>
    <w:rsid w:val="005A199A"/>
    <w:rsid w:val="005A19DE"/>
    <w:rsid w:val="005A19FF"/>
    <w:rsid w:val="005A20D1"/>
    <w:rsid w:val="005A58F7"/>
    <w:rsid w:val="005A604D"/>
    <w:rsid w:val="005A6C4A"/>
    <w:rsid w:val="005A7F4C"/>
    <w:rsid w:val="005B0379"/>
    <w:rsid w:val="005B1674"/>
    <w:rsid w:val="005B1732"/>
    <w:rsid w:val="005B2427"/>
    <w:rsid w:val="005B30E5"/>
    <w:rsid w:val="005B3278"/>
    <w:rsid w:val="005B46E6"/>
    <w:rsid w:val="005B47AD"/>
    <w:rsid w:val="005B47B4"/>
    <w:rsid w:val="005B5B97"/>
    <w:rsid w:val="005B6867"/>
    <w:rsid w:val="005B7D1C"/>
    <w:rsid w:val="005C1077"/>
    <w:rsid w:val="005C16B7"/>
    <w:rsid w:val="005C1F89"/>
    <w:rsid w:val="005C41FC"/>
    <w:rsid w:val="005C45A8"/>
    <w:rsid w:val="005C6A78"/>
    <w:rsid w:val="005C6AAA"/>
    <w:rsid w:val="005C7D7E"/>
    <w:rsid w:val="005C7E13"/>
    <w:rsid w:val="005D229B"/>
    <w:rsid w:val="005D298A"/>
    <w:rsid w:val="005D3EFF"/>
    <w:rsid w:val="005D4059"/>
    <w:rsid w:val="005D59F9"/>
    <w:rsid w:val="005D71AD"/>
    <w:rsid w:val="005E0E51"/>
    <w:rsid w:val="005E1EC8"/>
    <w:rsid w:val="005E2816"/>
    <w:rsid w:val="005E4B97"/>
    <w:rsid w:val="005E54CB"/>
    <w:rsid w:val="005E7374"/>
    <w:rsid w:val="005E7B7F"/>
    <w:rsid w:val="005F2CAD"/>
    <w:rsid w:val="005F31EF"/>
    <w:rsid w:val="005F3D18"/>
    <w:rsid w:val="005F4B7C"/>
    <w:rsid w:val="005F5374"/>
    <w:rsid w:val="005F5F3F"/>
    <w:rsid w:val="005F70FF"/>
    <w:rsid w:val="005F7B4A"/>
    <w:rsid w:val="00602B60"/>
    <w:rsid w:val="00603FCA"/>
    <w:rsid w:val="00604A4A"/>
    <w:rsid w:val="00605A94"/>
    <w:rsid w:val="006068DC"/>
    <w:rsid w:val="00606CF6"/>
    <w:rsid w:val="006079F7"/>
    <w:rsid w:val="0061054E"/>
    <w:rsid w:val="00610C45"/>
    <w:rsid w:val="006124B3"/>
    <w:rsid w:val="00612F5D"/>
    <w:rsid w:val="00613C5F"/>
    <w:rsid w:val="0061401A"/>
    <w:rsid w:val="006150C3"/>
    <w:rsid w:val="00616539"/>
    <w:rsid w:val="00616A0C"/>
    <w:rsid w:val="00616E88"/>
    <w:rsid w:val="00621056"/>
    <w:rsid w:val="00621E2C"/>
    <w:rsid w:val="0062438F"/>
    <w:rsid w:val="00626835"/>
    <w:rsid w:val="0063052A"/>
    <w:rsid w:val="00630D04"/>
    <w:rsid w:val="006319B5"/>
    <w:rsid w:val="00631A03"/>
    <w:rsid w:val="00631A12"/>
    <w:rsid w:val="00631F69"/>
    <w:rsid w:val="00635C79"/>
    <w:rsid w:val="00636C74"/>
    <w:rsid w:val="00640001"/>
    <w:rsid w:val="006422B3"/>
    <w:rsid w:val="00642914"/>
    <w:rsid w:val="006449F9"/>
    <w:rsid w:val="00645735"/>
    <w:rsid w:val="006461D7"/>
    <w:rsid w:val="006462D5"/>
    <w:rsid w:val="00646712"/>
    <w:rsid w:val="00646AE0"/>
    <w:rsid w:val="00646CE5"/>
    <w:rsid w:val="0064779B"/>
    <w:rsid w:val="00647EB9"/>
    <w:rsid w:val="006520C2"/>
    <w:rsid w:val="00652800"/>
    <w:rsid w:val="00654860"/>
    <w:rsid w:val="00655600"/>
    <w:rsid w:val="00656709"/>
    <w:rsid w:val="00656BEE"/>
    <w:rsid w:val="00660676"/>
    <w:rsid w:val="006610F9"/>
    <w:rsid w:val="00662031"/>
    <w:rsid w:val="00663BBB"/>
    <w:rsid w:val="00663F67"/>
    <w:rsid w:val="00665527"/>
    <w:rsid w:val="00665A25"/>
    <w:rsid w:val="00666775"/>
    <w:rsid w:val="0066680C"/>
    <w:rsid w:val="006673FA"/>
    <w:rsid w:val="00672C97"/>
    <w:rsid w:val="00673E1D"/>
    <w:rsid w:val="00676246"/>
    <w:rsid w:val="00681603"/>
    <w:rsid w:val="00682545"/>
    <w:rsid w:val="00682F18"/>
    <w:rsid w:val="00684E68"/>
    <w:rsid w:val="006857E3"/>
    <w:rsid w:val="00690D87"/>
    <w:rsid w:val="00692B23"/>
    <w:rsid w:val="00693353"/>
    <w:rsid w:val="006935CE"/>
    <w:rsid w:val="00694B38"/>
    <w:rsid w:val="00695082"/>
    <w:rsid w:val="00697953"/>
    <w:rsid w:val="00697EDC"/>
    <w:rsid w:val="006A468C"/>
    <w:rsid w:val="006A4F54"/>
    <w:rsid w:val="006A4FE8"/>
    <w:rsid w:val="006A50E0"/>
    <w:rsid w:val="006B263D"/>
    <w:rsid w:val="006B2969"/>
    <w:rsid w:val="006B3A7B"/>
    <w:rsid w:val="006B3F74"/>
    <w:rsid w:val="006B4BA0"/>
    <w:rsid w:val="006B64D0"/>
    <w:rsid w:val="006B7181"/>
    <w:rsid w:val="006B78E5"/>
    <w:rsid w:val="006C2830"/>
    <w:rsid w:val="006C3104"/>
    <w:rsid w:val="006C3ED7"/>
    <w:rsid w:val="006D0B63"/>
    <w:rsid w:val="006D2BB3"/>
    <w:rsid w:val="006D3319"/>
    <w:rsid w:val="006D5985"/>
    <w:rsid w:val="006D5F68"/>
    <w:rsid w:val="006D6EE7"/>
    <w:rsid w:val="006D6F46"/>
    <w:rsid w:val="006D7B7F"/>
    <w:rsid w:val="006E30CC"/>
    <w:rsid w:val="006E4F05"/>
    <w:rsid w:val="006E5D3C"/>
    <w:rsid w:val="006E7E2A"/>
    <w:rsid w:val="006E7E66"/>
    <w:rsid w:val="006F29E7"/>
    <w:rsid w:val="006F367C"/>
    <w:rsid w:val="006F3E7B"/>
    <w:rsid w:val="006F5870"/>
    <w:rsid w:val="007003E6"/>
    <w:rsid w:val="00701025"/>
    <w:rsid w:val="007072A6"/>
    <w:rsid w:val="00707C26"/>
    <w:rsid w:val="00707E35"/>
    <w:rsid w:val="00707FB3"/>
    <w:rsid w:val="007106B3"/>
    <w:rsid w:val="007109FA"/>
    <w:rsid w:val="00714757"/>
    <w:rsid w:val="007152FE"/>
    <w:rsid w:val="007157B3"/>
    <w:rsid w:val="00716377"/>
    <w:rsid w:val="0071734E"/>
    <w:rsid w:val="007174F5"/>
    <w:rsid w:val="00717BA4"/>
    <w:rsid w:val="0072024C"/>
    <w:rsid w:val="007206C6"/>
    <w:rsid w:val="00720917"/>
    <w:rsid w:val="00720A7D"/>
    <w:rsid w:val="00720C3B"/>
    <w:rsid w:val="007217AD"/>
    <w:rsid w:val="00721D11"/>
    <w:rsid w:val="00721E54"/>
    <w:rsid w:val="00722DC4"/>
    <w:rsid w:val="00724FB4"/>
    <w:rsid w:val="0072507E"/>
    <w:rsid w:val="00725B91"/>
    <w:rsid w:val="00725DEE"/>
    <w:rsid w:val="0072617B"/>
    <w:rsid w:val="00731D98"/>
    <w:rsid w:val="00731DA7"/>
    <w:rsid w:val="0073223A"/>
    <w:rsid w:val="0073258D"/>
    <w:rsid w:val="00732F8E"/>
    <w:rsid w:val="00733114"/>
    <w:rsid w:val="007366F8"/>
    <w:rsid w:val="007369C1"/>
    <w:rsid w:val="00736A85"/>
    <w:rsid w:val="007370CA"/>
    <w:rsid w:val="0073746D"/>
    <w:rsid w:val="00737DE6"/>
    <w:rsid w:val="007400C0"/>
    <w:rsid w:val="00740A3C"/>
    <w:rsid w:val="007426C0"/>
    <w:rsid w:val="00744EEE"/>
    <w:rsid w:val="00746EB1"/>
    <w:rsid w:val="00750132"/>
    <w:rsid w:val="007505F1"/>
    <w:rsid w:val="00750679"/>
    <w:rsid w:val="007509DF"/>
    <w:rsid w:val="00751AD6"/>
    <w:rsid w:val="00752699"/>
    <w:rsid w:val="00753DD4"/>
    <w:rsid w:val="0075446C"/>
    <w:rsid w:val="00754AD9"/>
    <w:rsid w:val="00755588"/>
    <w:rsid w:val="00755FF8"/>
    <w:rsid w:val="00756D71"/>
    <w:rsid w:val="0076016D"/>
    <w:rsid w:val="00760670"/>
    <w:rsid w:val="00760CE3"/>
    <w:rsid w:val="007616B2"/>
    <w:rsid w:val="007639B2"/>
    <w:rsid w:val="00764B54"/>
    <w:rsid w:val="00765905"/>
    <w:rsid w:val="00765B06"/>
    <w:rsid w:val="007662DF"/>
    <w:rsid w:val="00767C39"/>
    <w:rsid w:val="00772DC2"/>
    <w:rsid w:val="00773D25"/>
    <w:rsid w:val="00775E18"/>
    <w:rsid w:val="007774BD"/>
    <w:rsid w:val="007776D9"/>
    <w:rsid w:val="00777DFC"/>
    <w:rsid w:val="007801D0"/>
    <w:rsid w:val="0078034F"/>
    <w:rsid w:val="00782673"/>
    <w:rsid w:val="00782BC2"/>
    <w:rsid w:val="0078437E"/>
    <w:rsid w:val="00784D54"/>
    <w:rsid w:val="00784E5B"/>
    <w:rsid w:val="007904F6"/>
    <w:rsid w:val="00790FC8"/>
    <w:rsid w:val="00793008"/>
    <w:rsid w:val="007954A3"/>
    <w:rsid w:val="00795D69"/>
    <w:rsid w:val="00795DFB"/>
    <w:rsid w:val="007A12D8"/>
    <w:rsid w:val="007A23B1"/>
    <w:rsid w:val="007A3905"/>
    <w:rsid w:val="007A4662"/>
    <w:rsid w:val="007A6391"/>
    <w:rsid w:val="007A6EA6"/>
    <w:rsid w:val="007A7383"/>
    <w:rsid w:val="007B0D2A"/>
    <w:rsid w:val="007B1086"/>
    <w:rsid w:val="007B1BD6"/>
    <w:rsid w:val="007B202E"/>
    <w:rsid w:val="007B34BE"/>
    <w:rsid w:val="007B36B2"/>
    <w:rsid w:val="007B48CD"/>
    <w:rsid w:val="007B4B54"/>
    <w:rsid w:val="007B5C16"/>
    <w:rsid w:val="007B73E0"/>
    <w:rsid w:val="007B763E"/>
    <w:rsid w:val="007C0F9E"/>
    <w:rsid w:val="007C3A62"/>
    <w:rsid w:val="007C3ECB"/>
    <w:rsid w:val="007C4A26"/>
    <w:rsid w:val="007C4D88"/>
    <w:rsid w:val="007C5F56"/>
    <w:rsid w:val="007C5FE6"/>
    <w:rsid w:val="007D3189"/>
    <w:rsid w:val="007D63A9"/>
    <w:rsid w:val="007D6FE5"/>
    <w:rsid w:val="007D7680"/>
    <w:rsid w:val="007E0901"/>
    <w:rsid w:val="007E2130"/>
    <w:rsid w:val="007E311C"/>
    <w:rsid w:val="007E3AB2"/>
    <w:rsid w:val="007E5AB1"/>
    <w:rsid w:val="007E5BC6"/>
    <w:rsid w:val="007E649B"/>
    <w:rsid w:val="007E67F1"/>
    <w:rsid w:val="007F0A46"/>
    <w:rsid w:val="007F10EF"/>
    <w:rsid w:val="007F278D"/>
    <w:rsid w:val="007F2D21"/>
    <w:rsid w:val="007F3CFD"/>
    <w:rsid w:val="007F4BE9"/>
    <w:rsid w:val="007F4C8D"/>
    <w:rsid w:val="007F52BC"/>
    <w:rsid w:val="007F5D36"/>
    <w:rsid w:val="00801C65"/>
    <w:rsid w:val="00803C34"/>
    <w:rsid w:val="0081060E"/>
    <w:rsid w:val="00810878"/>
    <w:rsid w:val="00810D52"/>
    <w:rsid w:val="00811462"/>
    <w:rsid w:val="00811677"/>
    <w:rsid w:val="0081193B"/>
    <w:rsid w:val="008128B3"/>
    <w:rsid w:val="0081470E"/>
    <w:rsid w:val="0081491B"/>
    <w:rsid w:val="00814CEE"/>
    <w:rsid w:val="008153D8"/>
    <w:rsid w:val="00816B7D"/>
    <w:rsid w:val="00817084"/>
    <w:rsid w:val="008173C5"/>
    <w:rsid w:val="00820B17"/>
    <w:rsid w:val="00821333"/>
    <w:rsid w:val="008219F5"/>
    <w:rsid w:val="008220B2"/>
    <w:rsid w:val="0082417B"/>
    <w:rsid w:val="0082521B"/>
    <w:rsid w:val="008264D5"/>
    <w:rsid w:val="00830C6E"/>
    <w:rsid w:val="008333BB"/>
    <w:rsid w:val="0083345C"/>
    <w:rsid w:val="00833C1F"/>
    <w:rsid w:val="0083562C"/>
    <w:rsid w:val="00835D7C"/>
    <w:rsid w:val="008429C0"/>
    <w:rsid w:val="008438A6"/>
    <w:rsid w:val="00844248"/>
    <w:rsid w:val="008447F5"/>
    <w:rsid w:val="00844901"/>
    <w:rsid w:val="008474DE"/>
    <w:rsid w:val="0084771E"/>
    <w:rsid w:val="008514D6"/>
    <w:rsid w:val="00853D2E"/>
    <w:rsid w:val="00853EDC"/>
    <w:rsid w:val="00853F17"/>
    <w:rsid w:val="00854E16"/>
    <w:rsid w:val="00855931"/>
    <w:rsid w:val="00857706"/>
    <w:rsid w:val="00857A96"/>
    <w:rsid w:val="00861373"/>
    <w:rsid w:val="00861BC8"/>
    <w:rsid w:val="00862A2F"/>
    <w:rsid w:val="00864280"/>
    <w:rsid w:val="0086492F"/>
    <w:rsid w:val="00870B64"/>
    <w:rsid w:val="008731B6"/>
    <w:rsid w:val="00873B75"/>
    <w:rsid w:val="008742D4"/>
    <w:rsid w:val="00874D09"/>
    <w:rsid w:val="00875EFE"/>
    <w:rsid w:val="008776AE"/>
    <w:rsid w:val="008828C3"/>
    <w:rsid w:val="00883157"/>
    <w:rsid w:val="0089084D"/>
    <w:rsid w:val="00890BEE"/>
    <w:rsid w:val="00891460"/>
    <w:rsid w:val="0089177C"/>
    <w:rsid w:val="00892756"/>
    <w:rsid w:val="00892820"/>
    <w:rsid w:val="0089587A"/>
    <w:rsid w:val="008A0A66"/>
    <w:rsid w:val="008A2313"/>
    <w:rsid w:val="008A253F"/>
    <w:rsid w:val="008A2FCB"/>
    <w:rsid w:val="008A40BB"/>
    <w:rsid w:val="008A4723"/>
    <w:rsid w:val="008A4E04"/>
    <w:rsid w:val="008A6644"/>
    <w:rsid w:val="008A69A8"/>
    <w:rsid w:val="008B159C"/>
    <w:rsid w:val="008B361D"/>
    <w:rsid w:val="008B393F"/>
    <w:rsid w:val="008B4B88"/>
    <w:rsid w:val="008B58BD"/>
    <w:rsid w:val="008B5DF8"/>
    <w:rsid w:val="008B603A"/>
    <w:rsid w:val="008B7414"/>
    <w:rsid w:val="008B7E38"/>
    <w:rsid w:val="008C0391"/>
    <w:rsid w:val="008C062C"/>
    <w:rsid w:val="008C1522"/>
    <w:rsid w:val="008C1598"/>
    <w:rsid w:val="008C2BC3"/>
    <w:rsid w:val="008C5AF8"/>
    <w:rsid w:val="008C5B47"/>
    <w:rsid w:val="008C635D"/>
    <w:rsid w:val="008C7F3A"/>
    <w:rsid w:val="008D0480"/>
    <w:rsid w:val="008D0C2F"/>
    <w:rsid w:val="008D10FF"/>
    <w:rsid w:val="008D1870"/>
    <w:rsid w:val="008D1DE3"/>
    <w:rsid w:val="008D21A1"/>
    <w:rsid w:val="008D261F"/>
    <w:rsid w:val="008D382E"/>
    <w:rsid w:val="008D4C7D"/>
    <w:rsid w:val="008D53EC"/>
    <w:rsid w:val="008D58C8"/>
    <w:rsid w:val="008D672E"/>
    <w:rsid w:val="008D6837"/>
    <w:rsid w:val="008D7992"/>
    <w:rsid w:val="008E04C2"/>
    <w:rsid w:val="008E1713"/>
    <w:rsid w:val="008E19C9"/>
    <w:rsid w:val="008E54D0"/>
    <w:rsid w:val="008E70E6"/>
    <w:rsid w:val="008E717D"/>
    <w:rsid w:val="008E7ECD"/>
    <w:rsid w:val="008F0BB5"/>
    <w:rsid w:val="008F2141"/>
    <w:rsid w:val="008F5552"/>
    <w:rsid w:val="008F64C2"/>
    <w:rsid w:val="008F7484"/>
    <w:rsid w:val="008F75A8"/>
    <w:rsid w:val="009010EC"/>
    <w:rsid w:val="009010EF"/>
    <w:rsid w:val="0090197E"/>
    <w:rsid w:val="009019D4"/>
    <w:rsid w:val="009019FE"/>
    <w:rsid w:val="0090243C"/>
    <w:rsid w:val="009030BC"/>
    <w:rsid w:val="00903571"/>
    <w:rsid w:val="0090580D"/>
    <w:rsid w:val="00906C17"/>
    <w:rsid w:val="00906EB5"/>
    <w:rsid w:val="0091256B"/>
    <w:rsid w:val="009128CD"/>
    <w:rsid w:val="0091394E"/>
    <w:rsid w:val="00914E88"/>
    <w:rsid w:val="00915630"/>
    <w:rsid w:val="00917C28"/>
    <w:rsid w:val="0092029D"/>
    <w:rsid w:val="00920B2B"/>
    <w:rsid w:val="009218F4"/>
    <w:rsid w:val="00921C5F"/>
    <w:rsid w:val="0092292D"/>
    <w:rsid w:val="0092359F"/>
    <w:rsid w:val="00923C81"/>
    <w:rsid w:val="009244E0"/>
    <w:rsid w:val="0092705A"/>
    <w:rsid w:val="009314B4"/>
    <w:rsid w:val="00931632"/>
    <w:rsid w:val="009318AE"/>
    <w:rsid w:val="009318E5"/>
    <w:rsid w:val="00932BC2"/>
    <w:rsid w:val="00933B40"/>
    <w:rsid w:val="00934046"/>
    <w:rsid w:val="00937090"/>
    <w:rsid w:val="00940341"/>
    <w:rsid w:val="0094053B"/>
    <w:rsid w:val="009410B1"/>
    <w:rsid w:val="009423C9"/>
    <w:rsid w:val="00943BBD"/>
    <w:rsid w:val="00943D3C"/>
    <w:rsid w:val="0094580F"/>
    <w:rsid w:val="009463E7"/>
    <w:rsid w:val="00946A8E"/>
    <w:rsid w:val="00946E6D"/>
    <w:rsid w:val="00950533"/>
    <w:rsid w:val="00950837"/>
    <w:rsid w:val="00950D9F"/>
    <w:rsid w:val="0095350B"/>
    <w:rsid w:val="0095539F"/>
    <w:rsid w:val="00955422"/>
    <w:rsid w:val="009555B9"/>
    <w:rsid w:val="00956B4B"/>
    <w:rsid w:val="00957361"/>
    <w:rsid w:val="00957B51"/>
    <w:rsid w:val="00960809"/>
    <w:rsid w:val="009609F1"/>
    <w:rsid w:val="00960FE9"/>
    <w:rsid w:val="009611CE"/>
    <w:rsid w:val="00961C23"/>
    <w:rsid w:val="00961CA6"/>
    <w:rsid w:val="00962A56"/>
    <w:rsid w:val="009639F1"/>
    <w:rsid w:val="0096462A"/>
    <w:rsid w:val="00964F86"/>
    <w:rsid w:val="00970E7B"/>
    <w:rsid w:val="00971B3E"/>
    <w:rsid w:val="00971BF5"/>
    <w:rsid w:val="0097326B"/>
    <w:rsid w:val="009734CC"/>
    <w:rsid w:val="009755FC"/>
    <w:rsid w:val="00977483"/>
    <w:rsid w:val="00977F24"/>
    <w:rsid w:val="009800E3"/>
    <w:rsid w:val="009820B7"/>
    <w:rsid w:val="00982853"/>
    <w:rsid w:val="00983740"/>
    <w:rsid w:val="009837AE"/>
    <w:rsid w:val="009849EC"/>
    <w:rsid w:val="00984F9A"/>
    <w:rsid w:val="00986CC6"/>
    <w:rsid w:val="00986EA3"/>
    <w:rsid w:val="00987926"/>
    <w:rsid w:val="009910D6"/>
    <w:rsid w:val="00991315"/>
    <w:rsid w:val="00991787"/>
    <w:rsid w:val="009951C5"/>
    <w:rsid w:val="00995315"/>
    <w:rsid w:val="00995826"/>
    <w:rsid w:val="00996F69"/>
    <w:rsid w:val="009970BE"/>
    <w:rsid w:val="00997DD5"/>
    <w:rsid w:val="009A0FF1"/>
    <w:rsid w:val="009A3CD3"/>
    <w:rsid w:val="009A490C"/>
    <w:rsid w:val="009A4ABA"/>
    <w:rsid w:val="009A6243"/>
    <w:rsid w:val="009A7682"/>
    <w:rsid w:val="009B0586"/>
    <w:rsid w:val="009B06B4"/>
    <w:rsid w:val="009B079B"/>
    <w:rsid w:val="009B1B24"/>
    <w:rsid w:val="009B1C49"/>
    <w:rsid w:val="009B2466"/>
    <w:rsid w:val="009B2632"/>
    <w:rsid w:val="009B3A58"/>
    <w:rsid w:val="009B5328"/>
    <w:rsid w:val="009B5BED"/>
    <w:rsid w:val="009B7019"/>
    <w:rsid w:val="009B769F"/>
    <w:rsid w:val="009B7951"/>
    <w:rsid w:val="009C03B4"/>
    <w:rsid w:val="009C0FED"/>
    <w:rsid w:val="009C16D4"/>
    <w:rsid w:val="009C2220"/>
    <w:rsid w:val="009C29EA"/>
    <w:rsid w:val="009C4700"/>
    <w:rsid w:val="009C6011"/>
    <w:rsid w:val="009C605E"/>
    <w:rsid w:val="009C642B"/>
    <w:rsid w:val="009D0D0C"/>
    <w:rsid w:val="009D1427"/>
    <w:rsid w:val="009D1A51"/>
    <w:rsid w:val="009D216D"/>
    <w:rsid w:val="009D3B29"/>
    <w:rsid w:val="009D5540"/>
    <w:rsid w:val="009D5C8F"/>
    <w:rsid w:val="009D7511"/>
    <w:rsid w:val="009E1468"/>
    <w:rsid w:val="009E25A4"/>
    <w:rsid w:val="009E44D8"/>
    <w:rsid w:val="009E5662"/>
    <w:rsid w:val="009E6084"/>
    <w:rsid w:val="009E680B"/>
    <w:rsid w:val="009E6FBC"/>
    <w:rsid w:val="009F0B03"/>
    <w:rsid w:val="009F4C06"/>
    <w:rsid w:val="009F4C18"/>
    <w:rsid w:val="009F57DA"/>
    <w:rsid w:val="009F739F"/>
    <w:rsid w:val="00A01313"/>
    <w:rsid w:val="00A03B58"/>
    <w:rsid w:val="00A04871"/>
    <w:rsid w:val="00A04965"/>
    <w:rsid w:val="00A054A2"/>
    <w:rsid w:val="00A11B3B"/>
    <w:rsid w:val="00A11D46"/>
    <w:rsid w:val="00A14567"/>
    <w:rsid w:val="00A16107"/>
    <w:rsid w:val="00A167EA"/>
    <w:rsid w:val="00A179BC"/>
    <w:rsid w:val="00A20144"/>
    <w:rsid w:val="00A231ED"/>
    <w:rsid w:val="00A245B0"/>
    <w:rsid w:val="00A24998"/>
    <w:rsid w:val="00A24E28"/>
    <w:rsid w:val="00A24EB0"/>
    <w:rsid w:val="00A271DD"/>
    <w:rsid w:val="00A30164"/>
    <w:rsid w:val="00A308CB"/>
    <w:rsid w:val="00A31A27"/>
    <w:rsid w:val="00A3305C"/>
    <w:rsid w:val="00A33900"/>
    <w:rsid w:val="00A34FA6"/>
    <w:rsid w:val="00A35064"/>
    <w:rsid w:val="00A3511C"/>
    <w:rsid w:val="00A3647E"/>
    <w:rsid w:val="00A367BE"/>
    <w:rsid w:val="00A402F3"/>
    <w:rsid w:val="00A40A31"/>
    <w:rsid w:val="00A416E0"/>
    <w:rsid w:val="00A457B4"/>
    <w:rsid w:val="00A4610C"/>
    <w:rsid w:val="00A47B02"/>
    <w:rsid w:val="00A47CB4"/>
    <w:rsid w:val="00A527F6"/>
    <w:rsid w:val="00A54A05"/>
    <w:rsid w:val="00A54A0D"/>
    <w:rsid w:val="00A5579B"/>
    <w:rsid w:val="00A55BAD"/>
    <w:rsid w:val="00A56AF7"/>
    <w:rsid w:val="00A57252"/>
    <w:rsid w:val="00A605EE"/>
    <w:rsid w:val="00A636B8"/>
    <w:rsid w:val="00A661B1"/>
    <w:rsid w:val="00A6642E"/>
    <w:rsid w:val="00A70773"/>
    <w:rsid w:val="00A708A1"/>
    <w:rsid w:val="00A727B9"/>
    <w:rsid w:val="00A72B62"/>
    <w:rsid w:val="00A740EA"/>
    <w:rsid w:val="00A745D3"/>
    <w:rsid w:val="00A75088"/>
    <w:rsid w:val="00A75636"/>
    <w:rsid w:val="00A76C94"/>
    <w:rsid w:val="00A77DE5"/>
    <w:rsid w:val="00A80805"/>
    <w:rsid w:val="00A81072"/>
    <w:rsid w:val="00A87281"/>
    <w:rsid w:val="00A87D05"/>
    <w:rsid w:val="00A93D2F"/>
    <w:rsid w:val="00A96794"/>
    <w:rsid w:val="00A96B0D"/>
    <w:rsid w:val="00AA1738"/>
    <w:rsid w:val="00AA1F52"/>
    <w:rsid w:val="00AA2CA8"/>
    <w:rsid w:val="00AA382D"/>
    <w:rsid w:val="00AA5516"/>
    <w:rsid w:val="00AA6566"/>
    <w:rsid w:val="00AA7779"/>
    <w:rsid w:val="00AA7831"/>
    <w:rsid w:val="00AB2247"/>
    <w:rsid w:val="00AB23D5"/>
    <w:rsid w:val="00AB31C1"/>
    <w:rsid w:val="00AB3CA2"/>
    <w:rsid w:val="00AB3D2A"/>
    <w:rsid w:val="00AB3EA6"/>
    <w:rsid w:val="00AB4E51"/>
    <w:rsid w:val="00AB5C46"/>
    <w:rsid w:val="00AB7B22"/>
    <w:rsid w:val="00AC0B09"/>
    <w:rsid w:val="00AC0EFA"/>
    <w:rsid w:val="00AC1853"/>
    <w:rsid w:val="00AC2CF2"/>
    <w:rsid w:val="00AC2F80"/>
    <w:rsid w:val="00AC3FC1"/>
    <w:rsid w:val="00AC53E6"/>
    <w:rsid w:val="00AC6D49"/>
    <w:rsid w:val="00AC7B86"/>
    <w:rsid w:val="00AD10D9"/>
    <w:rsid w:val="00AD17BB"/>
    <w:rsid w:val="00AD2D33"/>
    <w:rsid w:val="00AD3DBC"/>
    <w:rsid w:val="00AD472D"/>
    <w:rsid w:val="00AD479D"/>
    <w:rsid w:val="00AD7DE0"/>
    <w:rsid w:val="00AE0726"/>
    <w:rsid w:val="00AE094B"/>
    <w:rsid w:val="00AE34E7"/>
    <w:rsid w:val="00AE53C9"/>
    <w:rsid w:val="00AE7CC2"/>
    <w:rsid w:val="00AF03AE"/>
    <w:rsid w:val="00AF0F86"/>
    <w:rsid w:val="00AF1593"/>
    <w:rsid w:val="00AF2648"/>
    <w:rsid w:val="00AF2834"/>
    <w:rsid w:val="00AF3298"/>
    <w:rsid w:val="00AF4F2B"/>
    <w:rsid w:val="00AF6995"/>
    <w:rsid w:val="00AF76F1"/>
    <w:rsid w:val="00AF7F92"/>
    <w:rsid w:val="00B006EE"/>
    <w:rsid w:val="00B00BCC"/>
    <w:rsid w:val="00B02B47"/>
    <w:rsid w:val="00B053DC"/>
    <w:rsid w:val="00B0545C"/>
    <w:rsid w:val="00B059C6"/>
    <w:rsid w:val="00B1284D"/>
    <w:rsid w:val="00B1322B"/>
    <w:rsid w:val="00B13E72"/>
    <w:rsid w:val="00B16AC3"/>
    <w:rsid w:val="00B17649"/>
    <w:rsid w:val="00B205AB"/>
    <w:rsid w:val="00B205B5"/>
    <w:rsid w:val="00B21A0B"/>
    <w:rsid w:val="00B22836"/>
    <w:rsid w:val="00B22C88"/>
    <w:rsid w:val="00B22FF0"/>
    <w:rsid w:val="00B24E05"/>
    <w:rsid w:val="00B261AF"/>
    <w:rsid w:val="00B265A3"/>
    <w:rsid w:val="00B27E04"/>
    <w:rsid w:val="00B30D3D"/>
    <w:rsid w:val="00B324A0"/>
    <w:rsid w:val="00B3264E"/>
    <w:rsid w:val="00B33961"/>
    <w:rsid w:val="00B3411E"/>
    <w:rsid w:val="00B34930"/>
    <w:rsid w:val="00B34F85"/>
    <w:rsid w:val="00B364A1"/>
    <w:rsid w:val="00B37124"/>
    <w:rsid w:val="00B376DD"/>
    <w:rsid w:val="00B426BE"/>
    <w:rsid w:val="00B45BE1"/>
    <w:rsid w:val="00B47D88"/>
    <w:rsid w:val="00B47FAB"/>
    <w:rsid w:val="00B51561"/>
    <w:rsid w:val="00B51E44"/>
    <w:rsid w:val="00B52340"/>
    <w:rsid w:val="00B52373"/>
    <w:rsid w:val="00B60AD0"/>
    <w:rsid w:val="00B61584"/>
    <w:rsid w:val="00B62A38"/>
    <w:rsid w:val="00B63371"/>
    <w:rsid w:val="00B64064"/>
    <w:rsid w:val="00B65374"/>
    <w:rsid w:val="00B66B2C"/>
    <w:rsid w:val="00B72774"/>
    <w:rsid w:val="00B72E1C"/>
    <w:rsid w:val="00B72F71"/>
    <w:rsid w:val="00B7442D"/>
    <w:rsid w:val="00B75354"/>
    <w:rsid w:val="00B76448"/>
    <w:rsid w:val="00B8121F"/>
    <w:rsid w:val="00B82791"/>
    <w:rsid w:val="00B8726E"/>
    <w:rsid w:val="00B87DE5"/>
    <w:rsid w:val="00B91108"/>
    <w:rsid w:val="00B91292"/>
    <w:rsid w:val="00B94690"/>
    <w:rsid w:val="00B94D2C"/>
    <w:rsid w:val="00B96382"/>
    <w:rsid w:val="00B97565"/>
    <w:rsid w:val="00B975FD"/>
    <w:rsid w:val="00BA3060"/>
    <w:rsid w:val="00BA5DD9"/>
    <w:rsid w:val="00BA5FA0"/>
    <w:rsid w:val="00BA6324"/>
    <w:rsid w:val="00BB0286"/>
    <w:rsid w:val="00BB05A2"/>
    <w:rsid w:val="00BB1DD3"/>
    <w:rsid w:val="00BB20F0"/>
    <w:rsid w:val="00BB2A22"/>
    <w:rsid w:val="00BB5207"/>
    <w:rsid w:val="00BB5BFD"/>
    <w:rsid w:val="00BB5F6A"/>
    <w:rsid w:val="00BB6AE4"/>
    <w:rsid w:val="00BC07C4"/>
    <w:rsid w:val="00BC09CA"/>
    <w:rsid w:val="00BC0DBB"/>
    <w:rsid w:val="00BC24A5"/>
    <w:rsid w:val="00BC2620"/>
    <w:rsid w:val="00BC2F80"/>
    <w:rsid w:val="00BC384B"/>
    <w:rsid w:val="00BC39AF"/>
    <w:rsid w:val="00BC3C14"/>
    <w:rsid w:val="00BC3EEA"/>
    <w:rsid w:val="00BC41FB"/>
    <w:rsid w:val="00BC4FAB"/>
    <w:rsid w:val="00BC5318"/>
    <w:rsid w:val="00BC66EE"/>
    <w:rsid w:val="00BC68C9"/>
    <w:rsid w:val="00BD1B8D"/>
    <w:rsid w:val="00BD1F45"/>
    <w:rsid w:val="00BE028C"/>
    <w:rsid w:val="00BE0AAF"/>
    <w:rsid w:val="00BE1650"/>
    <w:rsid w:val="00BE1F59"/>
    <w:rsid w:val="00BE1FCE"/>
    <w:rsid w:val="00BE2A22"/>
    <w:rsid w:val="00BE3F04"/>
    <w:rsid w:val="00BE46BC"/>
    <w:rsid w:val="00BE4F87"/>
    <w:rsid w:val="00BE7244"/>
    <w:rsid w:val="00BF03D0"/>
    <w:rsid w:val="00BF132D"/>
    <w:rsid w:val="00BF281C"/>
    <w:rsid w:val="00BF6BD8"/>
    <w:rsid w:val="00BF7C24"/>
    <w:rsid w:val="00C0182A"/>
    <w:rsid w:val="00C01E22"/>
    <w:rsid w:val="00C02AEB"/>
    <w:rsid w:val="00C04788"/>
    <w:rsid w:val="00C05E0E"/>
    <w:rsid w:val="00C115C8"/>
    <w:rsid w:val="00C123A1"/>
    <w:rsid w:val="00C13B89"/>
    <w:rsid w:val="00C15AA8"/>
    <w:rsid w:val="00C1677B"/>
    <w:rsid w:val="00C16C43"/>
    <w:rsid w:val="00C16CC7"/>
    <w:rsid w:val="00C21191"/>
    <w:rsid w:val="00C2127A"/>
    <w:rsid w:val="00C23134"/>
    <w:rsid w:val="00C23642"/>
    <w:rsid w:val="00C23D8D"/>
    <w:rsid w:val="00C25F4F"/>
    <w:rsid w:val="00C268E5"/>
    <w:rsid w:val="00C26B5B"/>
    <w:rsid w:val="00C30AFD"/>
    <w:rsid w:val="00C3107D"/>
    <w:rsid w:val="00C31DBC"/>
    <w:rsid w:val="00C344FA"/>
    <w:rsid w:val="00C34D5A"/>
    <w:rsid w:val="00C35895"/>
    <w:rsid w:val="00C37780"/>
    <w:rsid w:val="00C403AC"/>
    <w:rsid w:val="00C40C96"/>
    <w:rsid w:val="00C40DE3"/>
    <w:rsid w:val="00C40FCC"/>
    <w:rsid w:val="00C41B98"/>
    <w:rsid w:val="00C41D01"/>
    <w:rsid w:val="00C422D7"/>
    <w:rsid w:val="00C426C9"/>
    <w:rsid w:val="00C51B88"/>
    <w:rsid w:val="00C54B33"/>
    <w:rsid w:val="00C54FD9"/>
    <w:rsid w:val="00C55653"/>
    <w:rsid w:val="00C561FF"/>
    <w:rsid w:val="00C567B9"/>
    <w:rsid w:val="00C622B7"/>
    <w:rsid w:val="00C63259"/>
    <w:rsid w:val="00C63922"/>
    <w:rsid w:val="00C64FCF"/>
    <w:rsid w:val="00C65350"/>
    <w:rsid w:val="00C6579E"/>
    <w:rsid w:val="00C66412"/>
    <w:rsid w:val="00C669D3"/>
    <w:rsid w:val="00C66F02"/>
    <w:rsid w:val="00C70361"/>
    <w:rsid w:val="00C708CE"/>
    <w:rsid w:val="00C70970"/>
    <w:rsid w:val="00C709B1"/>
    <w:rsid w:val="00C71085"/>
    <w:rsid w:val="00C74343"/>
    <w:rsid w:val="00C743AF"/>
    <w:rsid w:val="00C762DF"/>
    <w:rsid w:val="00C76FCF"/>
    <w:rsid w:val="00C80892"/>
    <w:rsid w:val="00C81E7B"/>
    <w:rsid w:val="00C82A58"/>
    <w:rsid w:val="00C83563"/>
    <w:rsid w:val="00C835AF"/>
    <w:rsid w:val="00C83E59"/>
    <w:rsid w:val="00C86214"/>
    <w:rsid w:val="00C91820"/>
    <w:rsid w:val="00C91C60"/>
    <w:rsid w:val="00C92A9E"/>
    <w:rsid w:val="00C9305A"/>
    <w:rsid w:val="00C947B6"/>
    <w:rsid w:val="00C94B0B"/>
    <w:rsid w:val="00C94C44"/>
    <w:rsid w:val="00C960F6"/>
    <w:rsid w:val="00C97087"/>
    <w:rsid w:val="00C97B37"/>
    <w:rsid w:val="00CA044D"/>
    <w:rsid w:val="00CA059F"/>
    <w:rsid w:val="00CA2ACA"/>
    <w:rsid w:val="00CA31C7"/>
    <w:rsid w:val="00CA46AF"/>
    <w:rsid w:val="00CA5678"/>
    <w:rsid w:val="00CA656F"/>
    <w:rsid w:val="00CB11B4"/>
    <w:rsid w:val="00CB210A"/>
    <w:rsid w:val="00CB263F"/>
    <w:rsid w:val="00CB363A"/>
    <w:rsid w:val="00CB799A"/>
    <w:rsid w:val="00CB7CFD"/>
    <w:rsid w:val="00CC1B61"/>
    <w:rsid w:val="00CC24F7"/>
    <w:rsid w:val="00CC3BC9"/>
    <w:rsid w:val="00CC5891"/>
    <w:rsid w:val="00CC5A74"/>
    <w:rsid w:val="00CC6DA6"/>
    <w:rsid w:val="00CC7D2B"/>
    <w:rsid w:val="00CD0E89"/>
    <w:rsid w:val="00CD0F4D"/>
    <w:rsid w:val="00CD365D"/>
    <w:rsid w:val="00CD3C31"/>
    <w:rsid w:val="00CD3C5A"/>
    <w:rsid w:val="00CD43CD"/>
    <w:rsid w:val="00CD4453"/>
    <w:rsid w:val="00CD456D"/>
    <w:rsid w:val="00CD7387"/>
    <w:rsid w:val="00CD7F72"/>
    <w:rsid w:val="00CE0C76"/>
    <w:rsid w:val="00CE1C98"/>
    <w:rsid w:val="00CE3F48"/>
    <w:rsid w:val="00CE6F02"/>
    <w:rsid w:val="00CF033D"/>
    <w:rsid w:val="00CF18FB"/>
    <w:rsid w:val="00CF1DC7"/>
    <w:rsid w:val="00CF3147"/>
    <w:rsid w:val="00CF39FA"/>
    <w:rsid w:val="00CF4339"/>
    <w:rsid w:val="00CF4D8A"/>
    <w:rsid w:val="00CF66A6"/>
    <w:rsid w:val="00CF6727"/>
    <w:rsid w:val="00CF75E0"/>
    <w:rsid w:val="00D0137A"/>
    <w:rsid w:val="00D01435"/>
    <w:rsid w:val="00D01A3B"/>
    <w:rsid w:val="00D02EE0"/>
    <w:rsid w:val="00D03F57"/>
    <w:rsid w:val="00D06244"/>
    <w:rsid w:val="00D06E40"/>
    <w:rsid w:val="00D12B96"/>
    <w:rsid w:val="00D1711A"/>
    <w:rsid w:val="00D17510"/>
    <w:rsid w:val="00D1799D"/>
    <w:rsid w:val="00D20FEF"/>
    <w:rsid w:val="00D210C5"/>
    <w:rsid w:val="00D212F7"/>
    <w:rsid w:val="00D21C3F"/>
    <w:rsid w:val="00D21D2E"/>
    <w:rsid w:val="00D25072"/>
    <w:rsid w:val="00D268D9"/>
    <w:rsid w:val="00D27C6F"/>
    <w:rsid w:val="00D30589"/>
    <w:rsid w:val="00D30B95"/>
    <w:rsid w:val="00D3310C"/>
    <w:rsid w:val="00D33BE7"/>
    <w:rsid w:val="00D34F21"/>
    <w:rsid w:val="00D36E20"/>
    <w:rsid w:val="00D377F7"/>
    <w:rsid w:val="00D4043A"/>
    <w:rsid w:val="00D40A98"/>
    <w:rsid w:val="00D42F70"/>
    <w:rsid w:val="00D47700"/>
    <w:rsid w:val="00D5151C"/>
    <w:rsid w:val="00D5485A"/>
    <w:rsid w:val="00D56DAA"/>
    <w:rsid w:val="00D56DCD"/>
    <w:rsid w:val="00D579A2"/>
    <w:rsid w:val="00D57E23"/>
    <w:rsid w:val="00D62609"/>
    <w:rsid w:val="00D63218"/>
    <w:rsid w:val="00D667E1"/>
    <w:rsid w:val="00D668CB"/>
    <w:rsid w:val="00D6790E"/>
    <w:rsid w:val="00D67F0A"/>
    <w:rsid w:val="00D70CCD"/>
    <w:rsid w:val="00D723D0"/>
    <w:rsid w:val="00D760A4"/>
    <w:rsid w:val="00D8009B"/>
    <w:rsid w:val="00D80447"/>
    <w:rsid w:val="00D805E0"/>
    <w:rsid w:val="00D810E2"/>
    <w:rsid w:val="00D82F27"/>
    <w:rsid w:val="00D842D7"/>
    <w:rsid w:val="00D84B90"/>
    <w:rsid w:val="00D856A4"/>
    <w:rsid w:val="00D86A9B"/>
    <w:rsid w:val="00D86D28"/>
    <w:rsid w:val="00D90187"/>
    <w:rsid w:val="00D903DB"/>
    <w:rsid w:val="00D95640"/>
    <w:rsid w:val="00D95D82"/>
    <w:rsid w:val="00D9662B"/>
    <w:rsid w:val="00D969D8"/>
    <w:rsid w:val="00DA0463"/>
    <w:rsid w:val="00DA0E3C"/>
    <w:rsid w:val="00DA2253"/>
    <w:rsid w:val="00DA29AE"/>
    <w:rsid w:val="00DA7804"/>
    <w:rsid w:val="00DB012E"/>
    <w:rsid w:val="00DB1996"/>
    <w:rsid w:val="00DB4293"/>
    <w:rsid w:val="00DB4C42"/>
    <w:rsid w:val="00DB5295"/>
    <w:rsid w:val="00DB6400"/>
    <w:rsid w:val="00DB65F3"/>
    <w:rsid w:val="00DC6293"/>
    <w:rsid w:val="00DC7FC2"/>
    <w:rsid w:val="00DD1AE4"/>
    <w:rsid w:val="00DD300D"/>
    <w:rsid w:val="00DD3AF6"/>
    <w:rsid w:val="00DD3ECA"/>
    <w:rsid w:val="00DD4518"/>
    <w:rsid w:val="00DD47EC"/>
    <w:rsid w:val="00DD73EA"/>
    <w:rsid w:val="00DD780D"/>
    <w:rsid w:val="00DD7F20"/>
    <w:rsid w:val="00DE01E7"/>
    <w:rsid w:val="00DE1685"/>
    <w:rsid w:val="00DE24C6"/>
    <w:rsid w:val="00DE380C"/>
    <w:rsid w:val="00DE3E60"/>
    <w:rsid w:val="00DE443D"/>
    <w:rsid w:val="00DE5043"/>
    <w:rsid w:val="00DE5137"/>
    <w:rsid w:val="00DE5262"/>
    <w:rsid w:val="00DE5759"/>
    <w:rsid w:val="00DE594C"/>
    <w:rsid w:val="00DE5B6E"/>
    <w:rsid w:val="00DE5C68"/>
    <w:rsid w:val="00DE6799"/>
    <w:rsid w:val="00DE6911"/>
    <w:rsid w:val="00DE6FD3"/>
    <w:rsid w:val="00DF0B46"/>
    <w:rsid w:val="00DF11FA"/>
    <w:rsid w:val="00DF4B92"/>
    <w:rsid w:val="00DF7097"/>
    <w:rsid w:val="00DF7E12"/>
    <w:rsid w:val="00E0115E"/>
    <w:rsid w:val="00E0121A"/>
    <w:rsid w:val="00E022E6"/>
    <w:rsid w:val="00E0248A"/>
    <w:rsid w:val="00E03053"/>
    <w:rsid w:val="00E03788"/>
    <w:rsid w:val="00E03AE6"/>
    <w:rsid w:val="00E04A1F"/>
    <w:rsid w:val="00E05AE9"/>
    <w:rsid w:val="00E10857"/>
    <w:rsid w:val="00E11488"/>
    <w:rsid w:val="00E12DFE"/>
    <w:rsid w:val="00E12F4D"/>
    <w:rsid w:val="00E142B8"/>
    <w:rsid w:val="00E1458E"/>
    <w:rsid w:val="00E1719B"/>
    <w:rsid w:val="00E17C71"/>
    <w:rsid w:val="00E17D40"/>
    <w:rsid w:val="00E221A9"/>
    <w:rsid w:val="00E2249D"/>
    <w:rsid w:val="00E23516"/>
    <w:rsid w:val="00E23835"/>
    <w:rsid w:val="00E24864"/>
    <w:rsid w:val="00E258B9"/>
    <w:rsid w:val="00E26A55"/>
    <w:rsid w:val="00E26E3F"/>
    <w:rsid w:val="00E26ED4"/>
    <w:rsid w:val="00E26F91"/>
    <w:rsid w:val="00E27BF7"/>
    <w:rsid w:val="00E31AC1"/>
    <w:rsid w:val="00E342E3"/>
    <w:rsid w:val="00E36152"/>
    <w:rsid w:val="00E367A7"/>
    <w:rsid w:val="00E431C4"/>
    <w:rsid w:val="00E431D7"/>
    <w:rsid w:val="00E43204"/>
    <w:rsid w:val="00E443AA"/>
    <w:rsid w:val="00E4623F"/>
    <w:rsid w:val="00E47932"/>
    <w:rsid w:val="00E5137B"/>
    <w:rsid w:val="00E519FE"/>
    <w:rsid w:val="00E52787"/>
    <w:rsid w:val="00E5285E"/>
    <w:rsid w:val="00E5291D"/>
    <w:rsid w:val="00E5673B"/>
    <w:rsid w:val="00E6064A"/>
    <w:rsid w:val="00E60D46"/>
    <w:rsid w:val="00E60DDF"/>
    <w:rsid w:val="00E6140D"/>
    <w:rsid w:val="00E61A43"/>
    <w:rsid w:val="00E61B9F"/>
    <w:rsid w:val="00E621C8"/>
    <w:rsid w:val="00E632EC"/>
    <w:rsid w:val="00E63E19"/>
    <w:rsid w:val="00E643E9"/>
    <w:rsid w:val="00E65449"/>
    <w:rsid w:val="00E665B9"/>
    <w:rsid w:val="00E673B6"/>
    <w:rsid w:val="00E70C65"/>
    <w:rsid w:val="00E71A75"/>
    <w:rsid w:val="00E72098"/>
    <w:rsid w:val="00E73224"/>
    <w:rsid w:val="00E73E98"/>
    <w:rsid w:val="00E7487D"/>
    <w:rsid w:val="00E77AAB"/>
    <w:rsid w:val="00E8269B"/>
    <w:rsid w:val="00E83F3D"/>
    <w:rsid w:val="00E8442C"/>
    <w:rsid w:val="00E84AB8"/>
    <w:rsid w:val="00E857C4"/>
    <w:rsid w:val="00E85BA1"/>
    <w:rsid w:val="00E85FBF"/>
    <w:rsid w:val="00E866A3"/>
    <w:rsid w:val="00E87461"/>
    <w:rsid w:val="00E87A2C"/>
    <w:rsid w:val="00E9091B"/>
    <w:rsid w:val="00E90C2F"/>
    <w:rsid w:val="00E92ADD"/>
    <w:rsid w:val="00E95968"/>
    <w:rsid w:val="00E9601C"/>
    <w:rsid w:val="00E96B41"/>
    <w:rsid w:val="00E96FC6"/>
    <w:rsid w:val="00EA0404"/>
    <w:rsid w:val="00EA3255"/>
    <w:rsid w:val="00EA3CAA"/>
    <w:rsid w:val="00EA55D3"/>
    <w:rsid w:val="00EA5FE0"/>
    <w:rsid w:val="00EA7083"/>
    <w:rsid w:val="00EB0031"/>
    <w:rsid w:val="00EB1415"/>
    <w:rsid w:val="00EB3B4C"/>
    <w:rsid w:val="00EB5DEE"/>
    <w:rsid w:val="00EB67A8"/>
    <w:rsid w:val="00EB7EE5"/>
    <w:rsid w:val="00EB7EF5"/>
    <w:rsid w:val="00EC0D15"/>
    <w:rsid w:val="00EC1207"/>
    <w:rsid w:val="00EC2939"/>
    <w:rsid w:val="00EC3880"/>
    <w:rsid w:val="00EC4BAE"/>
    <w:rsid w:val="00EC5CAB"/>
    <w:rsid w:val="00EC61C5"/>
    <w:rsid w:val="00EC689D"/>
    <w:rsid w:val="00ED03A3"/>
    <w:rsid w:val="00ED13A7"/>
    <w:rsid w:val="00ED3F74"/>
    <w:rsid w:val="00ED5A88"/>
    <w:rsid w:val="00ED64BA"/>
    <w:rsid w:val="00ED6CC6"/>
    <w:rsid w:val="00EE008F"/>
    <w:rsid w:val="00EE08DA"/>
    <w:rsid w:val="00EE1DBA"/>
    <w:rsid w:val="00EE3050"/>
    <w:rsid w:val="00EE3E7C"/>
    <w:rsid w:val="00EE48C8"/>
    <w:rsid w:val="00EE4C7C"/>
    <w:rsid w:val="00EE74FD"/>
    <w:rsid w:val="00EE771F"/>
    <w:rsid w:val="00EE7B15"/>
    <w:rsid w:val="00EF0FA7"/>
    <w:rsid w:val="00EF227C"/>
    <w:rsid w:val="00EF2492"/>
    <w:rsid w:val="00EF28DF"/>
    <w:rsid w:val="00EF32F8"/>
    <w:rsid w:val="00EF43ED"/>
    <w:rsid w:val="00EF5605"/>
    <w:rsid w:val="00EF79A3"/>
    <w:rsid w:val="00EF79B0"/>
    <w:rsid w:val="00F001F9"/>
    <w:rsid w:val="00F003B6"/>
    <w:rsid w:val="00F0077F"/>
    <w:rsid w:val="00F00FCA"/>
    <w:rsid w:val="00F011D8"/>
    <w:rsid w:val="00F0246E"/>
    <w:rsid w:val="00F02C36"/>
    <w:rsid w:val="00F02DE9"/>
    <w:rsid w:val="00F033CE"/>
    <w:rsid w:val="00F04614"/>
    <w:rsid w:val="00F04A28"/>
    <w:rsid w:val="00F10FE7"/>
    <w:rsid w:val="00F113F3"/>
    <w:rsid w:val="00F119FD"/>
    <w:rsid w:val="00F1628B"/>
    <w:rsid w:val="00F1629A"/>
    <w:rsid w:val="00F163DF"/>
    <w:rsid w:val="00F20DA4"/>
    <w:rsid w:val="00F21A11"/>
    <w:rsid w:val="00F21B0A"/>
    <w:rsid w:val="00F2343A"/>
    <w:rsid w:val="00F24715"/>
    <w:rsid w:val="00F25AAE"/>
    <w:rsid w:val="00F2639C"/>
    <w:rsid w:val="00F27276"/>
    <w:rsid w:val="00F31BE2"/>
    <w:rsid w:val="00F31FCE"/>
    <w:rsid w:val="00F34D59"/>
    <w:rsid w:val="00F35D9C"/>
    <w:rsid w:val="00F36265"/>
    <w:rsid w:val="00F371EE"/>
    <w:rsid w:val="00F377BE"/>
    <w:rsid w:val="00F408E5"/>
    <w:rsid w:val="00F41226"/>
    <w:rsid w:val="00F41C7A"/>
    <w:rsid w:val="00F42137"/>
    <w:rsid w:val="00F44E76"/>
    <w:rsid w:val="00F44EBF"/>
    <w:rsid w:val="00F45813"/>
    <w:rsid w:val="00F45D51"/>
    <w:rsid w:val="00F466FB"/>
    <w:rsid w:val="00F46EA7"/>
    <w:rsid w:val="00F505EB"/>
    <w:rsid w:val="00F50CF3"/>
    <w:rsid w:val="00F516CF"/>
    <w:rsid w:val="00F51CD7"/>
    <w:rsid w:val="00F527A1"/>
    <w:rsid w:val="00F53748"/>
    <w:rsid w:val="00F5392F"/>
    <w:rsid w:val="00F53FF2"/>
    <w:rsid w:val="00F553DD"/>
    <w:rsid w:val="00F56B6F"/>
    <w:rsid w:val="00F56B70"/>
    <w:rsid w:val="00F56C80"/>
    <w:rsid w:val="00F57D13"/>
    <w:rsid w:val="00F6066B"/>
    <w:rsid w:val="00F62232"/>
    <w:rsid w:val="00F626AE"/>
    <w:rsid w:val="00F62A71"/>
    <w:rsid w:val="00F63BC9"/>
    <w:rsid w:val="00F642BF"/>
    <w:rsid w:val="00F653A0"/>
    <w:rsid w:val="00F66532"/>
    <w:rsid w:val="00F67F6D"/>
    <w:rsid w:val="00F7036A"/>
    <w:rsid w:val="00F70BFF"/>
    <w:rsid w:val="00F70E76"/>
    <w:rsid w:val="00F7129B"/>
    <w:rsid w:val="00F718ED"/>
    <w:rsid w:val="00F71EA8"/>
    <w:rsid w:val="00F72719"/>
    <w:rsid w:val="00F734C0"/>
    <w:rsid w:val="00F73607"/>
    <w:rsid w:val="00F74141"/>
    <w:rsid w:val="00F74A0B"/>
    <w:rsid w:val="00F74B57"/>
    <w:rsid w:val="00F75239"/>
    <w:rsid w:val="00F76D2C"/>
    <w:rsid w:val="00F80B63"/>
    <w:rsid w:val="00F821AA"/>
    <w:rsid w:val="00F821F3"/>
    <w:rsid w:val="00F82FE1"/>
    <w:rsid w:val="00F8317D"/>
    <w:rsid w:val="00F835CA"/>
    <w:rsid w:val="00F84B48"/>
    <w:rsid w:val="00F86309"/>
    <w:rsid w:val="00F86CF8"/>
    <w:rsid w:val="00F870BC"/>
    <w:rsid w:val="00F91CA0"/>
    <w:rsid w:val="00F93A9A"/>
    <w:rsid w:val="00F93EC9"/>
    <w:rsid w:val="00F93F80"/>
    <w:rsid w:val="00F94E79"/>
    <w:rsid w:val="00F9596C"/>
    <w:rsid w:val="00F9613E"/>
    <w:rsid w:val="00F96EB1"/>
    <w:rsid w:val="00F971D2"/>
    <w:rsid w:val="00F97ABD"/>
    <w:rsid w:val="00FA0298"/>
    <w:rsid w:val="00FA0823"/>
    <w:rsid w:val="00FA1415"/>
    <w:rsid w:val="00FA1A78"/>
    <w:rsid w:val="00FA6196"/>
    <w:rsid w:val="00FA7712"/>
    <w:rsid w:val="00FB132F"/>
    <w:rsid w:val="00FB2D1E"/>
    <w:rsid w:val="00FB316B"/>
    <w:rsid w:val="00FB51A2"/>
    <w:rsid w:val="00FB5457"/>
    <w:rsid w:val="00FB62E7"/>
    <w:rsid w:val="00FB78A4"/>
    <w:rsid w:val="00FC23C2"/>
    <w:rsid w:val="00FC42D4"/>
    <w:rsid w:val="00FC48A6"/>
    <w:rsid w:val="00FC53D6"/>
    <w:rsid w:val="00FC6EEA"/>
    <w:rsid w:val="00FD02F8"/>
    <w:rsid w:val="00FD19A8"/>
    <w:rsid w:val="00FD209D"/>
    <w:rsid w:val="00FD2552"/>
    <w:rsid w:val="00FD63EE"/>
    <w:rsid w:val="00FD768E"/>
    <w:rsid w:val="00FD7A10"/>
    <w:rsid w:val="00FE2B30"/>
    <w:rsid w:val="00FE5169"/>
    <w:rsid w:val="00FE5AF8"/>
    <w:rsid w:val="00FE647A"/>
    <w:rsid w:val="00FF0C56"/>
    <w:rsid w:val="00FF0CD9"/>
    <w:rsid w:val="00FF2A22"/>
    <w:rsid w:val="00FF2E17"/>
    <w:rsid w:val="00FF3E19"/>
    <w:rsid w:val="00FF3FF6"/>
    <w:rsid w:val="00FF70AD"/>
    <w:rsid w:val="00FF76DA"/>
    <w:rsid w:val="00FF773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9839"/>
  <w15:docId w15:val="{50742207-D33A-434F-9E77-27AB7232E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BE"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01025"/>
    <w:rPr>
      <w:rFonts w:ascii="Palatino Linotype" w:hAnsi="Palatino Linotype"/>
      <w:color w:val="333333"/>
      <w:sz w:val="18"/>
    </w:rPr>
  </w:style>
  <w:style w:type="paragraph" w:styleId="Kop1">
    <w:name w:val="heading 1"/>
    <w:basedOn w:val="Standaard"/>
    <w:next w:val="Standaard"/>
    <w:link w:val="Kop1Char"/>
    <w:qFormat/>
    <w:rsid w:val="00584E32"/>
    <w:pPr>
      <w:numPr>
        <w:numId w:val="8"/>
      </w:numPr>
      <w:spacing w:before="2280"/>
      <w:contextualSpacing/>
      <w:jc w:val="center"/>
      <w:outlineLvl w:val="0"/>
    </w:pPr>
    <w:rPr>
      <w:rFonts w:ascii="Kalinga" w:eastAsiaTheme="majorEastAsia" w:hAnsi="Kalinga" w:cstheme="majorBidi"/>
      <w:b/>
      <w:smallCaps/>
      <w:spacing w:val="-5"/>
      <w:kern w:val="28"/>
      <w:sz w:val="42"/>
      <w:szCs w:val="42"/>
    </w:rPr>
  </w:style>
  <w:style w:type="paragraph" w:styleId="Kop2">
    <w:name w:val="heading 2"/>
    <w:basedOn w:val="Kop1"/>
    <w:next w:val="Standaard"/>
    <w:link w:val="Kop2Char"/>
    <w:unhideWhenUsed/>
    <w:qFormat/>
    <w:rsid w:val="004567F2"/>
    <w:pPr>
      <w:numPr>
        <w:ilvl w:val="1"/>
      </w:numPr>
      <w:pBdr>
        <w:bottom w:val="single" w:sz="18" w:space="1" w:color="333333"/>
      </w:pBdr>
      <w:tabs>
        <w:tab w:val="left" w:pos="851"/>
      </w:tabs>
      <w:jc w:val="left"/>
      <w:outlineLvl w:val="1"/>
    </w:pPr>
    <w:rPr>
      <w:smallCaps w:val="0"/>
      <w:color w:val="A6A6A6" w:themeColor="background1" w:themeShade="A6"/>
      <w:spacing w:val="-2"/>
      <w:sz w:val="36"/>
    </w:rPr>
  </w:style>
  <w:style w:type="paragraph" w:styleId="Kop3">
    <w:name w:val="heading 3"/>
    <w:basedOn w:val="Kop2"/>
    <w:next w:val="Standaard"/>
    <w:link w:val="Kop3Char"/>
    <w:unhideWhenUsed/>
    <w:qFormat/>
    <w:rsid w:val="00AC1853"/>
    <w:pPr>
      <w:numPr>
        <w:ilvl w:val="2"/>
      </w:numPr>
      <w:pBdr>
        <w:bottom w:val="single" w:sz="4" w:space="1" w:color="333333"/>
      </w:pBdr>
      <w:spacing w:before="0"/>
      <w:outlineLvl w:val="2"/>
    </w:pPr>
    <w:rPr>
      <w:b w:val="0"/>
      <w:sz w:val="24"/>
      <w:szCs w:val="24"/>
    </w:rPr>
  </w:style>
  <w:style w:type="paragraph" w:styleId="Kop4">
    <w:name w:val="heading 4"/>
    <w:basedOn w:val="Kop3"/>
    <w:next w:val="Standaard"/>
    <w:link w:val="Kop4Char"/>
    <w:unhideWhenUsed/>
    <w:qFormat/>
    <w:rsid w:val="00D86A9B"/>
    <w:pPr>
      <w:numPr>
        <w:ilvl w:val="0"/>
        <w:numId w:val="0"/>
      </w:numPr>
      <w:pBdr>
        <w:bottom w:val="none" w:sz="0" w:space="0" w:color="auto"/>
      </w:pBdr>
      <w:outlineLvl w:val="3"/>
    </w:pPr>
    <w:rPr>
      <w:b/>
      <w:smallCaps/>
      <w:color w:val="C00000"/>
    </w:rPr>
  </w:style>
  <w:style w:type="paragraph" w:styleId="Kop5">
    <w:name w:val="heading 5"/>
    <w:basedOn w:val="Standaard"/>
    <w:next w:val="Standaard"/>
    <w:link w:val="Kop5Char"/>
    <w:uiPriority w:val="9"/>
    <w:unhideWhenUsed/>
    <w:qFormat/>
    <w:rsid w:val="003F3CE7"/>
    <w:pPr>
      <w:outlineLvl w:val="4"/>
    </w:pPr>
    <w:rPr>
      <w:b/>
      <w:sz w:val="24"/>
      <w:szCs w:val="24"/>
    </w:rPr>
  </w:style>
  <w:style w:type="paragraph" w:styleId="Kop6">
    <w:name w:val="heading 6"/>
    <w:basedOn w:val="Kop5"/>
    <w:next w:val="Standaard"/>
    <w:link w:val="Kop6Char"/>
    <w:uiPriority w:val="9"/>
    <w:unhideWhenUsed/>
    <w:qFormat/>
    <w:rsid w:val="003F3CE7"/>
    <w:pPr>
      <w:outlineLvl w:val="5"/>
    </w:pPr>
    <w:rPr>
      <w:b w:val="0"/>
      <w:smallCaps/>
      <w:sz w:val="20"/>
      <w:szCs w:val="20"/>
    </w:rPr>
  </w:style>
  <w:style w:type="paragraph" w:styleId="Kop7">
    <w:name w:val="heading 7"/>
    <w:basedOn w:val="Standaard"/>
    <w:next w:val="Standaard"/>
    <w:link w:val="Kop7Char"/>
    <w:uiPriority w:val="9"/>
    <w:semiHidden/>
    <w:unhideWhenUsed/>
    <w:qFormat/>
    <w:rsid w:val="00476114"/>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95315"/>
    <w:pPr>
      <w:keepNext/>
      <w:keepLines/>
      <w:numPr>
        <w:ilvl w:val="7"/>
        <w:numId w:val="8"/>
      </w:numPr>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uiPriority w:val="9"/>
    <w:semiHidden/>
    <w:unhideWhenUsed/>
    <w:qFormat/>
    <w:rsid w:val="00476114"/>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611CE"/>
    <w:rPr>
      <w:rFonts w:ascii="Tahoma" w:hAnsi="Tahoma" w:cs="Tahoma"/>
      <w:sz w:val="16"/>
      <w:szCs w:val="16"/>
    </w:rPr>
  </w:style>
  <w:style w:type="character" w:customStyle="1" w:styleId="BallontekstChar">
    <w:name w:val="Ballontekst Char"/>
    <w:basedOn w:val="Standaardalinea-lettertype"/>
    <w:link w:val="Ballontekst"/>
    <w:uiPriority w:val="99"/>
    <w:semiHidden/>
    <w:rsid w:val="009611CE"/>
    <w:rPr>
      <w:rFonts w:ascii="Tahoma" w:hAnsi="Tahoma" w:cs="Tahoma"/>
      <w:color w:val="333333"/>
      <w:sz w:val="16"/>
      <w:szCs w:val="16"/>
    </w:rPr>
  </w:style>
  <w:style w:type="table" w:styleId="Tabelraster">
    <w:name w:val="Table Grid"/>
    <w:basedOn w:val="Standaardtabel"/>
    <w:rsid w:val="00997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584E32"/>
    <w:rPr>
      <w:rFonts w:ascii="Kalinga" w:eastAsiaTheme="majorEastAsia" w:hAnsi="Kalinga" w:cstheme="majorBidi"/>
      <w:b/>
      <w:smallCaps/>
      <w:color w:val="333333"/>
      <w:spacing w:val="-5"/>
      <w:kern w:val="28"/>
      <w:sz w:val="42"/>
      <w:szCs w:val="42"/>
    </w:rPr>
  </w:style>
  <w:style w:type="character" w:customStyle="1" w:styleId="Kop2Char">
    <w:name w:val="Kop 2 Char"/>
    <w:basedOn w:val="Standaardalinea-lettertype"/>
    <w:link w:val="Kop2"/>
    <w:rsid w:val="004567F2"/>
    <w:rPr>
      <w:rFonts w:ascii="Kalinga" w:eastAsiaTheme="majorEastAsia" w:hAnsi="Kalinga" w:cstheme="majorBidi"/>
      <w:b/>
      <w:color w:val="A6A6A6" w:themeColor="background1" w:themeShade="A6"/>
      <w:spacing w:val="-2"/>
      <w:kern w:val="28"/>
      <w:sz w:val="36"/>
      <w:szCs w:val="42"/>
    </w:rPr>
  </w:style>
  <w:style w:type="character" w:customStyle="1" w:styleId="Kop3Char">
    <w:name w:val="Kop 3 Char"/>
    <w:basedOn w:val="Standaardalinea-lettertype"/>
    <w:link w:val="Kop3"/>
    <w:rsid w:val="00AC1853"/>
    <w:rPr>
      <w:rFonts w:ascii="Kalinga" w:eastAsiaTheme="majorEastAsia" w:hAnsi="Kalinga" w:cstheme="majorBidi"/>
      <w:color w:val="A6A6A6" w:themeColor="background1" w:themeShade="A6"/>
      <w:spacing w:val="-2"/>
      <w:kern w:val="28"/>
      <w:sz w:val="24"/>
      <w:szCs w:val="24"/>
    </w:rPr>
  </w:style>
  <w:style w:type="character" w:customStyle="1" w:styleId="Kop4Char">
    <w:name w:val="Kop 4 Char"/>
    <w:basedOn w:val="Standaardalinea-lettertype"/>
    <w:link w:val="Kop4"/>
    <w:rsid w:val="00D86A9B"/>
    <w:rPr>
      <w:rFonts w:ascii="Kalinga" w:eastAsiaTheme="majorEastAsia" w:hAnsi="Kalinga" w:cstheme="majorBidi"/>
      <w:b/>
      <w:smallCaps/>
      <w:color w:val="C00000"/>
      <w:spacing w:val="-5"/>
      <w:kern w:val="28"/>
      <w:sz w:val="24"/>
      <w:szCs w:val="24"/>
    </w:rPr>
  </w:style>
  <w:style w:type="paragraph" w:styleId="Voetnoottekst">
    <w:name w:val="footnote text"/>
    <w:basedOn w:val="Standaard"/>
    <w:link w:val="VoetnoottekstChar"/>
    <w:unhideWhenUsed/>
    <w:rsid w:val="00141E61"/>
    <w:pPr>
      <w:spacing w:before="120" w:after="120"/>
    </w:pPr>
    <w:rPr>
      <w:i/>
      <w:sz w:val="16"/>
    </w:rPr>
  </w:style>
  <w:style w:type="character" w:customStyle="1" w:styleId="VoetnoottekstChar">
    <w:name w:val="Voetnoottekst Char"/>
    <w:basedOn w:val="Standaardalinea-lettertype"/>
    <w:link w:val="Voetnoottekst"/>
    <w:rsid w:val="00141E61"/>
    <w:rPr>
      <w:rFonts w:ascii="Palatino Linotype" w:hAnsi="Palatino Linotype"/>
      <w:i/>
      <w:color w:val="333333"/>
      <w:sz w:val="16"/>
    </w:rPr>
  </w:style>
  <w:style w:type="character" w:styleId="Voetnootmarkering">
    <w:name w:val="footnote reference"/>
    <w:basedOn w:val="Standaardalinea-lettertype"/>
    <w:unhideWhenUsed/>
    <w:rsid w:val="00141E61"/>
    <w:rPr>
      <w:rFonts w:ascii="Minion Pro Cond" w:hAnsi="Minion Pro Cond"/>
      <w:b/>
      <w:i/>
      <w:sz w:val="16"/>
      <w:vertAlign w:val="baseline"/>
    </w:rPr>
  </w:style>
  <w:style w:type="paragraph" w:styleId="Inhopg1">
    <w:name w:val="toc 1"/>
    <w:aliases w:val="Inhoudstafel"/>
    <w:basedOn w:val="Standaard"/>
    <w:next w:val="Standaard"/>
    <w:uiPriority w:val="39"/>
    <w:unhideWhenUsed/>
    <w:qFormat/>
    <w:rsid w:val="000D2F3B"/>
    <w:pPr>
      <w:tabs>
        <w:tab w:val="left" w:pos="426"/>
        <w:tab w:val="right" w:pos="4423"/>
      </w:tabs>
      <w:spacing w:before="360" w:after="60"/>
    </w:pPr>
    <w:rPr>
      <w:rFonts w:asciiTheme="minorHAnsi" w:eastAsiaTheme="minorEastAsia" w:hAnsiTheme="minorHAnsi" w:cstheme="minorBidi"/>
      <w:b/>
      <w:bCs/>
      <w:smallCaps/>
      <w:noProof/>
      <w:sz w:val="16"/>
      <w:szCs w:val="16"/>
      <w:u w:val="single"/>
      <w:lang w:eastAsia="nl-BE"/>
    </w:rPr>
  </w:style>
  <w:style w:type="character" w:customStyle="1" w:styleId="Kop8Char">
    <w:name w:val="Kop 8 Char"/>
    <w:basedOn w:val="Standaardalinea-lettertype"/>
    <w:link w:val="Kop8"/>
    <w:uiPriority w:val="9"/>
    <w:semiHidden/>
    <w:rsid w:val="00995315"/>
    <w:rPr>
      <w:rFonts w:asciiTheme="majorHAnsi" w:eastAsiaTheme="majorEastAsia" w:hAnsiTheme="majorHAnsi" w:cstheme="majorBidi"/>
      <w:color w:val="404040" w:themeColor="text1" w:themeTint="BF"/>
      <w:sz w:val="18"/>
    </w:rPr>
  </w:style>
  <w:style w:type="paragraph" w:styleId="Normaalweb">
    <w:name w:val="Normal (Web)"/>
    <w:basedOn w:val="Standaard"/>
    <w:uiPriority w:val="99"/>
    <w:semiHidden/>
    <w:unhideWhenUsed/>
    <w:rsid w:val="00F50CF3"/>
    <w:rPr>
      <w:rFonts w:ascii="Times New Roman" w:eastAsia="Times New Roman" w:hAnsi="Times New Roman"/>
      <w:color w:val="auto"/>
      <w:sz w:val="24"/>
      <w:szCs w:val="24"/>
      <w:lang w:eastAsia="nl-BE"/>
    </w:rPr>
  </w:style>
  <w:style w:type="table" w:styleId="Tabelkolommen2">
    <w:name w:val="Table Columns 2"/>
    <w:basedOn w:val="Standaardtabel"/>
    <w:rsid w:val="00FB2D1E"/>
    <w:pPr>
      <w:spacing w:line="240" w:lineRule="atLeast"/>
    </w:pPr>
    <w:rPr>
      <w:rFonts w:eastAsia="Times New Roman"/>
      <w:b/>
      <w:bCs/>
      <w:lang w:eastAsia="nl-B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000Titel1">
    <w:name w:val="000_Titel 1"/>
    <w:basedOn w:val="001Titel2Inhoudsopgave"/>
    <w:link w:val="000Titel1Char"/>
    <w:qFormat/>
    <w:rsid w:val="00CD3C31"/>
    <w:pPr>
      <w:pBdr>
        <w:top w:val="single" w:sz="18" w:space="1" w:color="333333"/>
        <w:bottom w:val="single" w:sz="18" w:space="1" w:color="333333"/>
      </w:pBdr>
    </w:pPr>
    <w:rPr>
      <w:sz w:val="72"/>
      <w:szCs w:val="72"/>
    </w:rPr>
  </w:style>
  <w:style w:type="paragraph" w:customStyle="1" w:styleId="000Titel2">
    <w:name w:val="000_Titel 2"/>
    <w:basedOn w:val="Standaard"/>
    <w:next w:val="Standaard"/>
    <w:link w:val="000Titel2Char"/>
    <w:qFormat/>
    <w:rsid w:val="00513526"/>
    <w:pPr>
      <w:contextualSpacing/>
      <w:jc w:val="center"/>
    </w:pPr>
    <w:rPr>
      <w:rFonts w:eastAsiaTheme="majorEastAsia" w:cstheme="majorBidi"/>
      <w:b/>
      <w:spacing w:val="5"/>
      <w:kern w:val="28"/>
      <w:sz w:val="36"/>
      <w:szCs w:val="52"/>
    </w:rPr>
  </w:style>
  <w:style w:type="character" w:customStyle="1" w:styleId="000Titel1Char">
    <w:name w:val="000_Titel 1 Char"/>
    <w:basedOn w:val="Standaardalinea-lettertype"/>
    <w:link w:val="000Titel1"/>
    <w:rsid w:val="00CD3C31"/>
    <w:rPr>
      <w:rFonts w:asciiTheme="majorHAnsi" w:eastAsiaTheme="majorEastAsia" w:hAnsiTheme="majorHAnsi" w:cstheme="majorBidi"/>
      <w:b/>
      <w:color w:val="333333"/>
      <w:spacing w:val="5"/>
      <w:kern w:val="28"/>
      <w:sz w:val="72"/>
      <w:szCs w:val="72"/>
    </w:rPr>
  </w:style>
  <w:style w:type="paragraph" w:customStyle="1" w:styleId="lijnboven">
    <w:name w:val="lijn boven"/>
    <w:basedOn w:val="Standaard"/>
    <w:next w:val="Standaard"/>
    <w:qFormat/>
    <w:rsid w:val="00515CDC"/>
    <w:pPr>
      <w:pBdr>
        <w:top w:val="single" w:sz="4" w:space="1" w:color="333333"/>
      </w:pBdr>
    </w:pPr>
  </w:style>
  <w:style w:type="character" w:customStyle="1" w:styleId="000Titel2Char">
    <w:name w:val="000_Titel 2 Char"/>
    <w:basedOn w:val="Standaardalinea-lettertype"/>
    <w:link w:val="000Titel2"/>
    <w:rsid w:val="00513526"/>
    <w:rPr>
      <w:rFonts w:ascii="Palatino Linotype" w:eastAsiaTheme="majorEastAsia" w:hAnsi="Palatino Linotype" w:cstheme="majorBidi"/>
      <w:b/>
      <w:color w:val="333333"/>
      <w:spacing w:val="5"/>
      <w:kern w:val="28"/>
      <w:sz w:val="36"/>
      <w:szCs w:val="52"/>
    </w:rPr>
  </w:style>
  <w:style w:type="paragraph" w:customStyle="1" w:styleId="001Titel1verantwoording">
    <w:name w:val="001_Titel 1 verantwoording"/>
    <w:basedOn w:val="Standaard"/>
    <w:link w:val="001Titel1verantwoordingChar"/>
    <w:qFormat/>
    <w:rsid w:val="000A0BF6"/>
    <w:pPr>
      <w:pBdr>
        <w:bottom w:val="single" w:sz="4" w:space="1" w:color="auto"/>
      </w:pBdr>
      <w:contextualSpacing/>
      <w:jc w:val="center"/>
    </w:pPr>
    <w:rPr>
      <w:rFonts w:asciiTheme="majorHAnsi" w:eastAsiaTheme="majorEastAsia" w:hAnsiTheme="majorHAnsi" w:cstheme="majorBidi"/>
      <w:b/>
      <w:spacing w:val="5"/>
      <w:kern w:val="28"/>
      <w:sz w:val="28"/>
      <w:szCs w:val="52"/>
    </w:rPr>
  </w:style>
  <w:style w:type="paragraph" w:customStyle="1" w:styleId="lijnonder">
    <w:name w:val="lijn onder"/>
    <w:basedOn w:val="lijnboven"/>
    <w:next w:val="Standaard"/>
    <w:qFormat/>
    <w:rsid w:val="00515CDC"/>
    <w:pPr>
      <w:pBdr>
        <w:top w:val="none" w:sz="0" w:space="0" w:color="auto"/>
        <w:bottom w:val="single" w:sz="4" w:space="1" w:color="333333"/>
      </w:pBdr>
    </w:pPr>
    <w:rPr>
      <w:w w:val="103"/>
    </w:rPr>
  </w:style>
  <w:style w:type="paragraph" w:customStyle="1" w:styleId="001Titel2Inhoudsopgave">
    <w:name w:val="001_Titel 2 Inhoudsopgave"/>
    <w:basedOn w:val="001Titel1verantwoording"/>
    <w:next w:val="Standaard"/>
    <w:link w:val="001Titel2InhoudsopgaveChar"/>
    <w:qFormat/>
    <w:rsid w:val="000B23A0"/>
    <w:pPr>
      <w:pBdr>
        <w:top w:val="single" w:sz="4" w:space="1" w:color="333333"/>
        <w:bottom w:val="single" w:sz="4" w:space="1" w:color="333333"/>
      </w:pBdr>
    </w:pPr>
  </w:style>
  <w:style w:type="character" w:customStyle="1" w:styleId="001Titel1verantwoordingChar">
    <w:name w:val="001_Titel 1 verantwoording Char"/>
    <w:basedOn w:val="Standaardalinea-lettertype"/>
    <w:link w:val="001Titel1verantwoording"/>
    <w:rsid w:val="000A0BF6"/>
    <w:rPr>
      <w:rFonts w:asciiTheme="majorHAnsi" w:eastAsiaTheme="majorEastAsia" w:hAnsiTheme="majorHAnsi" w:cstheme="majorBidi"/>
      <w:b/>
      <w:color w:val="333333"/>
      <w:spacing w:val="5"/>
      <w:kern w:val="28"/>
      <w:sz w:val="28"/>
      <w:szCs w:val="52"/>
    </w:rPr>
  </w:style>
  <w:style w:type="paragraph" w:styleId="Koptekst">
    <w:name w:val="header"/>
    <w:basedOn w:val="Standaard"/>
    <w:link w:val="KoptekstChar"/>
    <w:uiPriority w:val="99"/>
    <w:unhideWhenUsed/>
    <w:rsid w:val="00B00BCC"/>
    <w:pPr>
      <w:jc w:val="center"/>
    </w:pPr>
    <w:rPr>
      <w:noProof/>
      <w:szCs w:val="18"/>
    </w:rPr>
  </w:style>
  <w:style w:type="character" w:customStyle="1" w:styleId="001Titel2InhoudsopgaveChar">
    <w:name w:val="001_Titel 2 Inhoudsopgave Char"/>
    <w:basedOn w:val="Standaardalinea-lettertype"/>
    <w:link w:val="001Titel2Inhoudsopgave"/>
    <w:rsid w:val="000B23A0"/>
    <w:rPr>
      <w:rFonts w:asciiTheme="majorHAnsi" w:eastAsiaTheme="majorEastAsia" w:hAnsiTheme="majorHAnsi" w:cstheme="majorBidi"/>
      <w:b/>
      <w:color w:val="333333"/>
      <w:spacing w:val="5"/>
      <w:kern w:val="28"/>
      <w:sz w:val="28"/>
      <w:szCs w:val="52"/>
    </w:rPr>
  </w:style>
  <w:style w:type="paragraph" w:customStyle="1" w:styleId="opsomming1a">
    <w:name w:val="opsomming 1a"/>
    <w:basedOn w:val="Standaard"/>
    <w:link w:val="opsomming1aChar"/>
    <w:qFormat/>
    <w:rsid w:val="003E1C77"/>
    <w:pPr>
      <w:numPr>
        <w:numId w:val="4"/>
      </w:numPr>
      <w:spacing w:before="60"/>
    </w:pPr>
  </w:style>
  <w:style w:type="character" w:customStyle="1" w:styleId="KoptekstChar">
    <w:name w:val="Koptekst Char"/>
    <w:basedOn w:val="Standaardalinea-lettertype"/>
    <w:link w:val="Koptekst"/>
    <w:uiPriority w:val="99"/>
    <w:rsid w:val="00B00BCC"/>
    <w:rPr>
      <w:rFonts w:ascii="Palatino Linotype" w:hAnsi="Palatino Linotype"/>
      <w:noProof/>
      <w:color w:val="333333"/>
      <w:sz w:val="18"/>
      <w:szCs w:val="18"/>
    </w:rPr>
  </w:style>
  <w:style w:type="character" w:customStyle="1" w:styleId="opsomming1aChar">
    <w:name w:val="opsomming 1a Char"/>
    <w:basedOn w:val="Standaardalinea-lettertype"/>
    <w:link w:val="opsomming1a"/>
    <w:rsid w:val="003E1C77"/>
    <w:rPr>
      <w:rFonts w:ascii="Palatino Linotype" w:hAnsi="Palatino Linotype"/>
      <w:color w:val="333333"/>
      <w:sz w:val="18"/>
    </w:rPr>
  </w:style>
  <w:style w:type="character" w:styleId="Nadruk">
    <w:name w:val="Emphasis"/>
    <w:basedOn w:val="Standaardalinea-lettertype"/>
    <w:uiPriority w:val="20"/>
    <w:qFormat/>
    <w:rsid w:val="00665A25"/>
    <w:rPr>
      <w:rFonts w:ascii="Palatino Linotype" w:hAnsi="Palatino Linotype"/>
      <w:b/>
      <w:iCs/>
      <w:color w:val="333333"/>
      <w:sz w:val="18"/>
    </w:rPr>
  </w:style>
  <w:style w:type="character" w:customStyle="1" w:styleId="Kop5Char">
    <w:name w:val="Kop 5 Char"/>
    <w:basedOn w:val="Standaardalinea-lettertype"/>
    <w:link w:val="Kop5"/>
    <w:uiPriority w:val="9"/>
    <w:rsid w:val="003F3CE7"/>
    <w:rPr>
      <w:rFonts w:ascii="Palatino Linotype" w:hAnsi="Palatino Linotype"/>
      <w:b/>
      <w:color w:val="333333"/>
      <w:sz w:val="24"/>
      <w:szCs w:val="24"/>
    </w:rPr>
  </w:style>
  <w:style w:type="paragraph" w:customStyle="1" w:styleId="Colofon">
    <w:name w:val="Colofon"/>
    <w:basedOn w:val="Standaard"/>
    <w:next w:val="Standaard"/>
    <w:qFormat/>
    <w:rsid w:val="00AC1853"/>
    <w:pPr>
      <w:spacing w:before="2280"/>
      <w:jc w:val="center"/>
    </w:pPr>
    <w:rPr>
      <w:b/>
      <w:i/>
      <w:spacing w:val="-10"/>
      <w:sz w:val="28"/>
      <w:szCs w:val="28"/>
    </w:rPr>
  </w:style>
  <w:style w:type="paragraph" w:customStyle="1" w:styleId="001Titel3">
    <w:name w:val="001_Titel 3"/>
    <w:basedOn w:val="Standaard"/>
    <w:qFormat/>
    <w:rsid w:val="000665E7"/>
    <w:rPr>
      <w:b/>
    </w:rPr>
  </w:style>
  <w:style w:type="numbering" w:customStyle="1" w:styleId="Opmaakprofiel1">
    <w:name w:val="Opmaakprofiel1"/>
    <w:uiPriority w:val="99"/>
    <w:rsid w:val="008E7ECD"/>
    <w:pPr>
      <w:numPr>
        <w:numId w:val="3"/>
      </w:numPr>
    </w:pPr>
  </w:style>
  <w:style w:type="character" w:customStyle="1" w:styleId="Kop6Char">
    <w:name w:val="Kop 6 Char"/>
    <w:basedOn w:val="Standaardalinea-lettertype"/>
    <w:link w:val="Kop6"/>
    <w:uiPriority w:val="9"/>
    <w:rsid w:val="003F3CE7"/>
    <w:rPr>
      <w:rFonts w:ascii="Palatino Linotype" w:hAnsi="Palatino Linotype"/>
      <w:smallCaps/>
      <w:color w:val="333333"/>
    </w:rPr>
  </w:style>
  <w:style w:type="paragraph" w:customStyle="1" w:styleId="002tabeltekst">
    <w:name w:val="002_tabeltekst"/>
    <w:basedOn w:val="Standaard"/>
    <w:qFormat/>
    <w:rsid w:val="009A3CD3"/>
    <w:pPr>
      <w:spacing w:before="60" w:after="60"/>
    </w:pPr>
    <w:rPr>
      <w:rFonts w:cstheme="minorHAnsi"/>
      <w:sz w:val="16"/>
    </w:rPr>
  </w:style>
  <w:style w:type="character" w:styleId="Hyperlink">
    <w:name w:val="Hyperlink"/>
    <w:basedOn w:val="Standaardalinea-lettertype"/>
    <w:uiPriority w:val="99"/>
    <w:unhideWhenUsed/>
    <w:rsid w:val="00E23516"/>
  </w:style>
  <w:style w:type="paragraph" w:styleId="Inhopg2">
    <w:name w:val="toc 2"/>
    <w:basedOn w:val="Standaard"/>
    <w:next w:val="Standaard"/>
    <w:link w:val="Inhopg2Char"/>
    <w:autoRedefine/>
    <w:uiPriority w:val="39"/>
    <w:unhideWhenUsed/>
    <w:qFormat/>
    <w:rsid w:val="000D2F3B"/>
    <w:pPr>
      <w:tabs>
        <w:tab w:val="left" w:pos="426"/>
        <w:tab w:val="right" w:pos="4412"/>
      </w:tabs>
      <w:spacing w:before="240" w:after="60"/>
    </w:pPr>
    <w:rPr>
      <w:b/>
      <w:i/>
      <w:noProof/>
      <w:sz w:val="16"/>
      <w:szCs w:val="16"/>
      <w:u w:val="single"/>
    </w:rPr>
  </w:style>
  <w:style w:type="paragraph" w:styleId="Inhopg3">
    <w:name w:val="toc 3"/>
    <w:basedOn w:val="Inhopg2"/>
    <w:next w:val="Standaard"/>
    <w:autoRedefine/>
    <w:uiPriority w:val="39"/>
    <w:unhideWhenUsed/>
    <w:qFormat/>
    <w:rsid w:val="00AE0726"/>
    <w:pPr>
      <w:spacing w:before="60"/>
    </w:pPr>
    <w:rPr>
      <w:b w:val="0"/>
      <w:i w:val="0"/>
    </w:rPr>
  </w:style>
  <w:style w:type="paragraph" w:styleId="Inhopg4">
    <w:name w:val="toc 4"/>
    <w:basedOn w:val="Inhopg3"/>
    <w:next w:val="Standaard"/>
    <w:autoRedefine/>
    <w:uiPriority w:val="39"/>
    <w:unhideWhenUsed/>
    <w:rsid w:val="00C3107D"/>
    <w:pPr>
      <w:ind w:left="426"/>
    </w:pPr>
  </w:style>
  <w:style w:type="paragraph" w:styleId="Lijstopsomteken">
    <w:name w:val="List Bullet"/>
    <w:basedOn w:val="Standaard"/>
    <w:uiPriority w:val="99"/>
    <w:semiHidden/>
    <w:unhideWhenUsed/>
    <w:rsid w:val="00C403AC"/>
    <w:pPr>
      <w:numPr>
        <w:numId w:val="2"/>
      </w:numPr>
      <w:contextualSpacing/>
    </w:pPr>
  </w:style>
  <w:style w:type="paragraph" w:customStyle="1" w:styleId="000Titel3">
    <w:name w:val="000_Titel 3"/>
    <w:basedOn w:val="Standaard"/>
    <w:next w:val="Standaard"/>
    <w:qFormat/>
    <w:rsid w:val="00920B2B"/>
    <w:pPr>
      <w:jc w:val="center"/>
    </w:pPr>
    <w:rPr>
      <w:i/>
      <w:sz w:val="24"/>
      <w:szCs w:val="24"/>
    </w:rPr>
  </w:style>
  <w:style w:type="paragraph" w:styleId="Bijschrift">
    <w:name w:val="caption"/>
    <w:aliases w:val="Tabelkop,Bijschrift 2,Bijschrift Char,Tabel,Bijschrift Char1 Char,Bijschrift Char1,Bijschrift Char Char,Char Char Char,Char Char3,Char Char Char Char,Char Char Char Char Char Char,Caption1,Char Char Char Char1,Char Char Char Char Char1"/>
    <w:basedOn w:val="Standaard"/>
    <w:next w:val="Standaard"/>
    <w:link w:val="BijschriftChar2"/>
    <w:uiPriority w:val="99"/>
    <w:unhideWhenUsed/>
    <w:qFormat/>
    <w:rsid w:val="00A3305C"/>
    <w:pPr>
      <w:spacing w:before="60" w:after="60"/>
      <w:jc w:val="center"/>
    </w:pPr>
    <w:rPr>
      <w:bCs/>
      <w:i/>
      <w:szCs w:val="18"/>
    </w:rPr>
  </w:style>
  <w:style w:type="paragraph" w:customStyle="1" w:styleId="BijschriftLinks">
    <w:name w:val="Bijschrift Links"/>
    <w:basedOn w:val="Bijschrift"/>
    <w:qFormat/>
    <w:rsid w:val="000A0BF6"/>
    <w:pPr>
      <w:jc w:val="left"/>
    </w:pPr>
  </w:style>
  <w:style w:type="paragraph" w:customStyle="1" w:styleId="Bijschriftrechts">
    <w:name w:val="Bijschrift rechts"/>
    <w:basedOn w:val="Bijschrift"/>
    <w:qFormat/>
    <w:rsid w:val="000A0BF6"/>
    <w:pPr>
      <w:jc w:val="right"/>
    </w:pPr>
  </w:style>
  <w:style w:type="paragraph" w:customStyle="1" w:styleId="opsomming1b">
    <w:name w:val="opsomming 1b"/>
    <w:basedOn w:val="opsomming1a"/>
    <w:qFormat/>
    <w:rsid w:val="00C403AC"/>
    <w:pPr>
      <w:numPr>
        <w:ilvl w:val="1"/>
      </w:numPr>
      <w:tabs>
        <w:tab w:val="left" w:pos="426"/>
      </w:tabs>
    </w:pPr>
  </w:style>
  <w:style w:type="paragraph" w:customStyle="1" w:styleId="002tabelkop">
    <w:name w:val="002_tabelkop"/>
    <w:basedOn w:val="Standaard"/>
    <w:qFormat/>
    <w:rsid w:val="00077751"/>
    <w:pPr>
      <w:spacing w:after="60"/>
    </w:pPr>
    <w:rPr>
      <w:rFonts w:cstheme="minorHAnsi"/>
      <w:b/>
      <w:sz w:val="16"/>
      <w:szCs w:val="16"/>
      <w:lang w:val="de-DE"/>
    </w:rPr>
  </w:style>
  <w:style w:type="paragraph" w:customStyle="1" w:styleId="opsomming2">
    <w:name w:val="opsomming 2"/>
    <w:basedOn w:val="opsomming1a"/>
    <w:qFormat/>
    <w:rsid w:val="00C403AC"/>
    <w:pPr>
      <w:numPr>
        <w:numId w:val="1"/>
      </w:numPr>
    </w:pPr>
  </w:style>
  <w:style w:type="paragraph" w:styleId="Voettekst">
    <w:name w:val="footer"/>
    <w:basedOn w:val="Standaard"/>
    <w:link w:val="VoettekstChar"/>
    <w:uiPriority w:val="99"/>
    <w:unhideWhenUsed/>
    <w:rsid w:val="000B23A0"/>
    <w:pPr>
      <w:jc w:val="center"/>
    </w:pPr>
    <w:rPr>
      <w:noProof/>
      <w:szCs w:val="18"/>
      <w:lang w:eastAsia="nl-BE"/>
    </w:rPr>
  </w:style>
  <w:style w:type="character" w:customStyle="1" w:styleId="VoettekstChar">
    <w:name w:val="Voettekst Char"/>
    <w:basedOn w:val="Standaardalinea-lettertype"/>
    <w:link w:val="Voettekst"/>
    <w:uiPriority w:val="99"/>
    <w:rsid w:val="000B23A0"/>
    <w:rPr>
      <w:rFonts w:ascii="Palatino Linotype" w:hAnsi="Palatino Linotype"/>
      <w:noProof/>
      <w:color w:val="333333"/>
      <w:sz w:val="18"/>
      <w:szCs w:val="18"/>
      <w:lang w:eastAsia="nl-BE"/>
    </w:rPr>
  </w:style>
  <w:style w:type="paragraph" w:styleId="Duidelijkcitaat">
    <w:name w:val="Intense Quote"/>
    <w:basedOn w:val="Standaard"/>
    <w:next w:val="Standaard"/>
    <w:link w:val="DuidelijkcitaatChar"/>
    <w:uiPriority w:val="30"/>
    <w:qFormat/>
    <w:rsid w:val="00782BC2"/>
    <w:pPr>
      <w:pBdr>
        <w:top w:val="dotted" w:sz="4" w:space="1" w:color="auto"/>
        <w:bottom w:val="dotted" w:sz="4" w:space="1" w:color="auto"/>
      </w:pBdr>
      <w:spacing w:before="240" w:after="240"/>
      <w:ind w:left="284" w:right="311"/>
    </w:pPr>
    <w:rPr>
      <w:bCs/>
      <w:i/>
      <w:iCs/>
    </w:rPr>
  </w:style>
  <w:style w:type="character" w:customStyle="1" w:styleId="DuidelijkcitaatChar">
    <w:name w:val="Duidelijk citaat Char"/>
    <w:basedOn w:val="Standaardalinea-lettertype"/>
    <w:link w:val="Duidelijkcitaat"/>
    <w:uiPriority w:val="30"/>
    <w:rsid w:val="00782BC2"/>
    <w:rPr>
      <w:rFonts w:ascii="Palatino Linotype" w:hAnsi="Palatino Linotype"/>
      <w:bCs/>
      <w:i/>
      <w:iCs/>
      <w:color w:val="333333"/>
      <w:sz w:val="18"/>
    </w:rPr>
  </w:style>
  <w:style w:type="numbering" w:customStyle="1" w:styleId="Opmaakprofiel2">
    <w:name w:val="Opmaakprofiel2"/>
    <w:uiPriority w:val="99"/>
    <w:rsid w:val="000B3780"/>
    <w:pPr>
      <w:numPr>
        <w:numId w:val="6"/>
      </w:numPr>
    </w:pPr>
  </w:style>
  <w:style w:type="paragraph" w:customStyle="1" w:styleId="Nummering1">
    <w:name w:val="Nummering 1"/>
    <w:basedOn w:val="Standaard"/>
    <w:qFormat/>
    <w:rsid w:val="00750679"/>
    <w:pPr>
      <w:numPr>
        <w:numId w:val="5"/>
      </w:numPr>
      <w:tabs>
        <w:tab w:val="left" w:pos="426"/>
      </w:tabs>
      <w:ind w:left="426" w:hanging="284"/>
      <w:contextualSpacing/>
    </w:pPr>
  </w:style>
  <w:style w:type="numbering" w:customStyle="1" w:styleId="Opmaakprofiel3">
    <w:name w:val="Opmaakprofiel3"/>
    <w:uiPriority w:val="99"/>
    <w:rsid w:val="000B3780"/>
    <w:pPr>
      <w:numPr>
        <w:numId w:val="7"/>
      </w:numPr>
    </w:pPr>
  </w:style>
  <w:style w:type="character" w:customStyle="1" w:styleId="Kop7Char">
    <w:name w:val="Kop 7 Char"/>
    <w:basedOn w:val="Standaardalinea-lettertype"/>
    <w:link w:val="Kop7"/>
    <w:uiPriority w:val="9"/>
    <w:semiHidden/>
    <w:rsid w:val="00476114"/>
    <w:rPr>
      <w:rFonts w:asciiTheme="majorHAnsi" w:eastAsiaTheme="majorEastAsia" w:hAnsiTheme="majorHAnsi" w:cstheme="majorBidi"/>
      <w:i/>
      <w:iCs/>
      <w:color w:val="404040" w:themeColor="text1" w:themeTint="BF"/>
      <w:sz w:val="18"/>
    </w:rPr>
  </w:style>
  <w:style w:type="character" w:customStyle="1" w:styleId="Kop9Char">
    <w:name w:val="Kop 9 Char"/>
    <w:basedOn w:val="Standaardalinea-lettertype"/>
    <w:link w:val="Kop9"/>
    <w:uiPriority w:val="9"/>
    <w:semiHidden/>
    <w:rsid w:val="00476114"/>
    <w:rPr>
      <w:rFonts w:asciiTheme="majorHAnsi" w:eastAsiaTheme="majorEastAsia" w:hAnsiTheme="majorHAnsi" w:cstheme="majorBidi"/>
      <w:i/>
      <w:iCs/>
      <w:color w:val="404040" w:themeColor="text1" w:themeTint="BF"/>
    </w:rPr>
  </w:style>
  <w:style w:type="paragraph" w:styleId="Kopvaninhoudsopgave">
    <w:name w:val="TOC Heading"/>
    <w:basedOn w:val="Kop1"/>
    <w:next w:val="Standaard"/>
    <w:uiPriority w:val="39"/>
    <w:semiHidden/>
    <w:unhideWhenUsed/>
    <w:qFormat/>
    <w:rsid w:val="00B33961"/>
    <w:pPr>
      <w:keepNext/>
      <w:keepLines/>
      <w:numPr>
        <w:numId w:val="0"/>
      </w:numPr>
      <w:spacing w:before="480" w:line="276" w:lineRule="auto"/>
      <w:contextualSpacing w:val="0"/>
      <w:jc w:val="left"/>
      <w:outlineLvl w:val="9"/>
    </w:pPr>
    <w:rPr>
      <w:rFonts w:asciiTheme="majorHAnsi" w:hAnsiTheme="majorHAnsi"/>
      <w:bCs/>
      <w:color w:val="365F91" w:themeColor="accent1" w:themeShade="BF"/>
      <w:spacing w:val="0"/>
      <w:kern w:val="0"/>
      <w:sz w:val="28"/>
      <w:szCs w:val="28"/>
      <w:lang w:val="nl-NL"/>
    </w:rPr>
  </w:style>
  <w:style w:type="paragraph" w:customStyle="1" w:styleId="001tabelkop">
    <w:name w:val="001_tabelkop"/>
    <w:basedOn w:val="002tabeltekst"/>
    <w:qFormat/>
    <w:rsid w:val="000665E7"/>
    <w:pPr>
      <w:jc w:val="right"/>
    </w:pPr>
    <w:rPr>
      <w:b/>
    </w:rPr>
  </w:style>
  <w:style w:type="paragraph" w:customStyle="1" w:styleId="001tabeltekst">
    <w:name w:val="001_tabeltekst"/>
    <w:basedOn w:val="002tabeltekst"/>
    <w:qFormat/>
    <w:rsid w:val="000665E7"/>
  </w:style>
  <w:style w:type="paragraph" w:customStyle="1" w:styleId="002tabelopsomming">
    <w:name w:val="002_tabel opsomming"/>
    <w:basedOn w:val="002tabeltekst"/>
    <w:qFormat/>
    <w:rsid w:val="001F1B73"/>
    <w:pPr>
      <w:numPr>
        <w:numId w:val="9"/>
      </w:numPr>
      <w:tabs>
        <w:tab w:val="left" w:pos="184"/>
      </w:tabs>
      <w:ind w:left="165" w:hanging="142"/>
    </w:pPr>
  </w:style>
  <w:style w:type="paragraph" w:styleId="Documentstructuur">
    <w:name w:val="Document Map"/>
    <w:basedOn w:val="Standaard"/>
    <w:link w:val="DocumentstructuurChar"/>
    <w:uiPriority w:val="99"/>
    <w:semiHidden/>
    <w:unhideWhenUsed/>
    <w:rsid w:val="00D01435"/>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D01435"/>
    <w:rPr>
      <w:rFonts w:ascii="Tahoma" w:hAnsi="Tahoma" w:cs="Tahoma"/>
      <w:color w:val="333333"/>
      <w:sz w:val="16"/>
      <w:szCs w:val="16"/>
    </w:rPr>
  </w:style>
  <w:style w:type="paragraph" w:styleId="Lijstmetafbeeldingen">
    <w:name w:val="table of figures"/>
    <w:basedOn w:val="Standaard"/>
    <w:next w:val="Standaard"/>
    <w:uiPriority w:val="99"/>
    <w:unhideWhenUsed/>
    <w:rsid w:val="00015581"/>
  </w:style>
  <w:style w:type="paragraph" w:styleId="Lijstalinea">
    <w:name w:val="List Paragraph"/>
    <w:basedOn w:val="Standaard"/>
    <w:link w:val="LijstalineaChar"/>
    <w:uiPriority w:val="34"/>
    <w:qFormat/>
    <w:rsid w:val="00BC09CA"/>
    <w:pPr>
      <w:spacing w:after="200"/>
      <w:contextualSpacing/>
    </w:pPr>
    <w:rPr>
      <w:rFonts w:asciiTheme="minorHAnsi" w:hAnsiTheme="minorHAnsi" w:cstheme="minorBidi"/>
      <w:color w:val="262626" w:themeColor="text1" w:themeTint="D9"/>
      <w:szCs w:val="22"/>
    </w:rPr>
  </w:style>
  <w:style w:type="character" w:styleId="Zwaar">
    <w:name w:val="Strong"/>
    <w:basedOn w:val="Standaardalinea-lettertype"/>
    <w:uiPriority w:val="22"/>
    <w:qFormat/>
    <w:rsid w:val="00485E64"/>
    <w:rPr>
      <w:b/>
      <w:bCs/>
    </w:rPr>
  </w:style>
  <w:style w:type="character" w:customStyle="1" w:styleId="apple-converted-space">
    <w:name w:val="apple-converted-space"/>
    <w:basedOn w:val="Standaardalinea-lettertype"/>
    <w:rsid w:val="00485E64"/>
  </w:style>
  <w:style w:type="paragraph" w:styleId="Inhopg5">
    <w:name w:val="toc 5"/>
    <w:basedOn w:val="Standaard"/>
    <w:next w:val="Standaard"/>
    <w:autoRedefine/>
    <w:uiPriority w:val="39"/>
    <w:unhideWhenUsed/>
    <w:rsid w:val="00B21A0B"/>
    <w:pPr>
      <w:spacing w:after="100" w:line="276" w:lineRule="auto"/>
      <w:ind w:left="880"/>
    </w:pPr>
    <w:rPr>
      <w:rFonts w:asciiTheme="minorHAnsi" w:eastAsiaTheme="minorEastAsia" w:hAnsiTheme="minorHAnsi" w:cstheme="minorBidi"/>
      <w:color w:val="auto"/>
      <w:sz w:val="22"/>
      <w:szCs w:val="22"/>
      <w:lang w:eastAsia="nl-BE"/>
    </w:rPr>
  </w:style>
  <w:style w:type="paragraph" w:styleId="Inhopg6">
    <w:name w:val="toc 6"/>
    <w:basedOn w:val="Standaard"/>
    <w:next w:val="Standaard"/>
    <w:autoRedefine/>
    <w:uiPriority w:val="39"/>
    <w:unhideWhenUsed/>
    <w:rsid w:val="00B21A0B"/>
    <w:pPr>
      <w:spacing w:after="100" w:line="276" w:lineRule="auto"/>
      <w:ind w:left="1100"/>
    </w:pPr>
    <w:rPr>
      <w:rFonts w:asciiTheme="minorHAnsi" w:eastAsiaTheme="minorEastAsia" w:hAnsiTheme="minorHAnsi" w:cstheme="minorBidi"/>
      <w:color w:val="auto"/>
      <w:sz w:val="22"/>
      <w:szCs w:val="22"/>
      <w:lang w:eastAsia="nl-BE"/>
    </w:rPr>
  </w:style>
  <w:style w:type="paragraph" w:styleId="Inhopg7">
    <w:name w:val="toc 7"/>
    <w:basedOn w:val="Standaard"/>
    <w:next w:val="Standaard"/>
    <w:autoRedefine/>
    <w:uiPriority w:val="39"/>
    <w:unhideWhenUsed/>
    <w:rsid w:val="00B21A0B"/>
    <w:pPr>
      <w:spacing w:after="100" w:line="276" w:lineRule="auto"/>
      <w:ind w:left="1320"/>
    </w:pPr>
    <w:rPr>
      <w:rFonts w:asciiTheme="minorHAnsi" w:eastAsiaTheme="minorEastAsia" w:hAnsiTheme="minorHAnsi" w:cstheme="minorBidi"/>
      <w:color w:val="auto"/>
      <w:sz w:val="22"/>
      <w:szCs w:val="22"/>
      <w:lang w:eastAsia="nl-BE"/>
    </w:rPr>
  </w:style>
  <w:style w:type="paragraph" w:styleId="Inhopg8">
    <w:name w:val="toc 8"/>
    <w:basedOn w:val="Standaard"/>
    <w:next w:val="Standaard"/>
    <w:autoRedefine/>
    <w:uiPriority w:val="39"/>
    <w:unhideWhenUsed/>
    <w:rsid w:val="00B21A0B"/>
    <w:pPr>
      <w:spacing w:after="100" w:line="276" w:lineRule="auto"/>
      <w:ind w:left="1540"/>
    </w:pPr>
    <w:rPr>
      <w:rFonts w:asciiTheme="minorHAnsi" w:eastAsiaTheme="minorEastAsia" w:hAnsiTheme="minorHAnsi" w:cstheme="minorBidi"/>
      <w:color w:val="auto"/>
      <w:sz w:val="22"/>
      <w:szCs w:val="22"/>
      <w:lang w:eastAsia="nl-BE"/>
    </w:rPr>
  </w:style>
  <w:style w:type="paragraph" w:styleId="Inhopg9">
    <w:name w:val="toc 9"/>
    <w:basedOn w:val="Standaard"/>
    <w:next w:val="Standaard"/>
    <w:autoRedefine/>
    <w:uiPriority w:val="39"/>
    <w:unhideWhenUsed/>
    <w:rsid w:val="00B21A0B"/>
    <w:pPr>
      <w:spacing w:after="100" w:line="276" w:lineRule="auto"/>
      <w:ind w:left="1760"/>
    </w:pPr>
    <w:rPr>
      <w:rFonts w:asciiTheme="minorHAnsi" w:eastAsiaTheme="minorEastAsia" w:hAnsiTheme="minorHAnsi" w:cstheme="minorBidi"/>
      <w:color w:val="auto"/>
      <w:sz w:val="22"/>
      <w:szCs w:val="22"/>
      <w:lang w:eastAsia="nl-BE"/>
    </w:rPr>
  </w:style>
  <w:style w:type="paragraph" w:styleId="Geenafstand">
    <w:name w:val="No Spacing"/>
    <w:uiPriority w:val="1"/>
    <w:qFormat/>
    <w:rsid w:val="00CF66A6"/>
    <w:rPr>
      <w:rFonts w:ascii="Palatino Linotype" w:hAnsi="Palatino Linotype"/>
      <w:color w:val="333333"/>
      <w:sz w:val="18"/>
    </w:rPr>
  </w:style>
  <w:style w:type="paragraph" w:customStyle="1" w:styleId="Inhop1">
    <w:name w:val="Inhop1"/>
    <w:basedOn w:val="Inhopg2"/>
    <w:link w:val="Inhop1Char"/>
    <w:rsid w:val="00C80892"/>
    <w:rPr>
      <w:b w:val="0"/>
    </w:rPr>
  </w:style>
  <w:style w:type="character" w:customStyle="1" w:styleId="Inhopg2Char">
    <w:name w:val="Inhopg 2 Char"/>
    <w:basedOn w:val="Standaardalinea-lettertype"/>
    <w:link w:val="Inhopg2"/>
    <w:uiPriority w:val="39"/>
    <w:rsid w:val="000D2F3B"/>
    <w:rPr>
      <w:rFonts w:ascii="Palatino Linotype" w:hAnsi="Palatino Linotype"/>
      <w:b/>
      <w:i/>
      <w:noProof/>
      <w:color w:val="333333"/>
      <w:sz w:val="16"/>
      <w:szCs w:val="16"/>
      <w:u w:val="single"/>
    </w:rPr>
  </w:style>
  <w:style w:type="character" w:customStyle="1" w:styleId="Inhop1Char">
    <w:name w:val="Inhop1 Char"/>
    <w:basedOn w:val="Inhopg2Char"/>
    <w:link w:val="Inhop1"/>
    <w:rsid w:val="00C80892"/>
    <w:rPr>
      <w:rFonts w:ascii="Palatino Linotype" w:hAnsi="Palatino Linotype"/>
      <w:b w:val="0"/>
      <w:i/>
      <w:noProof/>
      <w:color w:val="333333"/>
      <w:sz w:val="16"/>
      <w:szCs w:val="16"/>
      <w:u w:val="single"/>
    </w:rPr>
  </w:style>
  <w:style w:type="paragraph" w:customStyle="1" w:styleId="2tabeltekst">
    <w:name w:val="2_tabeltekst"/>
    <w:basedOn w:val="Standaard"/>
    <w:qFormat/>
    <w:rsid w:val="00F04614"/>
    <w:pPr>
      <w:spacing w:before="60" w:after="60"/>
    </w:pPr>
    <w:rPr>
      <w:rFonts w:cstheme="minorHAnsi"/>
      <w:sz w:val="16"/>
    </w:rPr>
  </w:style>
  <w:style w:type="paragraph" w:customStyle="1" w:styleId="2tabelkop">
    <w:name w:val="2_tabelkop"/>
    <w:basedOn w:val="Standaard"/>
    <w:qFormat/>
    <w:rsid w:val="00F04614"/>
    <w:pPr>
      <w:spacing w:after="60"/>
    </w:pPr>
    <w:rPr>
      <w:rFonts w:cstheme="minorHAnsi"/>
      <w:b/>
      <w:sz w:val="16"/>
      <w:szCs w:val="16"/>
      <w:lang w:val="de-DE"/>
    </w:rPr>
  </w:style>
  <w:style w:type="paragraph" w:customStyle="1" w:styleId="002basistekst">
    <w:name w:val="002_basistekst"/>
    <w:basedOn w:val="Standaard"/>
    <w:link w:val="002basistekstChar"/>
    <w:qFormat/>
    <w:rsid w:val="00E47932"/>
    <w:pPr>
      <w:spacing w:before="100" w:after="20" w:line="264" w:lineRule="auto"/>
      <w:jc w:val="both"/>
    </w:pPr>
    <w:rPr>
      <w:rFonts w:asciiTheme="minorHAnsi" w:hAnsiTheme="minorHAnsi"/>
    </w:rPr>
  </w:style>
  <w:style w:type="character" w:customStyle="1" w:styleId="002basistekstChar">
    <w:name w:val="002_basistekst Char"/>
    <w:basedOn w:val="Standaardalinea-lettertype"/>
    <w:link w:val="002basistekst"/>
    <w:rsid w:val="00E47932"/>
    <w:rPr>
      <w:rFonts w:asciiTheme="minorHAnsi" w:hAnsiTheme="minorHAnsi"/>
      <w:color w:val="333333"/>
      <w:sz w:val="18"/>
    </w:rPr>
  </w:style>
  <w:style w:type="paragraph" w:customStyle="1" w:styleId="2Nummering1">
    <w:name w:val="2_Nummering 1"/>
    <w:basedOn w:val="Standaard"/>
    <w:qFormat/>
    <w:rsid w:val="002768AC"/>
    <w:pPr>
      <w:tabs>
        <w:tab w:val="left" w:pos="426"/>
      </w:tabs>
      <w:ind w:left="720" w:hanging="360"/>
      <w:contextualSpacing/>
    </w:pPr>
  </w:style>
  <w:style w:type="paragraph" w:customStyle="1" w:styleId="OVAM-Tekst">
    <w:name w:val="OVAM-Tekst"/>
    <w:rsid w:val="002315AA"/>
    <w:pPr>
      <w:widowControl w:val="0"/>
      <w:suppressAutoHyphens/>
      <w:autoSpaceDN w:val="0"/>
      <w:spacing w:before="283"/>
      <w:textAlignment w:val="baseline"/>
    </w:pPr>
    <w:rPr>
      <w:rFonts w:ascii="Arial" w:eastAsia="Arial" w:hAnsi="Arial" w:cs="Arial"/>
      <w:kern w:val="3"/>
      <w:szCs w:val="24"/>
      <w:lang w:eastAsia="zh-CN" w:bidi="hi-IN"/>
    </w:rPr>
  </w:style>
  <w:style w:type="paragraph" w:customStyle="1" w:styleId="style-scope">
    <w:name w:val="style-scope"/>
    <w:basedOn w:val="Standaard"/>
    <w:rsid w:val="009010EF"/>
    <w:pPr>
      <w:spacing w:before="100" w:beforeAutospacing="1" w:after="100" w:afterAutospacing="1"/>
    </w:pPr>
    <w:rPr>
      <w:rFonts w:ascii="Times New Roman" w:eastAsia="Times New Roman" w:hAnsi="Times New Roman"/>
      <w:color w:val="auto"/>
      <w:sz w:val="24"/>
      <w:szCs w:val="24"/>
      <w:lang w:eastAsia="nl-BE"/>
    </w:rPr>
  </w:style>
  <w:style w:type="paragraph" w:customStyle="1" w:styleId="locsamenvatting">
    <w:name w:val="locsamenvatting"/>
    <w:basedOn w:val="Standaard"/>
    <w:rsid w:val="00BE028C"/>
    <w:pPr>
      <w:spacing w:before="100" w:beforeAutospacing="1" w:after="100" w:afterAutospacing="1"/>
    </w:pPr>
    <w:rPr>
      <w:rFonts w:ascii="Times New Roman" w:eastAsia="Times New Roman" w:hAnsi="Times New Roman"/>
      <w:color w:val="auto"/>
      <w:sz w:val="24"/>
      <w:szCs w:val="24"/>
      <w:lang w:eastAsia="nl-BE"/>
    </w:rPr>
  </w:style>
  <w:style w:type="paragraph" w:customStyle="1" w:styleId="Heading5">
    <w:name w:val="Heading5"/>
    <w:basedOn w:val="Kop4"/>
    <w:link w:val="Heading5Char"/>
    <w:qFormat/>
    <w:rsid w:val="00FB51A2"/>
    <w:rPr>
      <w:sz w:val="18"/>
      <w:szCs w:val="18"/>
    </w:rPr>
  </w:style>
  <w:style w:type="paragraph" w:customStyle="1" w:styleId="Tekstreferentie">
    <w:name w:val="Tekst referentie"/>
    <w:basedOn w:val="Standaard"/>
    <w:link w:val="TekstreferentieChar"/>
    <w:qFormat/>
    <w:rsid w:val="00FB51A2"/>
    <w:rPr>
      <w:i/>
      <w:color w:val="31849B" w:themeColor="accent5" w:themeShade="BF"/>
    </w:rPr>
  </w:style>
  <w:style w:type="character" w:customStyle="1" w:styleId="Heading5Char">
    <w:name w:val="Heading5 Char"/>
    <w:basedOn w:val="Kop4Char"/>
    <w:link w:val="Heading5"/>
    <w:rsid w:val="00FB51A2"/>
    <w:rPr>
      <w:rFonts w:ascii="Kalinga" w:eastAsiaTheme="majorEastAsia" w:hAnsi="Kalinga" w:cstheme="majorBidi"/>
      <w:b/>
      <w:smallCaps/>
      <w:color w:val="C00000"/>
      <w:spacing w:val="-2"/>
      <w:kern w:val="28"/>
      <w:sz w:val="18"/>
      <w:szCs w:val="18"/>
    </w:rPr>
  </w:style>
  <w:style w:type="character" w:customStyle="1" w:styleId="TekstreferentieChar">
    <w:name w:val="Tekst referentie Char"/>
    <w:basedOn w:val="Standaardalinea-lettertype"/>
    <w:link w:val="Tekstreferentie"/>
    <w:rsid w:val="00FB51A2"/>
    <w:rPr>
      <w:rFonts w:ascii="Palatino Linotype" w:hAnsi="Palatino Linotype"/>
      <w:i/>
      <w:color w:val="31849B" w:themeColor="accent5" w:themeShade="BF"/>
      <w:sz w:val="18"/>
    </w:rPr>
  </w:style>
  <w:style w:type="character" w:styleId="Verwijzingopmerking">
    <w:name w:val="annotation reference"/>
    <w:basedOn w:val="Standaardalinea-lettertype"/>
    <w:unhideWhenUsed/>
    <w:rsid w:val="00943D3C"/>
    <w:rPr>
      <w:sz w:val="16"/>
      <w:szCs w:val="16"/>
    </w:rPr>
  </w:style>
  <w:style w:type="paragraph" w:styleId="Tekstopmerking">
    <w:name w:val="annotation text"/>
    <w:basedOn w:val="Standaard"/>
    <w:link w:val="TekstopmerkingChar"/>
    <w:unhideWhenUsed/>
    <w:rsid w:val="00943D3C"/>
    <w:rPr>
      <w:sz w:val="20"/>
    </w:rPr>
  </w:style>
  <w:style w:type="character" w:customStyle="1" w:styleId="TekstopmerkingChar">
    <w:name w:val="Tekst opmerking Char"/>
    <w:basedOn w:val="Standaardalinea-lettertype"/>
    <w:link w:val="Tekstopmerking"/>
    <w:rsid w:val="00943D3C"/>
    <w:rPr>
      <w:rFonts w:ascii="Palatino Linotype" w:hAnsi="Palatino Linotype"/>
      <w:color w:val="333333"/>
    </w:rPr>
  </w:style>
  <w:style w:type="paragraph" w:styleId="Onderwerpvanopmerking">
    <w:name w:val="annotation subject"/>
    <w:basedOn w:val="Tekstopmerking"/>
    <w:next w:val="Tekstopmerking"/>
    <w:link w:val="OnderwerpvanopmerkingChar"/>
    <w:uiPriority w:val="99"/>
    <w:semiHidden/>
    <w:unhideWhenUsed/>
    <w:rsid w:val="00943D3C"/>
    <w:rPr>
      <w:b/>
      <w:bCs/>
    </w:rPr>
  </w:style>
  <w:style w:type="character" w:customStyle="1" w:styleId="OnderwerpvanopmerkingChar">
    <w:name w:val="Onderwerp van opmerking Char"/>
    <w:basedOn w:val="TekstopmerkingChar"/>
    <w:link w:val="Onderwerpvanopmerking"/>
    <w:uiPriority w:val="99"/>
    <w:semiHidden/>
    <w:rsid w:val="00943D3C"/>
    <w:rPr>
      <w:rFonts w:ascii="Palatino Linotype" w:hAnsi="Palatino Linotype"/>
      <w:b/>
      <w:bCs/>
      <w:color w:val="333333"/>
    </w:rPr>
  </w:style>
  <w:style w:type="character" w:customStyle="1" w:styleId="BijschriftChar2">
    <w:name w:val="Bijschrift Char2"/>
    <w:aliases w:val="Tabelkop Char,Bijschrift 2 Char,Bijschrift Char Char1,Tabel Char,Bijschrift Char1 Char Char,Bijschrift Char1 Char1,Bijschrift Char Char Char,Char Char Char Char2,Char Char3 Char,Char Char Char Char Char,Caption1 Char"/>
    <w:link w:val="Bijschrift"/>
    <w:uiPriority w:val="99"/>
    <w:rsid w:val="006D2BB3"/>
    <w:rPr>
      <w:rFonts w:ascii="Palatino Linotype" w:hAnsi="Palatino Linotype"/>
      <w:bCs/>
      <w:i/>
      <w:color w:val="333333"/>
      <w:sz w:val="18"/>
      <w:szCs w:val="18"/>
    </w:rPr>
  </w:style>
  <w:style w:type="character" w:customStyle="1" w:styleId="LijstalineaChar">
    <w:name w:val="Lijstalinea Char"/>
    <w:basedOn w:val="Standaardalinea-lettertype"/>
    <w:link w:val="Lijstalinea"/>
    <w:uiPriority w:val="34"/>
    <w:locked/>
    <w:rsid w:val="00451C8F"/>
    <w:rPr>
      <w:rFonts w:asciiTheme="minorHAnsi" w:hAnsiTheme="minorHAnsi" w:cstheme="minorBidi"/>
      <w:color w:val="262626" w:themeColor="text1" w:themeTint="D9"/>
      <w:sz w:val="18"/>
      <w:szCs w:val="22"/>
    </w:rPr>
  </w:style>
  <w:style w:type="character" w:styleId="Onopgelostemelding">
    <w:name w:val="Unresolved Mention"/>
    <w:basedOn w:val="Standaardalinea-lettertype"/>
    <w:uiPriority w:val="99"/>
    <w:semiHidden/>
    <w:unhideWhenUsed/>
    <w:rsid w:val="00B75354"/>
    <w:rPr>
      <w:color w:val="605E5C"/>
      <w:shd w:val="clear" w:color="auto" w:fill="E1DFDD"/>
    </w:rPr>
  </w:style>
  <w:style w:type="paragraph" w:styleId="Revisie">
    <w:name w:val="Revision"/>
    <w:hidden/>
    <w:uiPriority w:val="99"/>
    <w:semiHidden/>
    <w:rsid w:val="00C65350"/>
    <w:rPr>
      <w:rFonts w:ascii="Palatino Linotype" w:hAnsi="Palatino Linotype"/>
      <w:color w:val="33333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157614">
      <w:bodyDiv w:val="1"/>
      <w:marLeft w:val="0"/>
      <w:marRight w:val="0"/>
      <w:marTop w:val="0"/>
      <w:marBottom w:val="0"/>
      <w:divBdr>
        <w:top w:val="none" w:sz="0" w:space="0" w:color="auto"/>
        <w:left w:val="none" w:sz="0" w:space="0" w:color="auto"/>
        <w:bottom w:val="none" w:sz="0" w:space="0" w:color="auto"/>
        <w:right w:val="none" w:sz="0" w:space="0" w:color="auto"/>
      </w:divBdr>
      <w:divsChild>
        <w:div w:id="797992046">
          <w:marLeft w:val="1800"/>
          <w:marRight w:val="0"/>
          <w:marTop w:val="100"/>
          <w:marBottom w:val="0"/>
          <w:divBdr>
            <w:top w:val="none" w:sz="0" w:space="0" w:color="auto"/>
            <w:left w:val="none" w:sz="0" w:space="0" w:color="auto"/>
            <w:bottom w:val="none" w:sz="0" w:space="0" w:color="auto"/>
            <w:right w:val="none" w:sz="0" w:space="0" w:color="auto"/>
          </w:divBdr>
        </w:div>
      </w:divsChild>
    </w:div>
    <w:div w:id="163016217">
      <w:bodyDiv w:val="1"/>
      <w:marLeft w:val="0"/>
      <w:marRight w:val="0"/>
      <w:marTop w:val="0"/>
      <w:marBottom w:val="0"/>
      <w:divBdr>
        <w:top w:val="none" w:sz="0" w:space="0" w:color="auto"/>
        <w:left w:val="none" w:sz="0" w:space="0" w:color="auto"/>
        <w:bottom w:val="none" w:sz="0" w:space="0" w:color="auto"/>
        <w:right w:val="none" w:sz="0" w:space="0" w:color="auto"/>
      </w:divBdr>
    </w:div>
    <w:div w:id="179710883">
      <w:bodyDiv w:val="1"/>
      <w:marLeft w:val="0"/>
      <w:marRight w:val="0"/>
      <w:marTop w:val="0"/>
      <w:marBottom w:val="0"/>
      <w:divBdr>
        <w:top w:val="none" w:sz="0" w:space="0" w:color="auto"/>
        <w:left w:val="none" w:sz="0" w:space="0" w:color="auto"/>
        <w:bottom w:val="none" w:sz="0" w:space="0" w:color="auto"/>
        <w:right w:val="none" w:sz="0" w:space="0" w:color="auto"/>
      </w:divBdr>
    </w:div>
    <w:div w:id="310864292">
      <w:bodyDiv w:val="1"/>
      <w:marLeft w:val="0"/>
      <w:marRight w:val="0"/>
      <w:marTop w:val="0"/>
      <w:marBottom w:val="0"/>
      <w:divBdr>
        <w:top w:val="none" w:sz="0" w:space="0" w:color="auto"/>
        <w:left w:val="none" w:sz="0" w:space="0" w:color="auto"/>
        <w:bottom w:val="none" w:sz="0" w:space="0" w:color="auto"/>
        <w:right w:val="none" w:sz="0" w:space="0" w:color="auto"/>
      </w:divBdr>
      <w:divsChild>
        <w:div w:id="180434611">
          <w:marLeft w:val="274"/>
          <w:marRight w:val="0"/>
          <w:marTop w:val="0"/>
          <w:marBottom w:val="0"/>
          <w:divBdr>
            <w:top w:val="none" w:sz="0" w:space="0" w:color="auto"/>
            <w:left w:val="none" w:sz="0" w:space="0" w:color="auto"/>
            <w:bottom w:val="none" w:sz="0" w:space="0" w:color="auto"/>
            <w:right w:val="none" w:sz="0" w:space="0" w:color="auto"/>
          </w:divBdr>
        </w:div>
      </w:divsChild>
    </w:div>
    <w:div w:id="321281495">
      <w:bodyDiv w:val="1"/>
      <w:marLeft w:val="0"/>
      <w:marRight w:val="0"/>
      <w:marTop w:val="0"/>
      <w:marBottom w:val="0"/>
      <w:divBdr>
        <w:top w:val="none" w:sz="0" w:space="0" w:color="auto"/>
        <w:left w:val="none" w:sz="0" w:space="0" w:color="auto"/>
        <w:bottom w:val="none" w:sz="0" w:space="0" w:color="auto"/>
        <w:right w:val="none" w:sz="0" w:space="0" w:color="auto"/>
      </w:divBdr>
      <w:divsChild>
        <w:div w:id="699814885">
          <w:marLeft w:val="0"/>
          <w:marRight w:val="0"/>
          <w:marTop w:val="0"/>
          <w:marBottom w:val="0"/>
          <w:divBdr>
            <w:top w:val="none" w:sz="0" w:space="0" w:color="auto"/>
            <w:left w:val="none" w:sz="0" w:space="0" w:color="auto"/>
            <w:bottom w:val="none" w:sz="0" w:space="0" w:color="auto"/>
            <w:right w:val="none" w:sz="0" w:space="0" w:color="auto"/>
          </w:divBdr>
          <w:divsChild>
            <w:div w:id="2132044345">
              <w:marLeft w:val="0"/>
              <w:marRight w:val="0"/>
              <w:marTop w:val="0"/>
              <w:marBottom w:val="0"/>
              <w:divBdr>
                <w:top w:val="single" w:sz="4" w:space="0" w:color="A5ACB2"/>
                <w:left w:val="single" w:sz="4" w:space="0" w:color="A5ACB2"/>
                <w:bottom w:val="single" w:sz="4" w:space="0" w:color="A5ACB2"/>
                <w:right w:val="single" w:sz="4" w:space="0" w:color="A5ACB2"/>
              </w:divBdr>
            </w:div>
          </w:divsChild>
        </w:div>
      </w:divsChild>
    </w:div>
    <w:div w:id="352655335">
      <w:bodyDiv w:val="1"/>
      <w:marLeft w:val="0"/>
      <w:marRight w:val="0"/>
      <w:marTop w:val="0"/>
      <w:marBottom w:val="0"/>
      <w:divBdr>
        <w:top w:val="none" w:sz="0" w:space="0" w:color="auto"/>
        <w:left w:val="none" w:sz="0" w:space="0" w:color="auto"/>
        <w:bottom w:val="none" w:sz="0" w:space="0" w:color="auto"/>
        <w:right w:val="none" w:sz="0" w:space="0" w:color="auto"/>
      </w:divBdr>
      <w:divsChild>
        <w:div w:id="471098779">
          <w:marLeft w:val="0"/>
          <w:marRight w:val="0"/>
          <w:marTop w:val="0"/>
          <w:marBottom w:val="0"/>
          <w:divBdr>
            <w:top w:val="none" w:sz="0" w:space="0" w:color="auto"/>
            <w:left w:val="none" w:sz="0" w:space="0" w:color="auto"/>
            <w:bottom w:val="none" w:sz="0" w:space="0" w:color="auto"/>
            <w:right w:val="none" w:sz="0" w:space="0" w:color="auto"/>
          </w:divBdr>
          <w:divsChild>
            <w:div w:id="163085735">
              <w:marLeft w:val="0"/>
              <w:marRight w:val="0"/>
              <w:marTop w:val="0"/>
              <w:marBottom w:val="0"/>
              <w:divBdr>
                <w:top w:val="single" w:sz="4" w:space="0" w:color="A5ACB2"/>
                <w:left w:val="single" w:sz="4" w:space="0" w:color="A5ACB2"/>
                <w:bottom w:val="single" w:sz="4" w:space="0" w:color="A5ACB2"/>
                <w:right w:val="single" w:sz="4" w:space="0" w:color="A5ACB2"/>
              </w:divBdr>
            </w:div>
          </w:divsChild>
        </w:div>
      </w:divsChild>
    </w:div>
    <w:div w:id="506021130">
      <w:bodyDiv w:val="1"/>
      <w:marLeft w:val="0"/>
      <w:marRight w:val="0"/>
      <w:marTop w:val="0"/>
      <w:marBottom w:val="0"/>
      <w:divBdr>
        <w:top w:val="none" w:sz="0" w:space="0" w:color="auto"/>
        <w:left w:val="none" w:sz="0" w:space="0" w:color="auto"/>
        <w:bottom w:val="none" w:sz="0" w:space="0" w:color="auto"/>
        <w:right w:val="none" w:sz="0" w:space="0" w:color="auto"/>
      </w:divBdr>
    </w:div>
    <w:div w:id="603155600">
      <w:bodyDiv w:val="1"/>
      <w:marLeft w:val="0"/>
      <w:marRight w:val="0"/>
      <w:marTop w:val="0"/>
      <w:marBottom w:val="0"/>
      <w:divBdr>
        <w:top w:val="none" w:sz="0" w:space="0" w:color="auto"/>
        <w:left w:val="none" w:sz="0" w:space="0" w:color="auto"/>
        <w:bottom w:val="none" w:sz="0" w:space="0" w:color="auto"/>
        <w:right w:val="none" w:sz="0" w:space="0" w:color="auto"/>
      </w:divBdr>
    </w:div>
    <w:div w:id="617029415">
      <w:bodyDiv w:val="1"/>
      <w:marLeft w:val="0"/>
      <w:marRight w:val="0"/>
      <w:marTop w:val="0"/>
      <w:marBottom w:val="0"/>
      <w:divBdr>
        <w:top w:val="none" w:sz="0" w:space="0" w:color="auto"/>
        <w:left w:val="none" w:sz="0" w:space="0" w:color="auto"/>
        <w:bottom w:val="none" w:sz="0" w:space="0" w:color="auto"/>
        <w:right w:val="none" w:sz="0" w:space="0" w:color="auto"/>
      </w:divBdr>
    </w:div>
    <w:div w:id="643970458">
      <w:bodyDiv w:val="1"/>
      <w:marLeft w:val="0"/>
      <w:marRight w:val="0"/>
      <w:marTop w:val="0"/>
      <w:marBottom w:val="0"/>
      <w:divBdr>
        <w:top w:val="none" w:sz="0" w:space="0" w:color="auto"/>
        <w:left w:val="none" w:sz="0" w:space="0" w:color="auto"/>
        <w:bottom w:val="none" w:sz="0" w:space="0" w:color="auto"/>
        <w:right w:val="none" w:sz="0" w:space="0" w:color="auto"/>
      </w:divBdr>
    </w:div>
    <w:div w:id="878400818">
      <w:bodyDiv w:val="1"/>
      <w:marLeft w:val="0"/>
      <w:marRight w:val="0"/>
      <w:marTop w:val="0"/>
      <w:marBottom w:val="0"/>
      <w:divBdr>
        <w:top w:val="none" w:sz="0" w:space="0" w:color="auto"/>
        <w:left w:val="none" w:sz="0" w:space="0" w:color="auto"/>
        <w:bottom w:val="none" w:sz="0" w:space="0" w:color="auto"/>
        <w:right w:val="none" w:sz="0" w:space="0" w:color="auto"/>
      </w:divBdr>
      <w:divsChild>
        <w:div w:id="1969627089">
          <w:marLeft w:val="0"/>
          <w:marRight w:val="0"/>
          <w:marTop w:val="0"/>
          <w:marBottom w:val="0"/>
          <w:divBdr>
            <w:top w:val="none" w:sz="0" w:space="0" w:color="auto"/>
            <w:left w:val="none" w:sz="0" w:space="0" w:color="auto"/>
            <w:bottom w:val="none" w:sz="0" w:space="0" w:color="auto"/>
            <w:right w:val="none" w:sz="0" w:space="0" w:color="auto"/>
          </w:divBdr>
          <w:divsChild>
            <w:div w:id="378282506">
              <w:marLeft w:val="0"/>
              <w:marRight w:val="0"/>
              <w:marTop w:val="0"/>
              <w:marBottom w:val="0"/>
              <w:divBdr>
                <w:top w:val="single" w:sz="4" w:space="0" w:color="A5ACB2"/>
                <w:left w:val="single" w:sz="4" w:space="0" w:color="A5ACB2"/>
                <w:bottom w:val="single" w:sz="4" w:space="0" w:color="A5ACB2"/>
                <w:right w:val="single" w:sz="4" w:space="0" w:color="A5ACB2"/>
              </w:divBdr>
            </w:div>
          </w:divsChild>
        </w:div>
      </w:divsChild>
    </w:div>
    <w:div w:id="881476327">
      <w:bodyDiv w:val="1"/>
      <w:marLeft w:val="0"/>
      <w:marRight w:val="0"/>
      <w:marTop w:val="0"/>
      <w:marBottom w:val="0"/>
      <w:divBdr>
        <w:top w:val="none" w:sz="0" w:space="0" w:color="auto"/>
        <w:left w:val="none" w:sz="0" w:space="0" w:color="auto"/>
        <w:bottom w:val="none" w:sz="0" w:space="0" w:color="auto"/>
        <w:right w:val="none" w:sz="0" w:space="0" w:color="auto"/>
      </w:divBdr>
      <w:divsChild>
        <w:div w:id="296574996">
          <w:marLeft w:val="0"/>
          <w:marRight w:val="0"/>
          <w:marTop w:val="0"/>
          <w:marBottom w:val="0"/>
          <w:divBdr>
            <w:top w:val="none" w:sz="0" w:space="0" w:color="auto"/>
            <w:left w:val="none" w:sz="0" w:space="0" w:color="auto"/>
            <w:bottom w:val="none" w:sz="0" w:space="0" w:color="auto"/>
            <w:right w:val="none" w:sz="0" w:space="0" w:color="auto"/>
          </w:divBdr>
        </w:div>
        <w:div w:id="2069260440">
          <w:marLeft w:val="0"/>
          <w:marRight w:val="0"/>
          <w:marTop w:val="0"/>
          <w:marBottom w:val="0"/>
          <w:divBdr>
            <w:top w:val="none" w:sz="0" w:space="0" w:color="auto"/>
            <w:left w:val="none" w:sz="0" w:space="0" w:color="auto"/>
            <w:bottom w:val="none" w:sz="0" w:space="0" w:color="auto"/>
            <w:right w:val="none" w:sz="0" w:space="0" w:color="auto"/>
          </w:divBdr>
        </w:div>
      </w:divsChild>
    </w:div>
    <w:div w:id="892959049">
      <w:bodyDiv w:val="1"/>
      <w:marLeft w:val="0"/>
      <w:marRight w:val="0"/>
      <w:marTop w:val="0"/>
      <w:marBottom w:val="0"/>
      <w:divBdr>
        <w:top w:val="none" w:sz="0" w:space="0" w:color="auto"/>
        <w:left w:val="none" w:sz="0" w:space="0" w:color="auto"/>
        <w:bottom w:val="none" w:sz="0" w:space="0" w:color="auto"/>
        <w:right w:val="none" w:sz="0" w:space="0" w:color="auto"/>
      </w:divBdr>
    </w:div>
    <w:div w:id="962081826">
      <w:bodyDiv w:val="1"/>
      <w:marLeft w:val="0"/>
      <w:marRight w:val="0"/>
      <w:marTop w:val="0"/>
      <w:marBottom w:val="0"/>
      <w:divBdr>
        <w:top w:val="none" w:sz="0" w:space="0" w:color="auto"/>
        <w:left w:val="none" w:sz="0" w:space="0" w:color="auto"/>
        <w:bottom w:val="none" w:sz="0" w:space="0" w:color="auto"/>
        <w:right w:val="none" w:sz="0" w:space="0" w:color="auto"/>
      </w:divBdr>
    </w:div>
    <w:div w:id="984361098">
      <w:bodyDiv w:val="1"/>
      <w:marLeft w:val="0"/>
      <w:marRight w:val="0"/>
      <w:marTop w:val="0"/>
      <w:marBottom w:val="0"/>
      <w:divBdr>
        <w:top w:val="none" w:sz="0" w:space="0" w:color="auto"/>
        <w:left w:val="none" w:sz="0" w:space="0" w:color="auto"/>
        <w:bottom w:val="none" w:sz="0" w:space="0" w:color="auto"/>
        <w:right w:val="none" w:sz="0" w:space="0" w:color="auto"/>
      </w:divBdr>
    </w:div>
    <w:div w:id="1058939618">
      <w:bodyDiv w:val="1"/>
      <w:marLeft w:val="0"/>
      <w:marRight w:val="0"/>
      <w:marTop w:val="0"/>
      <w:marBottom w:val="0"/>
      <w:divBdr>
        <w:top w:val="none" w:sz="0" w:space="0" w:color="auto"/>
        <w:left w:val="none" w:sz="0" w:space="0" w:color="auto"/>
        <w:bottom w:val="none" w:sz="0" w:space="0" w:color="auto"/>
        <w:right w:val="none" w:sz="0" w:space="0" w:color="auto"/>
      </w:divBdr>
    </w:div>
    <w:div w:id="1102723343">
      <w:bodyDiv w:val="1"/>
      <w:marLeft w:val="0"/>
      <w:marRight w:val="0"/>
      <w:marTop w:val="0"/>
      <w:marBottom w:val="0"/>
      <w:divBdr>
        <w:top w:val="none" w:sz="0" w:space="0" w:color="auto"/>
        <w:left w:val="none" w:sz="0" w:space="0" w:color="auto"/>
        <w:bottom w:val="none" w:sz="0" w:space="0" w:color="auto"/>
        <w:right w:val="none" w:sz="0" w:space="0" w:color="auto"/>
      </w:divBdr>
    </w:div>
    <w:div w:id="1164903885">
      <w:bodyDiv w:val="1"/>
      <w:marLeft w:val="0"/>
      <w:marRight w:val="0"/>
      <w:marTop w:val="0"/>
      <w:marBottom w:val="0"/>
      <w:divBdr>
        <w:top w:val="none" w:sz="0" w:space="0" w:color="auto"/>
        <w:left w:val="none" w:sz="0" w:space="0" w:color="auto"/>
        <w:bottom w:val="none" w:sz="0" w:space="0" w:color="auto"/>
        <w:right w:val="none" w:sz="0" w:space="0" w:color="auto"/>
      </w:divBdr>
    </w:div>
    <w:div w:id="1191991522">
      <w:bodyDiv w:val="1"/>
      <w:marLeft w:val="0"/>
      <w:marRight w:val="0"/>
      <w:marTop w:val="0"/>
      <w:marBottom w:val="0"/>
      <w:divBdr>
        <w:top w:val="none" w:sz="0" w:space="0" w:color="auto"/>
        <w:left w:val="none" w:sz="0" w:space="0" w:color="auto"/>
        <w:bottom w:val="none" w:sz="0" w:space="0" w:color="auto"/>
        <w:right w:val="none" w:sz="0" w:space="0" w:color="auto"/>
      </w:divBdr>
    </w:div>
    <w:div w:id="1297369683">
      <w:bodyDiv w:val="1"/>
      <w:marLeft w:val="0"/>
      <w:marRight w:val="0"/>
      <w:marTop w:val="0"/>
      <w:marBottom w:val="0"/>
      <w:divBdr>
        <w:top w:val="none" w:sz="0" w:space="0" w:color="auto"/>
        <w:left w:val="none" w:sz="0" w:space="0" w:color="auto"/>
        <w:bottom w:val="none" w:sz="0" w:space="0" w:color="auto"/>
        <w:right w:val="none" w:sz="0" w:space="0" w:color="auto"/>
      </w:divBdr>
    </w:div>
    <w:div w:id="1330593628">
      <w:bodyDiv w:val="1"/>
      <w:marLeft w:val="0"/>
      <w:marRight w:val="0"/>
      <w:marTop w:val="0"/>
      <w:marBottom w:val="0"/>
      <w:divBdr>
        <w:top w:val="none" w:sz="0" w:space="0" w:color="auto"/>
        <w:left w:val="none" w:sz="0" w:space="0" w:color="auto"/>
        <w:bottom w:val="none" w:sz="0" w:space="0" w:color="auto"/>
        <w:right w:val="none" w:sz="0" w:space="0" w:color="auto"/>
      </w:divBdr>
    </w:div>
    <w:div w:id="1372150347">
      <w:bodyDiv w:val="1"/>
      <w:marLeft w:val="0"/>
      <w:marRight w:val="0"/>
      <w:marTop w:val="0"/>
      <w:marBottom w:val="0"/>
      <w:divBdr>
        <w:top w:val="none" w:sz="0" w:space="0" w:color="auto"/>
        <w:left w:val="none" w:sz="0" w:space="0" w:color="auto"/>
        <w:bottom w:val="none" w:sz="0" w:space="0" w:color="auto"/>
        <w:right w:val="none" w:sz="0" w:space="0" w:color="auto"/>
      </w:divBdr>
    </w:div>
    <w:div w:id="1484588510">
      <w:bodyDiv w:val="1"/>
      <w:marLeft w:val="0"/>
      <w:marRight w:val="0"/>
      <w:marTop w:val="0"/>
      <w:marBottom w:val="0"/>
      <w:divBdr>
        <w:top w:val="none" w:sz="0" w:space="0" w:color="auto"/>
        <w:left w:val="none" w:sz="0" w:space="0" w:color="auto"/>
        <w:bottom w:val="none" w:sz="0" w:space="0" w:color="auto"/>
        <w:right w:val="none" w:sz="0" w:space="0" w:color="auto"/>
      </w:divBdr>
      <w:divsChild>
        <w:div w:id="948001453">
          <w:marLeft w:val="2520"/>
          <w:marRight w:val="0"/>
          <w:marTop w:val="100"/>
          <w:marBottom w:val="0"/>
          <w:divBdr>
            <w:top w:val="none" w:sz="0" w:space="0" w:color="auto"/>
            <w:left w:val="none" w:sz="0" w:space="0" w:color="auto"/>
            <w:bottom w:val="none" w:sz="0" w:space="0" w:color="auto"/>
            <w:right w:val="none" w:sz="0" w:space="0" w:color="auto"/>
          </w:divBdr>
        </w:div>
        <w:div w:id="1724207725">
          <w:marLeft w:val="2520"/>
          <w:marRight w:val="0"/>
          <w:marTop w:val="100"/>
          <w:marBottom w:val="0"/>
          <w:divBdr>
            <w:top w:val="none" w:sz="0" w:space="0" w:color="auto"/>
            <w:left w:val="none" w:sz="0" w:space="0" w:color="auto"/>
            <w:bottom w:val="none" w:sz="0" w:space="0" w:color="auto"/>
            <w:right w:val="none" w:sz="0" w:space="0" w:color="auto"/>
          </w:divBdr>
        </w:div>
        <w:div w:id="977153079">
          <w:marLeft w:val="3240"/>
          <w:marRight w:val="0"/>
          <w:marTop w:val="100"/>
          <w:marBottom w:val="0"/>
          <w:divBdr>
            <w:top w:val="none" w:sz="0" w:space="0" w:color="auto"/>
            <w:left w:val="none" w:sz="0" w:space="0" w:color="auto"/>
            <w:bottom w:val="none" w:sz="0" w:space="0" w:color="auto"/>
            <w:right w:val="none" w:sz="0" w:space="0" w:color="auto"/>
          </w:divBdr>
        </w:div>
      </w:divsChild>
    </w:div>
    <w:div w:id="1530290666">
      <w:bodyDiv w:val="1"/>
      <w:marLeft w:val="0"/>
      <w:marRight w:val="0"/>
      <w:marTop w:val="0"/>
      <w:marBottom w:val="0"/>
      <w:divBdr>
        <w:top w:val="none" w:sz="0" w:space="0" w:color="auto"/>
        <w:left w:val="none" w:sz="0" w:space="0" w:color="auto"/>
        <w:bottom w:val="none" w:sz="0" w:space="0" w:color="auto"/>
        <w:right w:val="none" w:sz="0" w:space="0" w:color="auto"/>
      </w:divBdr>
    </w:div>
    <w:div w:id="1550873639">
      <w:bodyDiv w:val="1"/>
      <w:marLeft w:val="0"/>
      <w:marRight w:val="0"/>
      <w:marTop w:val="0"/>
      <w:marBottom w:val="0"/>
      <w:divBdr>
        <w:top w:val="none" w:sz="0" w:space="0" w:color="auto"/>
        <w:left w:val="none" w:sz="0" w:space="0" w:color="auto"/>
        <w:bottom w:val="none" w:sz="0" w:space="0" w:color="auto"/>
        <w:right w:val="none" w:sz="0" w:space="0" w:color="auto"/>
      </w:divBdr>
    </w:div>
    <w:div w:id="1552417869">
      <w:bodyDiv w:val="1"/>
      <w:marLeft w:val="0"/>
      <w:marRight w:val="0"/>
      <w:marTop w:val="0"/>
      <w:marBottom w:val="0"/>
      <w:divBdr>
        <w:top w:val="none" w:sz="0" w:space="0" w:color="auto"/>
        <w:left w:val="none" w:sz="0" w:space="0" w:color="auto"/>
        <w:bottom w:val="none" w:sz="0" w:space="0" w:color="auto"/>
        <w:right w:val="none" w:sz="0" w:space="0" w:color="auto"/>
      </w:divBdr>
      <w:divsChild>
        <w:div w:id="1292397069">
          <w:marLeft w:val="0"/>
          <w:marRight w:val="0"/>
          <w:marTop w:val="120"/>
          <w:marBottom w:val="120"/>
          <w:divBdr>
            <w:top w:val="single" w:sz="6" w:space="6" w:color="C0C0C0"/>
            <w:left w:val="single" w:sz="6" w:space="6" w:color="C0C0C0"/>
            <w:bottom w:val="single" w:sz="6" w:space="6" w:color="C0C0C0"/>
            <w:right w:val="single" w:sz="6" w:space="6" w:color="C0C0C0"/>
          </w:divBdr>
          <w:divsChild>
            <w:div w:id="1985156523">
              <w:marLeft w:val="0"/>
              <w:marRight w:val="225"/>
              <w:marTop w:val="0"/>
              <w:marBottom w:val="0"/>
              <w:divBdr>
                <w:top w:val="none" w:sz="0" w:space="0" w:color="auto"/>
                <w:left w:val="none" w:sz="0" w:space="0" w:color="auto"/>
                <w:bottom w:val="none" w:sz="0" w:space="0" w:color="auto"/>
                <w:right w:val="none" w:sz="0" w:space="0" w:color="auto"/>
              </w:divBdr>
            </w:div>
          </w:divsChild>
        </w:div>
        <w:div w:id="1029526532">
          <w:marLeft w:val="0"/>
          <w:marRight w:val="0"/>
          <w:marTop w:val="120"/>
          <w:marBottom w:val="120"/>
          <w:divBdr>
            <w:top w:val="single" w:sz="6" w:space="6" w:color="C0C0C0"/>
            <w:left w:val="single" w:sz="6" w:space="6" w:color="C0C0C0"/>
            <w:bottom w:val="single" w:sz="6" w:space="6" w:color="C0C0C0"/>
            <w:right w:val="single" w:sz="6" w:space="6" w:color="C0C0C0"/>
          </w:divBdr>
          <w:divsChild>
            <w:div w:id="581138242">
              <w:marLeft w:val="0"/>
              <w:marRight w:val="225"/>
              <w:marTop w:val="0"/>
              <w:marBottom w:val="0"/>
              <w:divBdr>
                <w:top w:val="none" w:sz="0" w:space="0" w:color="auto"/>
                <w:left w:val="none" w:sz="0" w:space="0" w:color="auto"/>
                <w:bottom w:val="none" w:sz="0" w:space="0" w:color="auto"/>
                <w:right w:val="none" w:sz="0" w:space="0" w:color="auto"/>
              </w:divBdr>
            </w:div>
          </w:divsChild>
        </w:div>
        <w:div w:id="1257204269">
          <w:marLeft w:val="0"/>
          <w:marRight w:val="0"/>
          <w:marTop w:val="120"/>
          <w:marBottom w:val="120"/>
          <w:divBdr>
            <w:top w:val="single" w:sz="6" w:space="6" w:color="C0C0C0"/>
            <w:left w:val="single" w:sz="6" w:space="6" w:color="C0C0C0"/>
            <w:bottom w:val="single" w:sz="6" w:space="6" w:color="C0C0C0"/>
            <w:right w:val="single" w:sz="6" w:space="6" w:color="C0C0C0"/>
          </w:divBdr>
          <w:divsChild>
            <w:div w:id="105435363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93053232">
      <w:bodyDiv w:val="1"/>
      <w:marLeft w:val="0"/>
      <w:marRight w:val="0"/>
      <w:marTop w:val="0"/>
      <w:marBottom w:val="0"/>
      <w:divBdr>
        <w:top w:val="none" w:sz="0" w:space="0" w:color="auto"/>
        <w:left w:val="none" w:sz="0" w:space="0" w:color="auto"/>
        <w:bottom w:val="none" w:sz="0" w:space="0" w:color="auto"/>
        <w:right w:val="none" w:sz="0" w:space="0" w:color="auto"/>
      </w:divBdr>
    </w:div>
    <w:div w:id="1602105887">
      <w:bodyDiv w:val="1"/>
      <w:marLeft w:val="0"/>
      <w:marRight w:val="0"/>
      <w:marTop w:val="0"/>
      <w:marBottom w:val="0"/>
      <w:divBdr>
        <w:top w:val="none" w:sz="0" w:space="0" w:color="auto"/>
        <w:left w:val="none" w:sz="0" w:space="0" w:color="auto"/>
        <w:bottom w:val="none" w:sz="0" w:space="0" w:color="auto"/>
        <w:right w:val="none" w:sz="0" w:space="0" w:color="auto"/>
      </w:divBdr>
    </w:div>
    <w:div w:id="1612859684">
      <w:bodyDiv w:val="1"/>
      <w:marLeft w:val="0"/>
      <w:marRight w:val="0"/>
      <w:marTop w:val="0"/>
      <w:marBottom w:val="0"/>
      <w:divBdr>
        <w:top w:val="none" w:sz="0" w:space="0" w:color="auto"/>
        <w:left w:val="none" w:sz="0" w:space="0" w:color="auto"/>
        <w:bottom w:val="none" w:sz="0" w:space="0" w:color="auto"/>
        <w:right w:val="none" w:sz="0" w:space="0" w:color="auto"/>
      </w:divBdr>
    </w:div>
    <w:div w:id="1662465937">
      <w:bodyDiv w:val="1"/>
      <w:marLeft w:val="0"/>
      <w:marRight w:val="0"/>
      <w:marTop w:val="0"/>
      <w:marBottom w:val="0"/>
      <w:divBdr>
        <w:top w:val="none" w:sz="0" w:space="0" w:color="auto"/>
        <w:left w:val="none" w:sz="0" w:space="0" w:color="auto"/>
        <w:bottom w:val="none" w:sz="0" w:space="0" w:color="auto"/>
        <w:right w:val="none" w:sz="0" w:space="0" w:color="auto"/>
      </w:divBdr>
    </w:div>
    <w:div w:id="1777094577">
      <w:bodyDiv w:val="1"/>
      <w:marLeft w:val="0"/>
      <w:marRight w:val="0"/>
      <w:marTop w:val="0"/>
      <w:marBottom w:val="0"/>
      <w:divBdr>
        <w:top w:val="none" w:sz="0" w:space="0" w:color="auto"/>
        <w:left w:val="none" w:sz="0" w:space="0" w:color="auto"/>
        <w:bottom w:val="none" w:sz="0" w:space="0" w:color="auto"/>
        <w:right w:val="none" w:sz="0" w:space="0" w:color="auto"/>
      </w:divBdr>
    </w:div>
    <w:div w:id="1779450672">
      <w:bodyDiv w:val="1"/>
      <w:marLeft w:val="0"/>
      <w:marRight w:val="0"/>
      <w:marTop w:val="0"/>
      <w:marBottom w:val="0"/>
      <w:divBdr>
        <w:top w:val="none" w:sz="0" w:space="0" w:color="auto"/>
        <w:left w:val="none" w:sz="0" w:space="0" w:color="auto"/>
        <w:bottom w:val="none" w:sz="0" w:space="0" w:color="auto"/>
        <w:right w:val="none" w:sz="0" w:space="0" w:color="auto"/>
      </w:divBdr>
    </w:div>
    <w:div w:id="1942494351">
      <w:bodyDiv w:val="1"/>
      <w:marLeft w:val="0"/>
      <w:marRight w:val="0"/>
      <w:marTop w:val="0"/>
      <w:marBottom w:val="0"/>
      <w:divBdr>
        <w:top w:val="none" w:sz="0" w:space="0" w:color="auto"/>
        <w:left w:val="none" w:sz="0" w:space="0" w:color="auto"/>
        <w:bottom w:val="none" w:sz="0" w:space="0" w:color="auto"/>
        <w:right w:val="none" w:sz="0" w:space="0" w:color="auto"/>
      </w:divBdr>
    </w:div>
    <w:div w:id="2009937963">
      <w:bodyDiv w:val="1"/>
      <w:marLeft w:val="0"/>
      <w:marRight w:val="0"/>
      <w:marTop w:val="0"/>
      <w:marBottom w:val="0"/>
      <w:divBdr>
        <w:top w:val="none" w:sz="0" w:space="0" w:color="auto"/>
        <w:left w:val="none" w:sz="0" w:space="0" w:color="auto"/>
        <w:bottom w:val="none" w:sz="0" w:space="0" w:color="auto"/>
        <w:right w:val="none" w:sz="0" w:space="0" w:color="auto"/>
      </w:divBdr>
    </w:div>
    <w:div w:id="2053071373">
      <w:bodyDiv w:val="1"/>
      <w:marLeft w:val="0"/>
      <w:marRight w:val="0"/>
      <w:marTop w:val="0"/>
      <w:marBottom w:val="0"/>
      <w:divBdr>
        <w:top w:val="none" w:sz="0" w:space="0" w:color="auto"/>
        <w:left w:val="none" w:sz="0" w:space="0" w:color="auto"/>
        <w:bottom w:val="none" w:sz="0" w:space="0" w:color="auto"/>
        <w:right w:val="none" w:sz="0" w:space="0" w:color="auto"/>
      </w:divBdr>
    </w:div>
    <w:div w:id="209146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4.png"/><Relationship Id="rId39" Type="http://schemas.openxmlformats.org/officeDocument/2006/relationships/image" Target="media/image17.jpeg"/><Relationship Id="rId21" Type="http://schemas.openxmlformats.org/officeDocument/2006/relationships/image" Target="media/image2.jpeg"/><Relationship Id="rId34" Type="http://schemas.openxmlformats.org/officeDocument/2006/relationships/image" Target="media/image12.jpeg"/><Relationship Id="rId42" Type="http://schemas.openxmlformats.org/officeDocument/2006/relationships/image" Target="media/image20.png"/><Relationship Id="rId47" Type="http://schemas.openxmlformats.org/officeDocument/2006/relationships/hyperlink" Target="mailto:info@sbverhaeghe.be.b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info@sbverhaeghe.be" TargetMode="External"/><Relationship Id="rId29" Type="http://schemas.openxmlformats.org/officeDocument/2006/relationships/image" Target="media/image7.jpeg"/><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image" Target="media/image10.png"/><Relationship Id="rId37" Type="http://schemas.openxmlformats.org/officeDocument/2006/relationships/image" Target="media/image15.jpeg"/><Relationship Id="rId40" Type="http://schemas.openxmlformats.org/officeDocument/2006/relationships/image" Target="media/image18.jpeg"/><Relationship Id="rId45"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eader" Target="header6.xml"/><Relationship Id="rId28" Type="http://schemas.openxmlformats.org/officeDocument/2006/relationships/image" Target="media/image6.png"/><Relationship Id="rId36" Type="http://schemas.openxmlformats.org/officeDocument/2006/relationships/image" Target="media/image14.jpe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image" Target="media/image9.png"/><Relationship Id="rId44"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jpeg"/><Relationship Id="rId27" Type="http://schemas.openxmlformats.org/officeDocument/2006/relationships/image" Target="media/image5.jpe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header" Target="header8.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oter" Target="footer4.xml"/><Relationship Id="rId33" Type="http://schemas.openxmlformats.org/officeDocument/2006/relationships/image" Target="media/image11.png"/><Relationship Id="rId38" Type="http://schemas.openxmlformats.org/officeDocument/2006/relationships/image" Target="media/image16.jpeg"/><Relationship Id="rId46" Type="http://schemas.openxmlformats.org/officeDocument/2006/relationships/image" Target="media/image21.jpeg"/><Relationship Id="rId20" Type="http://schemas.openxmlformats.org/officeDocument/2006/relationships/footer" Target="footer3.xml"/><Relationship Id="rId41"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701453\Desktop\template_rapport_portrait%20draft_plo_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latino Linotype">
      <a:majorFont>
        <a:latin typeface="Palatino Linotype"/>
        <a:ea typeface=""/>
        <a:cs typeface=""/>
      </a:majorFont>
      <a:minorFont>
        <a:latin typeface="Palatino Linotyp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1B3CFCB2C88C4FA261CE08FEB29C1D" ma:contentTypeVersion="16" ma:contentTypeDescription="Een nieuw document maken." ma:contentTypeScope="" ma:versionID="2e36d5e6ae571984e03306477e407409">
  <xsd:schema xmlns:xsd="http://www.w3.org/2001/XMLSchema" xmlns:xs="http://www.w3.org/2001/XMLSchema" xmlns:p="http://schemas.microsoft.com/office/2006/metadata/properties" xmlns:ns2="829388fa-619f-409d-a78b-fb30b38962ee" xmlns:ns3="10cf1532-b956-4d11-8cdd-ea7f4c235bc3" targetNamespace="http://schemas.microsoft.com/office/2006/metadata/properties" ma:root="true" ma:fieldsID="9b5754c29fa1a0794b015e19878b8556" ns2:_="" ns3:_="">
    <xsd:import namespace="829388fa-619f-409d-a78b-fb30b38962ee"/>
    <xsd:import namespace="10cf1532-b956-4d11-8cdd-ea7f4c235b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9388fa-619f-409d-a78b-fb30b38962e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3c77c0d-d218-43a2-b9ce-1746c72dd2bf}" ma:internalName="TaxCatchAll" ma:showField="CatchAllData" ma:web="829388fa-619f-409d-a78b-fb30b38962e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0cf1532-b956-4d11-8cdd-ea7f4c235b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1ea3c4e-b73d-42ec-a754-4f473e6e852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9388fa-619f-409d-a78b-fb30b38962ee" xsi:nil="true"/>
    <lcf76f155ced4ddcb4097134ff3c332f xmlns="10cf1532-b956-4d11-8cdd-ea7f4c235bc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358D8-00EE-4618-B4B9-C7D393B6C233}">
  <ds:schemaRefs>
    <ds:schemaRef ds:uri="http://schemas.microsoft.com/sharepoint/v3/contenttype/forms"/>
  </ds:schemaRefs>
</ds:datastoreItem>
</file>

<file path=customXml/itemProps2.xml><?xml version="1.0" encoding="utf-8"?>
<ds:datastoreItem xmlns:ds="http://schemas.openxmlformats.org/officeDocument/2006/customXml" ds:itemID="{1DE90C80-CD68-49BC-ACED-AB588E06D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9388fa-619f-409d-a78b-fb30b38962ee"/>
    <ds:schemaRef ds:uri="10cf1532-b956-4d11-8cdd-ea7f4c235b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3C4B44-4B40-4C64-AA4C-101E4EEC6B24}">
  <ds:schemaRefs>
    <ds:schemaRef ds:uri="http://purl.org/dc/dcmitype/"/>
    <ds:schemaRef ds:uri="http://www.w3.org/XML/1998/namespace"/>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10cf1532-b956-4d11-8cdd-ea7f4c235bc3"/>
    <ds:schemaRef ds:uri="829388fa-619f-409d-a78b-fb30b38962ee"/>
    <ds:schemaRef ds:uri="http://purl.org/dc/terms/"/>
  </ds:schemaRefs>
</ds:datastoreItem>
</file>

<file path=customXml/itemProps4.xml><?xml version="1.0" encoding="utf-8"?>
<ds:datastoreItem xmlns:ds="http://schemas.openxmlformats.org/officeDocument/2006/customXml" ds:itemID="{659FE0E6-38CE-4234-8468-FD4D41C25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template_rapport_portrait draft_plo_d</Template>
  <TotalTime>0</TotalTime>
  <Pages>23</Pages>
  <Words>4299</Words>
  <Characters>23648</Characters>
  <Application>Microsoft Office Word</Application>
  <DocSecurity>4</DocSecurity>
  <Lines>197</Lines>
  <Paragraphs>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Grontmij NV</Company>
  <LinksUpToDate>false</LinksUpToDate>
  <CharactersWithSpaces>27892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p701453</dc:creator>
  <cp:keywords/>
  <dc:description/>
  <cp:lastModifiedBy>Lore Vincke</cp:lastModifiedBy>
  <cp:revision>2</cp:revision>
  <cp:lastPrinted>2026-06-02T14:23:00Z</cp:lastPrinted>
  <dcterms:created xsi:type="dcterms:W3CDTF">2026-06-04T14:47:00Z</dcterms:created>
  <dcterms:modified xsi:type="dcterms:W3CDTF">2026-06-04T14:47:00Z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2021-05-25T14:09:07Z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42832b4e-a3fe-42f3-9e99-86e0745655bc</vt:lpwstr>
  </property>
  <property fmtid="{D5CDD505-2E9C-101B-9397-08002B2CF9AE}" pid="8" name="MSIP_Label_43f08ec5-d6d9-4227-8387-ccbfcb3632c4_ContentBits">
    <vt:lpwstr>0</vt:lpwstr>
  </property>
  <property fmtid="{D5CDD505-2E9C-101B-9397-08002B2CF9AE}" pid="9" name="ContentTypeId">
    <vt:lpwstr>0x010100A71B3CFCB2C88C4FA261CE08FEB29C1D</vt:lpwstr>
  </property>
</Properties>
</file>